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C684B" w14:textId="77777777" w:rsidR="00D37AF0" w:rsidRDefault="00D37AF0" w:rsidP="00F35B05">
      <w:pPr>
        <w:pStyle w:val="Rubrik2"/>
        <w:sectPr w:rsidR="00D37AF0" w:rsidSect="0034784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191FD88" w14:textId="77777777" w:rsidR="00D37AF0" w:rsidRPr="00D37AF0" w:rsidRDefault="00D37AF0" w:rsidP="00D37AF0">
      <w:pPr>
        <w:spacing w:after="0" w:line="240" w:lineRule="auto"/>
        <w:ind w:left="0" w:right="0"/>
        <w:rPr>
          <w:szCs w:val="20"/>
        </w:rPr>
      </w:pPr>
    </w:p>
    <w:p w14:paraId="58B7FE8E" w14:textId="77777777" w:rsidR="00D37AF0" w:rsidRPr="00D37AF0" w:rsidRDefault="00D37AF0" w:rsidP="00D37AF0">
      <w:pPr>
        <w:spacing w:after="0" w:line="240" w:lineRule="auto"/>
        <w:ind w:left="0" w:right="0"/>
        <w:rPr>
          <w:szCs w:val="20"/>
        </w:rPr>
      </w:pPr>
    </w:p>
    <w:p w14:paraId="25AD779D" w14:textId="77777777" w:rsidR="00D37AF0" w:rsidRPr="00D37AF0" w:rsidRDefault="00D37AF0" w:rsidP="00D37AF0">
      <w:pPr>
        <w:tabs>
          <w:tab w:val="left" w:pos="4590"/>
        </w:tabs>
        <w:spacing w:after="0" w:line="240" w:lineRule="auto"/>
        <w:ind w:left="0" w:right="0"/>
        <w:rPr>
          <w:szCs w:val="20"/>
        </w:rPr>
      </w:pPr>
      <w:r w:rsidRPr="00D37AF0">
        <w:rPr>
          <w:szCs w:val="20"/>
        </w:rPr>
        <w:tab/>
      </w:r>
    </w:p>
    <w:p w14:paraId="0AD281CD" w14:textId="565AAB49" w:rsidR="00D37AF0" w:rsidRPr="00D37AF0" w:rsidRDefault="00D37AF0" w:rsidP="00D37AF0">
      <w:pPr>
        <w:spacing w:after="0" w:line="240" w:lineRule="auto"/>
        <w:ind w:left="0" w:right="-568"/>
        <w:rPr>
          <w:szCs w:val="20"/>
        </w:rPr>
      </w:pPr>
      <w:r w:rsidRPr="00D37AF0">
        <w:rPr>
          <w:noProof/>
          <w:szCs w:val="20"/>
        </w:rPr>
        <mc:AlternateContent>
          <mc:Choice Requires="wps">
            <w:drawing>
              <wp:anchor distT="0" distB="0" distL="114300" distR="114300" simplePos="0" relativeHeight="251659264" behindDoc="0" locked="0" layoutInCell="1" allowOverlap="1" wp14:anchorId="35950D02" wp14:editId="0820333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0D2AE" w14:textId="77777777" w:rsidR="00D37AF0" w:rsidRPr="003D37FD" w:rsidRDefault="00D37AF0" w:rsidP="00D37A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27500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5950D0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220D2AE" w14:textId="77777777" w:rsidR="00D37AF0" w:rsidRPr="003D37FD" w:rsidRDefault="00D37AF0" w:rsidP="00D37AF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27500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37AF0" w:rsidRPr="00D37AF0" w14:paraId="16AD5DCD" w14:textId="77777777" w:rsidTr="00466383">
        <w:trPr>
          <w:cantSplit/>
          <w:trHeight w:val="570"/>
        </w:trPr>
        <w:tc>
          <w:tcPr>
            <w:tcW w:w="9039" w:type="dxa"/>
            <w:tcBorders>
              <w:bottom w:val="single" w:sz="8" w:space="0" w:color="auto"/>
            </w:tcBorders>
            <w:tcMar>
              <w:left w:w="0" w:type="dxa"/>
              <w:right w:w="0" w:type="dxa"/>
            </w:tcMar>
            <w:vAlign w:val="bottom"/>
          </w:tcPr>
          <w:p w14:paraId="48CA5F0D" w14:textId="77777777" w:rsidR="00D37AF0" w:rsidRPr="00D56D1C" w:rsidRDefault="00D37AF0" w:rsidP="00D56D1C">
            <w:pPr>
              <w:pStyle w:val="Rubrik1"/>
              <w:ind w:left="0"/>
              <w:rPr>
                <w:b/>
                <w:bCs w:val="0"/>
              </w:rPr>
            </w:pPr>
            <w:bookmarkStart w:id="1" w:name="_1314629194"/>
            <w:bookmarkStart w:id="2" w:name="Rubrik"/>
            <w:bookmarkEnd w:id="1"/>
            <w:bookmarkEnd w:id="2"/>
            <w:r w:rsidRPr="00D56D1C">
              <w:rPr>
                <w:b/>
                <w:bCs w:val="0"/>
              </w:rPr>
              <w:t>Delegering till undersköterskor på ortopedmottagningen</w:t>
            </w:r>
          </w:p>
        </w:tc>
      </w:tr>
    </w:tbl>
    <w:p w14:paraId="50D0A5E8" w14:textId="6AAC5609" w:rsidR="003026E0" w:rsidRDefault="003026E0" w:rsidP="00D56D1C">
      <w:pPr>
        <w:pStyle w:val="Rubrik2"/>
        <w:ind w:left="0"/>
        <w:rPr>
          <w:b/>
          <w:bCs w:val="0"/>
        </w:rPr>
      </w:pPr>
      <w:r>
        <w:rPr>
          <w:b/>
          <w:bCs w:val="0"/>
        </w:rPr>
        <w:t>Revidering i denna version</w:t>
      </w:r>
    </w:p>
    <w:p w14:paraId="34A6EDAB" w14:textId="275CC95F" w:rsidR="003026E0" w:rsidRPr="003026E0" w:rsidRDefault="003026E0" w:rsidP="003026E0">
      <w:pPr>
        <w:ind w:left="0"/>
      </w:pPr>
      <w:r>
        <w:t>Ingen revidering i denna version.</w:t>
      </w:r>
    </w:p>
    <w:p w14:paraId="13F4406A" w14:textId="6F798753" w:rsidR="00D37AF0" w:rsidRPr="00D56D1C" w:rsidRDefault="003026E0" w:rsidP="00D56D1C">
      <w:pPr>
        <w:pStyle w:val="Rubrik2"/>
        <w:ind w:left="0"/>
        <w:rPr>
          <w:b/>
          <w:bCs w:val="0"/>
        </w:rPr>
      </w:pPr>
      <w:r>
        <w:rPr>
          <w:b/>
          <w:bCs w:val="0"/>
        </w:rPr>
        <w:t>B</w:t>
      </w:r>
      <w:r w:rsidR="00D37AF0" w:rsidRPr="00D56D1C">
        <w:rPr>
          <w:b/>
          <w:bCs w:val="0"/>
        </w:rPr>
        <w:t xml:space="preserve">akgrund </w:t>
      </w:r>
    </w:p>
    <w:p w14:paraId="1C57EC2A" w14:textId="77777777" w:rsidR="00D37AF0" w:rsidRPr="00D37AF0" w:rsidRDefault="00D37AF0" w:rsidP="00D37AF0">
      <w:pPr>
        <w:autoSpaceDE w:val="0"/>
        <w:autoSpaceDN w:val="0"/>
        <w:adjustRightInd w:val="0"/>
        <w:spacing w:after="0" w:line="240" w:lineRule="auto"/>
        <w:ind w:left="0" w:right="-284"/>
      </w:pPr>
      <w:r w:rsidRPr="00D37AF0">
        <w:t>Som undersköterska på ortopedmottagningen är det av värde för det dagliga arbetet att inneha delegering att handha och iordningställa läkemedel för injektion: kortisonhaltiga/lokalbedövning.</w:t>
      </w:r>
    </w:p>
    <w:p w14:paraId="740BCFEF" w14:textId="77777777" w:rsidR="00D37AF0" w:rsidRPr="00D37AF0" w:rsidRDefault="00D37AF0" w:rsidP="00D37AF0">
      <w:pPr>
        <w:autoSpaceDE w:val="0"/>
        <w:autoSpaceDN w:val="0"/>
        <w:adjustRightInd w:val="0"/>
        <w:spacing w:after="0" w:line="240" w:lineRule="auto"/>
        <w:ind w:left="0" w:right="-284"/>
      </w:pPr>
    </w:p>
    <w:p w14:paraId="04350B60" w14:textId="77777777" w:rsidR="00D37AF0" w:rsidRPr="00D37AF0" w:rsidRDefault="00D37AF0" w:rsidP="00D37AF0">
      <w:pPr>
        <w:autoSpaceDE w:val="0"/>
        <w:autoSpaceDN w:val="0"/>
        <w:adjustRightInd w:val="0"/>
        <w:spacing w:after="0" w:line="240" w:lineRule="auto"/>
        <w:ind w:left="0" w:right="-284"/>
      </w:pPr>
      <w:r w:rsidRPr="00D37AF0">
        <w:t>Delegering gäller på ortopedmottagningarna i NU-sjukvården för ett år i taget och ska därefter förnyas.</w:t>
      </w:r>
    </w:p>
    <w:p w14:paraId="0202059F" w14:textId="77777777" w:rsidR="00D37AF0" w:rsidRPr="003026E0" w:rsidRDefault="00D37AF0" w:rsidP="003026E0">
      <w:pPr>
        <w:pStyle w:val="Rubrik2"/>
        <w:ind w:left="0"/>
        <w:rPr>
          <w:b/>
          <w:bCs w:val="0"/>
        </w:rPr>
      </w:pPr>
      <w:r w:rsidRPr="003026E0">
        <w:rPr>
          <w:b/>
          <w:bCs w:val="0"/>
        </w:rPr>
        <w:t xml:space="preserve">Syfte </w:t>
      </w:r>
    </w:p>
    <w:p w14:paraId="229E4A87" w14:textId="77777777" w:rsidR="00D37AF0" w:rsidRPr="00D37AF0" w:rsidRDefault="00D37AF0" w:rsidP="00D37AF0">
      <w:pPr>
        <w:spacing w:after="0" w:line="240" w:lineRule="auto"/>
        <w:ind w:left="0" w:right="-284"/>
      </w:pPr>
      <w:r w:rsidRPr="00D37AF0">
        <w:rPr>
          <w:bCs/>
          <w:iCs/>
        </w:rPr>
        <w:t>Att säkerställa att kunskap finns för att inneha delegering.</w:t>
      </w:r>
    </w:p>
    <w:p w14:paraId="2D9DE581" w14:textId="77777777" w:rsidR="00D37AF0" w:rsidRPr="00D37AF0" w:rsidRDefault="00D37AF0" w:rsidP="00D37AF0">
      <w:pPr>
        <w:keepNext/>
        <w:spacing w:before="240" w:after="60" w:line="240" w:lineRule="auto"/>
        <w:ind w:left="0" w:right="-284"/>
        <w:outlineLvl w:val="1"/>
        <w:rPr>
          <w:bCs/>
          <w:iCs/>
        </w:rPr>
      </w:pPr>
      <w:r w:rsidRPr="003026E0">
        <w:rPr>
          <w:rStyle w:val="Rubrik3Char"/>
          <w:b/>
          <w:bCs w:val="0"/>
        </w:rPr>
        <w:t>Vilka berörs</w:t>
      </w:r>
      <w:r w:rsidRPr="00D37AF0">
        <w:rPr>
          <w:rFonts w:ascii="Arial Fet" w:hAnsi="Arial Fet" w:cs="Arial"/>
          <w:b/>
          <w:bCs/>
          <w:iCs/>
          <w:sz w:val="28"/>
          <w:szCs w:val="28"/>
        </w:rPr>
        <w:br/>
      </w:r>
      <w:r w:rsidRPr="00D37AF0">
        <w:rPr>
          <w:bCs/>
          <w:iCs/>
        </w:rPr>
        <w:t>Undersköterskor på ortopedmottagningen</w:t>
      </w:r>
    </w:p>
    <w:p w14:paraId="1D7A42C8" w14:textId="77777777" w:rsidR="00D37AF0" w:rsidRPr="003026E0" w:rsidRDefault="00D37AF0" w:rsidP="003026E0">
      <w:pPr>
        <w:pStyle w:val="Rubrik3"/>
        <w:ind w:left="0"/>
        <w:rPr>
          <w:b/>
          <w:bCs w:val="0"/>
        </w:rPr>
      </w:pPr>
      <w:r w:rsidRPr="003026E0">
        <w:rPr>
          <w:b/>
          <w:bCs w:val="0"/>
        </w:rPr>
        <w:t>Åtgärder Internkontroll</w:t>
      </w:r>
    </w:p>
    <w:p w14:paraId="7660BFFB" w14:textId="77777777" w:rsidR="00D37AF0" w:rsidRPr="00D37AF0" w:rsidRDefault="00D37AF0" w:rsidP="00D37AF0">
      <w:pPr>
        <w:spacing w:after="0" w:line="240" w:lineRule="auto"/>
        <w:ind w:left="0" w:right="-284"/>
      </w:pPr>
      <w:r w:rsidRPr="00D37AF0">
        <w:t xml:space="preserve">Till ortopedmottagningen kommer patienter som bland annat har smärtor i axlar/knä/höft där läkaren kommer att behandla patienten med en kortisoninjektion. </w:t>
      </w:r>
    </w:p>
    <w:p w14:paraId="78B1EB67" w14:textId="77777777" w:rsidR="00D37AF0" w:rsidRPr="00D37AF0" w:rsidRDefault="00D37AF0" w:rsidP="00D37AF0">
      <w:pPr>
        <w:spacing w:after="0" w:line="240" w:lineRule="auto"/>
        <w:ind w:left="0" w:right="-284"/>
        <w:jc w:val="both"/>
      </w:pPr>
    </w:p>
    <w:p w14:paraId="5CA0CBEC" w14:textId="77777777" w:rsidR="00D37AF0" w:rsidRPr="00D37AF0" w:rsidRDefault="00D37AF0" w:rsidP="00D37AF0">
      <w:pPr>
        <w:autoSpaceDE w:val="0"/>
        <w:autoSpaceDN w:val="0"/>
        <w:adjustRightInd w:val="0"/>
        <w:spacing w:after="0" w:line="240" w:lineRule="auto"/>
        <w:ind w:left="0" w:right="-284"/>
      </w:pPr>
      <w:r w:rsidRPr="00D37AF0">
        <w:t xml:space="preserve">Som undersköterska på ortopedkliniken är det av värde att inneha delegering att handha och iordningställa läkemedel för injektion: kortisonhaltiga/lokalbedövning. </w:t>
      </w:r>
    </w:p>
    <w:p w14:paraId="1FBC002B" w14:textId="77777777" w:rsidR="00D37AF0" w:rsidRPr="00D37AF0" w:rsidRDefault="00D37AF0" w:rsidP="00D37AF0">
      <w:pPr>
        <w:autoSpaceDE w:val="0"/>
        <w:autoSpaceDN w:val="0"/>
        <w:adjustRightInd w:val="0"/>
        <w:spacing w:after="0" w:line="240" w:lineRule="auto"/>
        <w:ind w:left="0" w:right="-284"/>
      </w:pPr>
    </w:p>
    <w:p w14:paraId="0A5F2686" w14:textId="77777777" w:rsidR="00D37AF0" w:rsidRPr="00D37AF0" w:rsidRDefault="00D37AF0" w:rsidP="00D37AF0">
      <w:pPr>
        <w:autoSpaceDE w:val="0"/>
        <w:autoSpaceDN w:val="0"/>
        <w:adjustRightInd w:val="0"/>
        <w:spacing w:after="0" w:line="240" w:lineRule="auto"/>
        <w:ind w:left="0" w:right="-284"/>
      </w:pPr>
      <w:r w:rsidRPr="00D37AF0">
        <w:t>För att få denna delegering, diskutera med din chef. Frågan om delegering tas också upp på det årliga utvecklingssamtalet med din chef.</w:t>
      </w:r>
    </w:p>
    <w:p w14:paraId="7F559F4B" w14:textId="77777777" w:rsidR="00D37AF0" w:rsidRPr="00D37AF0" w:rsidRDefault="00D37AF0" w:rsidP="00D37AF0">
      <w:pPr>
        <w:autoSpaceDE w:val="0"/>
        <w:autoSpaceDN w:val="0"/>
        <w:adjustRightInd w:val="0"/>
        <w:spacing w:after="0" w:line="240" w:lineRule="auto"/>
        <w:ind w:left="0" w:right="-284"/>
      </w:pPr>
    </w:p>
    <w:p w14:paraId="12CCFE6E" w14:textId="77777777" w:rsidR="00D37AF0" w:rsidRPr="00D37AF0" w:rsidRDefault="00D37AF0" w:rsidP="00D37AF0">
      <w:pPr>
        <w:numPr>
          <w:ilvl w:val="0"/>
          <w:numId w:val="20"/>
        </w:numPr>
        <w:spacing w:after="0" w:line="240" w:lineRule="auto"/>
        <w:ind w:right="-284"/>
        <w:rPr>
          <w:i/>
        </w:rPr>
      </w:pPr>
      <w:r w:rsidRPr="00D37AF0">
        <w:t xml:space="preserve">Läs om delegering i SOSFS 1997:14 samt i SOSFS 2012:9, 4 kap, 3 § </w:t>
      </w:r>
      <w:r w:rsidRPr="00D37AF0">
        <w:rPr>
          <w:i/>
        </w:rPr>
        <w:t>Iordningställande och administrering av läkemedel.</w:t>
      </w:r>
      <w:r w:rsidRPr="00D37AF0">
        <w:rPr>
          <w:i/>
        </w:rPr>
        <w:br/>
      </w:r>
    </w:p>
    <w:p w14:paraId="5D4970F1" w14:textId="77777777" w:rsidR="00D37AF0" w:rsidRPr="00D37AF0" w:rsidRDefault="00D37AF0" w:rsidP="00D37AF0">
      <w:pPr>
        <w:numPr>
          <w:ilvl w:val="0"/>
          <w:numId w:val="20"/>
        </w:numPr>
        <w:spacing w:after="0" w:line="240" w:lineRule="auto"/>
        <w:ind w:right="-284"/>
        <w:rPr>
          <w:i/>
        </w:rPr>
      </w:pPr>
      <w:r w:rsidRPr="00D37AF0">
        <w:t>En sjuksköterska med reell kompetens visar dig hur kortisonhaltiga läke</w:t>
      </w:r>
      <w:r w:rsidRPr="00D37AF0">
        <w:softHyphen/>
        <w:t>medel och/eller lokalbedövning för injektion ska handhas och iordningställas.</w:t>
      </w:r>
      <w:r w:rsidRPr="00D37AF0">
        <w:br/>
      </w:r>
    </w:p>
    <w:p w14:paraId="657EA31E" w14:textId="77777777" w:rsidR="00D37AF0" w:rsidRPr="00D37AF0" w:rsidRDefault="00D37AF0" w:rsidP="00D37AF0">
      <w:pPr>
        <w:numPr>
          <w:ilvl w:val="0"/>
          <w:numId w:val="20"/>
        </w:numPr>
        <w:spacing w:after="0" w:line="240" w:lineRule="auto"/>
        <w:ind w:right="-284"/>
        <w:rPr>
          <w:i/>
        </w:rPr>
      </w:pPr>
      <w:r w:rsidRPr="00D37AF0">
        <w:t>För att få delegering ska du vid tre tillfällen visa handledande sjuksköterska som ska godkänna din delegering, att du kan handha läkemedlet så att det är förenligt med god och säker vård av patienten.</w:t>
      </w:r>
      <w:r w:rsidRPr="00D37AF0">
        <w:br/>
      </w:r>
    </w:p>
    <w:p w14:paraId="4644A05F" w14:textId="77777777" w:rsidR="00D37AF0" w:rsidRPr="00D37AF0" w:rsidRDefault="00D37AF0" w:rsidP="00D37AF0">
      <w:pPr>
        <w:numPr>
          <w:ilvl w:val="0"/>
          <w:numId w:val="20"/>
        </w:numPr>
        <w:spacing w:after="0" w:line="240" w:lineRule="auto"/>
        <w:ind w:right="-284"/>
        <w:rPr>
          <w:i/>
        </w:rPr>
      </w:pPr>
      <w:r w:rsidRPr="00D37AF0">
        <w:t>När delegeringen är klar ska du och handledande sjuksköterska samt verksamhetschefen skriva under delegeringen. Delegeringen gäller ett år och på ortopedmottagningarna i NU-sjukvården.</w:t>
      </w:r>
      <w:r w:rsidRPr="00D37AF0">
        <w:br/>
      </w:r>
    </w:p>
    <w:p w14:paraId="51C93A9F" w14:textId="77777777" w:rsidR="00D37AF0" w:rsidRPr="00D37AF0" w:rsidRDefault="00D37AF0" w:rsidP="00D37AF0">
      <w:pPr>
        <w:numPr>
          <w:ilvl w:val="0"/>
          <w:numId w:val="20"/>
        </w:numPr>
        <w:autoSpaceDE w:val="0"/>
        <w:autoSpaceDN w:val="0"/>
        <w:adjustRightInd w:val="0"/>
        <w:spacing w:after="0" w:line="240" w:lineRule="auto"/>
        <w:ind w:right="-284"/>
      </w:pPr>
      <w:r w:rsidRPr="00D37AF0">
        <w:t>När delegationen ska förnyas, ska du vid ett tillfälle visa handledande sjuk</w:t>
      </w:r>
      <w:r w:rsidRPr="00D37AF0">
        <w:softHyphen/>
        <w:t>sköterska som ska godkänna din delegering, att du kan handha läke</w:t>
      </w:r>
      <w:r w:rsidRPr="00D37AF0">
        <w:softHyphen/>
        <w:t>medlet så att det är förenligt med god och säker vård av patienten. När delegeringen är klar ska du och handledande sjuksköterska skriva under delegeringen. Förnyad delegation gäller ett år och på ortopedmottagningarna i NU-sjukvården.</w:t>
      </w:r>
      <w:r w:rsidRPr="00D37AF0">
        <w:br/>
      </w:r>
    </w:p>
    <w:p w14:paraId="2FDAC4FF" w14:textId="77777777" w:rsidR="00D37AF0" w:rsidRPr="00D37AF0" w:rsidRDefault="00D37AF0" w:rsidP="00D37AF0">
      <w:pPr>
        <w:spacing w:after="0" w:line="240" w:lineRule="auto"/>
        <w:ind w:left="0" w:right="-284"/>
        <w:rPr>
          <w:i/>
        </w:rPr>
      </w:pPr>
      <w:r w:rsidRPr="00D37AF0">
        <w:rPr>
          <w:b/>
          <w:bCs/>
          <w:iCs/>
        </w:rPr>
        <w:t>Evidens/källa:</w:t>
      </w:r>
      <w:r w:rsidRPr="00D37AF0">
        <w:rPr>
          <w:iCs/>
        </w:rPr>
        <w:t xml:space="preserve"> </w:t>
      </w:r>
      <w:r w:rsidRPr="00D37AF0">
        <w:rPr>
          <w:iCs/>
        </w:rPr>
        <w:br/>
      </w:r>
      <w:r w:rsidRPr="00D37AF0">
        <w:t xml:space="preserve">SOSFS 1997:14 samt i SOSFS 2012:9, 4 kap, 3 § </w:t>
      </w:r>
      <w:r w:rsidRPr="00D37AF0">
        <w:rPr>
          <w:i/>
        </w:rPr>
        <w:t>Iordningställande och administre</w:t>
      </w:r>
      <w:r w:rsidRPr="00D37AF0">
        <w:rPr>
          <w:i/>
        </w:rPr>
        <w:softHyphen/>
        <w:t>ring av läkemedel.</w:t>
      </w:r>
    </w:p>
    <w:p w14:paraId="76C43F4D" w14:textId="77777777" w:rsidR="00D37AF0" w:rsidRPr="00D37AF0" w:rsidRDefault="00D37AF0" w:rsidP="00D37AF0">
      <w:pPr>
        <w:spacing w:after="0" w:line="240" w:lineRule="auto"/>
        <w:ind w:left="0" w:right="-284"/>
        <w:rPr>
          <w:iCs/>
        </w:rPr>
      </w:pPr>
      <w:r w:rsidRPr="00D37AF0">
        <w:t>Patientsäkerhetslag (2010:659)</w:t>
      </w:r>
    </w:p>
    <w:p w14:paraId="61BD76EA" w14:textId="77777777" w:rsidR="00D37AF0" w:rsidRPr="00D37AF0" w:rsidRDefault="00D37AF0" w:rsidP="003026E0">
      <w:pPr>
        <w:pStyle w:val="MellanrubrikVGR"/>
        <w:ind w:left="0"/>
      </w:pPr>
      <w:r w:rsidRPr="00D37AF0">
        <w:rPr>
          <w:iCs/>
        </w:rPr>
        <w:br w:type="page"/>
      </w:r>
      <w:r w:rsidRPr="00D37AF0">
        <w:lastRenderedPageBreak/>
        <w:t>Delegering gällande på ortopedmottagningarna på ortopedkliniken i NU-sjukvården</w:t>
      </w:r>
    </w:p>
    <w:p w14:paraId="3C87D848" w14:textId="77777777" w:rsidR="00D37AF0" w:rsidRPr="00D37AF0" w:rsidRDefault="00D37AF0" w:rsidP="00D37AF0">
      <w:pPr>
        <w:autoSpaceDE w:val="0"/>
        <w:autoSpaceDN w:val="0"/>
        <w:adjustRightInd w:val="0"/>
        <w:spacing w:after="0" w:line="240" w:lineRule="auto"/>
        <w:ind w:left="0" w:right="0"/>
        <w:rPr>
          <w:rFonts w:ascii="Verdana" w:hAnsi="Verdana" w:cs="Verdana"/>
          <w:sz w:val="20"/>
          <w:szCs w:val="20"/>
        </w:rPr>
      </w:pPr>
    </w:p>
    <w:p w14:paraId="428123DD" w14:textId="77777777" w:rsidR="00D37AF0" w:rsidRPr="00D37AF0" w:rsidRDefault="00D37AF0" w:rsidP="00D37AF0">
      <w:pPr>
        <w:autoSpaceDE w:val="0"/>
        <w:autoSpaceDN w:val="0"/>
        <w:adjustRightInd w:val="0"/>
        <w:spacing w:after="0" w:line="240" w:lineRule="auto"/>
        <w:ind w:left="0" w:right="-284"/>
      </w:pPr>
      <w:r w:rsidRPr="00D37AF0">
        <w:t>Ovanstående arbetsuppgifter delegeras med stöd av Socialstyrelsens föreskrift och</w:t>
      </w:r>
    </w:p>
    <w:p w14:paraId="6F49A9BA" w14:textId="77777777" w:rsidR="00D37AF0" w:rsidRPr="00D37AF0" w:rsidRDefault="00D37AF0" w:rsidP="00D37AF0">
      <w:pPr>
        <w:autoSpaceDE w:val="0"/>
        <w:autoSpaceDN w:val="0"/>
        <w:adjustRightInd w:val="0"/>
        <w:spacing w:after="0" w:line="240" w:lineRule="auto"/>
        <w:ind w:left="0" w:right="-284"/>
      </w:pPr>
      <w:r w:rsidRPr="00D37AF0">
        <w:t>allmänna råd SOSFS 1997:14 samt SOSFS 2012:9.</w:t>
      </w:r>
    </w:p>
    <w:p w14:paraId="7801399B" w14:textId="77777777" w:rsidR="00D37AF0" w:rsidRPr="00D37AF0" w:rsidRDefault="00D37AF0" w:rsidP="00D37AF0">
      <w:pPr>
        <w:autoSpaceDE w:val="0"/>
        <w:autoSpaceDN w:val="0"/>
        <w:adjustRightInd w:val="0"/>
        <w:spacing w:after="0" w:line="240" w:lineRule="auto"/>
        <w:ind w:left="0" w:right="-284"/>
      </w:pPr>
    </w:p>
    <w:p w14:paraId="620BE505" w14:textId="77777777" w:rsidR="00D37AF0" w:rsidRPr="00D37AF0" w:rsidRDefault="00D37AF0" w:rsidP="00D37AF0">
      <w:pPr>
        <w:autoSpaceDE w:val="0"/>
        <w:autoSpaceDN w:val="0"/>
        <w:adjustRightInd w:val="0"/>
        <w:spacing w:after="0" w:line="240" w:lineRule="auto"/>
        <w:ind w:left="0" w:right="-284"/>
        <w:rPr>
          <w:u w:val="single"/>
        </w:rPr>
      </w:pPr>
    </w:p>
    <w:p w14:paraId="7D5DD870" w14:textId="77777777" w:rsidR="00D37AF0" w:rsidRPr="00D37AF0" w:rsidRDefault="00D37AF0" w:rsidP="00D37AF0">
      <w:pPr>
        <w:autoSpaceDE w:val="0"/>
        <w:autoSpaceDN w:val="0"/>
        <w:adjustRightInd w:val="0"/>
        <w:spacing w:after="0" w:line="240" w:lineRule="auto"/>
        <w:ind w:left="0" w:right="-284"/>
        <w:rPr>
          <w:u w:val="single"/>
        </w:rPr>
      </w:pPr>
      <w:r w:rsidRPr="00D37AF0">
        <w:rPr>
          <w:u w:val="single"/>
        </w:rPr>
        <w:tab/>
      </w:r>
      <w:r w:rsidRPr="00D37AF0">
        <w:rPr>
          <w:u w:val="single"/>
        </w:rPr>
        <w:tab/>
      </w:r>
      <w:r w:rsidRPr="00D37AF0">
        <w:rPr>
          <w:u w:val="single"/>
        </w:rPr>
        <w:tab/>
      </w:r>
      <w:r w:rsidRPr="00D37AF0">
        <w:rPr>
          <w:u w:val="single"/>
        </w:rPr>
        <w:tab/>
      </w:r>
      <w:r w:rsidRPr="00D37AF0">
        <w:rPr>
          <w:u w:val="single"/>
        </w:rPr>
        <w:tab/>
      </w:r>
      <w:r w:rsidRPr="00D37AF0">
        <w:rPr>
          <w:u w:val="single"/>
        </w:rPr>
        <w:tab/>
      </w:r>
    </w:p>
    <w:p w14:paraId="144548E9" w14:textId="77777777" w:rsidR="00D37AF0" w:rsidRPr="00D37AF0" w:rsidRDefault="00D37AF0" w:rsidP="00D37AF0">
      <w:pPr>
        <w:autoSpaceDE w:val="0"/>
        <w:autoSpaceDN w:val="0"/>
        <w:adjustRightInd w:val="0"/>
        <w:spacing w:after="0" w:line="240" w:lineRule="auto"/>
        <w:ind w:left="0" w:right="-284"/>
      </w:pPr>
      <w:r w:rsidRPr="00D37AF0">
        <w:t xml:space="preserve">Underskrift leg sjuksköterska/handledare </w:t>
      </w:r>
      <w:r w:rsidRPr="00D37AF0">
        <w:tab/>
      </w:r>
      <w:r w:rsidRPr="00D37AF0">
        <w:tab/>
        <w:t>Datum</w:t>
      </w:r>
    </w:p>
    <w:p w14:paraId="410ACED0" w14:textId="77777777" w:rsidR="00D37AF0" w:rsidRPr="00D37AF0" w:rsidRDefault="00D37AF0" w:rsidP="00D37AF0">
      <w:pPr>
        <w:autoSpaceDE w:val="0"/>
        <w:autoSpaceDN w:val="0"/>
        <w:adjustRightInd w:val="0"/>
        <w:spacing w:after="0" w:line="240" w:lineRule="auto"/>
        <w:ind w:left="0" w:right="-284"/>
      </w:pPr>
    </w:p>
    <w:p w14:paraId="56ACD5EE" w14:textId="77777777" w:rsidR="00D37AF0" w:rsidRPr="00D37AF0" w:rsidRDefault="00D37AF0" w:rsidP="00D37AF0">
      <w:pPr>
        <w:autoSpaceDE w:val="0"/>
        <w:autoSpaceDN w:val="0"/>
        <w:adjustRightInd w:val="0"/>
        <w:spacing w:after="0" w:line="240" w:lineRule="auto"/>
        <w:ind w:left="0" w:right="-284"/>
      </w:pPr>
    </w:p>
    <w:p w14:paraId="3F97F988" w14:textId="77777777" w:rsidR="00D37AF0" w:rsidRPr="00D37AF0" w:rsidRDefault="00D37AF0" w:rsidP="00D37AF0">
      <w:pPr>
        <w:autoSpaceDE w:val="0"/>
        <w:autoSpaceDN w:val="0"/>
        <w:adjustRightInd w:val="0"/>
        <w:spacing w:after="0" w:line="240" w:lineRule="auto"/>
        <w:ind w:left="0" w:right="-284"/>
        <w:rPr>
          <w:u w:val="single"/>
        </w:rPr>
      </w:pPr>
      <w:r w:rsidRPr="00D37AF0">
        <w:rPr>
          <w:u w:val="single"/>
        </w:rPr>
        <w:tab/>
      </w:r>
      <w:r w:rsidRPr="00D37AF0">
        <w:rPr>
          <w:u w:val="single"/>
        </w:rPr>
        <w:tab/>
      </w:r>
      <w:r w:rsidRPr="00D37AF0">
        <w:rPr>
          <w:u w:val="single"/>
        </w:rPr>
        <w:tab/>
      </w:r>
      <w:r w:rsidRPr="00D37AF0">
        <w:rPr>
          <w:u w:val="single"/>
        </w:rPr>
        <w:tab/>
      </w:r>
      <w:r w:rsidRPr="00D37AF0">
        <w:rPr>
          <w:u w:val="single"/>
        </w:rPr>
        <w:tab/>
      </w:r>
      <w:r w:rsidRPr="00D37AF0">
        <w:rPr>
          <w:u w:val="single"/>
        </w:rPr>
        <w:tab/>
      </w:r>
    </w:p>
    <w:p w14:paraId="444CA9BA" w14:textId="77777777" w:rsidR="00D37AF0" w:rsidRPr="00D37AF0" w:rsidRDefault="00D37AF0" w:rsidP="00D37AF0">
      <w:pPr>
        <w:autoSpaceDE w:val="0"/>
        <w:autoSpaceDN w:val="0"/>
        <w:adjustRightInd w:val="0"/>
        <w:spacing w:after="0" w:line="240" w:lineRule="auto"/>
        <w:ind w:left="0" w:right="-284"/>
      </w:pPr>
      <w:r w:rsidRPr="00D37AF0">
        <w:t>Underskrift verksamhetschef</w:t>
      </w:r>
      <w:r w:rsidRPr="00D37AF0">
        <w:tab/>
      </w:r>
      <w:r w:rsidRPr="00D37AF0">
        <w:tab/>
      </w:r>
      <w:r w:rsidRPr="00D37AF0">
        <w:tab/>
        <w:t>Datum</w:t>
      </w:r>
    </w:p>
    <w:p w14:paraId="4C181DCF" w14:textId="77777777" w:rsidR="00D37AF0" w:rsidRPr="00D37AF0" w:rsidRDefault="00D37AF0" w:rsidP="00D37AF0">
      <w:pPr>
        <w:autoSpaceDE w:val="0"/>
        <w:autoSpaceDN w:val="0"/>
        <w:adjustRightInd w:val="0"/>
        <w:spacing w:after="0" w:line="240" w:lineRule="auto"/>
        <w:ind w:left="0" w:right="-284"/>
      </w:pPr>
    </w:p>
    <w:p w14:paraId="543C74DA" w14:textId="77777777" w:rsidR="00D37AF0" w:rsidRPr="00D37AF0" w:rsidRDefault="00D37AF0" w:rsidP="00D37AF0">
      <w:pPr>
        <w:autoSpaceDE w:val="0"/>
        <w:autoSpaceDN w:val="0"/>
        <w:adjustRightInd w:val="0"/>
        <w:spacing w:after="0" w:line="240" w:lineRule="auto"/>
        <w:ind w:left="0" w:right="-284"/>
      </w:pPr>
      <w:r w:rsidRPr="00D37AF0">
        <w:t>Jag åtager mig ovanstående delegationsuppdrag då jag också enligt min egen bedöm</w:t>
      </w:r>
      <w:r w:rsidRPr="00D37AF0">
        <w:softHyphen/>
        <w:t>ning har erforderlig reell kompetens. Jag är medveten om att jag personligen inom ramen för mitt yrkesansvar ansvarar för ett sakkunnigt och omsorgsfullt utförande.</w:t>
      </w:r>
    </w:p>
    <w:p w14:paraId="2E5BA331" w14:textId="77777777" w:rsidR="00D37AF0" w:rsidRPr="00D37AF0" w:rsidRDefault="00D37AF0" w:rsidP="00D37AF0">
      <w:pPr>
        <w:autoSpaceDE w:val="0"/>
        <w:autoSpaceDN w:val="0"/>
        <w:adjustRightInd w:val="0"/>
        <w:spacing w:after="0" w:line="240" w:lineRule="auto"/>
        <w:ind w:left="0" w:right="-284"/>
      </w:pPr>
    </w:p>
    <w:p w14:paraId="0C905A08" w14:textId="77777777" w:rsidR="00D37AF0" w:rsidRPr="00D37AF0" w:rsidRDefault="00D37AF0" w:rsidP="00D37AF0">
      <w:pPr>
        <w:autoSpaceDE w:val="0"/>
        <w:autoSpaceDN w:val="0"/>
        <w:adjustRightInd w:val="0"/>
        <w:spacing w:after="0" w:line="240" w:lineRule="auto"/>
        <w:ind w:left="0" w:right="-284"/>
      </w:pPr>
      <w:r w:rsidRPr="00D37AF0">
        <w:t>Jag är väl insatt i ovanstående delegerade arbetsuppgifter inom hälso- och sjuk</w:t>
      </w:r>
      <w:r w:rsidRPr="00D37AF0">
        <w:softHyphen/>
        <w:t xml:space="preserve">vården samt gällande författningar SOSFS 1997:14 samt SOSFS 2012:9 med föreskrifter och allmänna råd om delegering av arbetsuppgifter inom hälso- och sjukvård. Jag har erhållit teoretiska kunskaper och anser mig ha tillräckliga kunskaper i de ämnen jag får delegering. </w:t>
      </w:r>
    </w:p>
    <w:p w14:paraId="18DAA679" w14:textId="77777777" w:rsidR="00D37AF0" w:rsidRPr="00D37AF0" w:rsidRDefault="00D37AF0" w:rsidP="00D37AF0">
      <w:pPr>
        <w:autoSpaceDE w:val="0"/>
        <w:autoSpaceDN w:val="0"/>
        <w:adjustRightInd w:val="0"/>
        <w:spacing w:after="0" w:line="240" w:lineRule="auto"/>
        <w:ind w:left="0" w:right="-284"/>
      </w:pPr>
    </w:p>
    <w:p w14:paraId="173120F7" w14:textId="77777777" w:rsidR="00D37AF0" w:rsidRPr="00D37AF0" w:rsidRDefault="00D37AF0" w:rsidP="00D37AF0">
      <w:pPr>
        <w:autoSpaceDE w:val="0"/>
        <w:autoSpaceDN w:val="0"/>
        <w:adjustRightInd w:val="0"/>
        <w:spacing w:after="0" w:line="240" w:lineRule="auto"/>
        <w:ind w:left="0" w:right="-284"/>
        <w:rPr>
          <w:u w:val="single"/>
        </w:rPr>
      </w:pPr>
    </w:p>
    <w:p w14:paraId="52CA4F43" w14:textId="77777777" w:rsidR="00D37AF0" w:rsidRPr="00D37AF0" w:rsidRDefault="00D37AF0" w:rsidP="00D37AF0">
      <w:pPr>
        <w:autoSpaceDE w:val="0"/>
        <w:autoSpaceDN w:val="0"/>
        <w:adjustRightInd w:val="0"/>
        <w:spacing w:after="0" w:line="240" w:lineRule="auto"/>
        <w:ind w:left="0" w:right="-284"/>
        <w:rPr>
          <w:u w:val="single"/>
        </w:rPr>
      </w:pPr>
      <w:r w:rsidRPr="00D37AF0">
        <w:rPr>
          <w:u w:val="single"/>
        </w:rPr>
        <w:tab/>
      </w:r>
      <w:r w:rsidRPr="00D37AF0">
        <w:rPr>
          <w:u w:val="single"/>
        </w:rPr>
        <w:tab/>
      </w:r>
      <w:r w:rsidRPr="00D37AF0">
        <w:rPr>
          <w:u w:val="single"/>
        </w:rPr>
        <w:tab/>
      </w:r>
      <w:r w:rsidRPr="00D37AF0">
        <w:rPr>
          <w:u w:val="single"/>
        </w:rPr>
        <w:tab/>
      </w:r>
      <w:r w:rsidRPr="00D37AF0">
        <w:rPr>
          <w:u w:val="single"/>
        </w:rPr>
        <w:tab/>
      </w:r>
      <w:r w:rsidRPr="00D37AF0">
        <w:rPr>
          <w:u w:val="single"/>
        </w:rPr>
        <w:tab/>
      </w:r>
    </w:p>
    <w:p w14:paraId="364FABA3" w14:textId="77777777" w:rsidR="00D37AF0" w:rsidRPr="00D37AF0" w:rsidRDefault="00D37AF0" w:rsidP="00D37AF0">
      <w:pPr>
        <w:autoSpaceDE w:val="0"/>
        <w:autoSpaceDN w:val="0"/>
        <w:adjustRightInd w:val="0"/>
        <w:spacing w:after="0" w:line="240" w:lineRule="auto"/>
        <w:ind w:left="0" w:right="-284"/>
      </w:pPr>
      <w:r w:rsidRPr="00D37AF0">
        <w:t>Underskrift av undersköterska som åtager sig arbetsuppgiften</w:t>
      </w:r>
      <w:r w:rsidRPr="00D37AF0">
        <w:tab/>
        <w:t>Datum</w:t>
      </w:r>
    </w:p>
    <w:p w14:paraId="29784E14" w14:textId="77777777" w:rsidR="00D37AF0" w:rsidRPr="00D37AF0" w:rsidRDefault="00D37AF0" w:rsidP="00D37AF0">
      <w:pPr>
        <w:autoSpaceDE w:val="0"/>
        <w:autoSpaceDN w:val="0"/>
        <w:adjustRightInd w:val="0"/>
        <w:spacing w:after="0" w:line="240" w:lineRule="auto"/>
        <w:ind w:left="0" w:right="-284"/>
      </w:pPr>
    </w:p>
    <w:p w14:paraId="07582225" w14:textId="77777777" w:rsidR="00D37AF0" w:rsidRPr="00D37AF0" w:rsidRDefault="00D37AF0" w:rsidP="00D37AF0">
      <w:pPr>
        <w:autoSpaceDE w:val="0"/>
        <w:autoSpaceDN w:val="0"/>
        <w:adjustRightInd w:val="0"/>
        <w:spacing w:after="0" w:line="240" w:lineRule="auto"/>
        <w:ind w:left="0" w:right="-284"/>
      </w:pPr>
      <w:r w:rsidRPr="00D37AF0">
        <w:t xml:space="preserve">Beslutet gäller ett år från delegerat datum enligt ovan. </w:t>
      </w:r>
    </w:p>
    <w:p w14:paraId="5B22A6DA" w14:textId="77777777" w:rsidR="00D37AF0" w:rsidRPr="00D37AF0" w:rsidRDefault="00D37AF0" w:rsidP="00D37AF0">
      <w:pPr>
        <w:autoSpaceDE w:val="0"/>
        <w:autoSpaceDN w:val="0"/>
        <w:adjustRightInd w:val="0"/>
        <w:spacing w:after="0" w:line="240" w:lineRule="auto"/>
        <w:ind w:left="0" w:right="-284"/>
        <w:rPr>
          <w:b/>
          <w:bCs/>
        </w:rPr>
      </w:pPr>
    </w:p>
    <w:p w14:paraId="5B67E8FD" w14:textId="77777777" w:rsidR="00D37AF0" w:rsidRPr="00D37AF0" w:rsidRDefault="00D37AF0" w:rsidP="003026E0">
      <w:pPr>
        <w:pStyle w:val="MellanrubrikVGR"/>
        <w:ind w:left="0"/>
      </w:pPr>
      <w:r w:rsidRPr="00D37AF0">
        <w:t>Förnyad delegation</w:t>
      </w:r>
    </w:p>
    <w:p w14:paraId="3C620C0D" w14:textId="77777777" w:rsidR="00D37AF0" w:rsidRPr="00D37AF0" w:rsidRDefault="00D37AF0" w:rsidP="00D37AF0">
      <w:pPr>
        <w:autoSpaceDE w:val="0"/>
        <w:autoSpaceDN w:val="0"/>
        <w:adjustRightInd w:val="0"/>
        <w:spacing w:after="0" w:line="240" w:lineRule="auto"/>
        <w:ind w:left="0" w:right="0"/>
        <w:rPr>
          <w:rFonts w:ascii="Verdana" w:hAnsi="Verdana" w:cs="Verdana"/>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919"/>
        <w:gridCol w:w="1908"/>
        <w:gridCol w:w="1985"/>
        <w:gridCol w:w="1984"/>
      </w:tblGrid>
      <w:tr w:rsidR="00D37AF0" w:rsidRPr="00D37AF0" w14:paraId="08CEC09D" w14:textId="77777777" w:rsidTr="00466383">
        <w:tc>
          <w:tcPr>
            <w:tcW w:w="1843" w:type="dxa"/>
            <w:shd w:val="clear" w:color="auto" w:fill="auto"/>
          </w:tcPr>
          <w:p w14:paraId="187515E8"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Delegerade områden</w:t>
            </w:r>
          </w:p>
        </w:tc>
        <w:tc>
          <w:tcPr>
            <w:tcW w:w="1919" w:type="dxa"/>
            <w:shd w:val="clear" w:color="auto" w:fill="auto"/>
          </w:tcPr>
          <w:p w14:paraId="5ED62E2F"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Förnyad delegation år 2:</w:t>
            </w:r>
          </w:p>
          <w:p w14:paraId="59B6B729"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Datum och signatur av undersköterska samt handledande sjuksköterska</w:t>
            </w:r>
          </w:p>
        </w:tc>
        <w:tc>
          <w:tcPr>
            <w:tcW w:w="1908" w:type="dxa"/>
            <w:shd w:val="clear" w:color="auto" w:fill="auto"/>
          </w:tcPr>
          <w:p w14:paraId="519D83EC"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Förnyad delegation år 3:</w:t>
            </w:r>
          </w:p>
          <w:p w14:paraId="22DAE162"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Datum och signatur av undersköterska samt handledande sjuksköterska</w:t>
            </w:r>
          </w:p>
        </w:tc>
        <w:tc>
          <w:tcPr>
            <w:tcW w:w="1985" w:type="dxa"/>
            <w:shd w:val="clear" w:color="auto" w:fill="auto"/>
          </w:tcPr>
          <w:p w14:paraId="42052E9D"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Förnyad delegation år 4:</w:t>
            </w:r>
          </w:p>
          <w:p w14:paraId="5BDA17D9"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Datum och signatur av undersköterska samt handledande sjuksköterska</w:t>
            </w:r>
          </w:p>
        </w:tc>
        <w:tc>
          <w:tcPr>
            <w:tcW w:w="1984" w:type="dxa"/>
            <w:shd w:val="clear" w:color="auto" w:fill="auto"/>
          </w:tcPr>
          <w:p w14:paraId="58D1BF5D"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Förnyad delegation år 5:</w:t>
            </w:r>
          </w:p>
          <w:p w14:paraId="01A74355" w14:textId="77777777" w:rsidR="00D37AF0" w:rsidRPr="003026E0" w:rsidRDefault="00D37AF0" w:rsidP="00D37AF0">
            <w:pPr>
              <w:spacing w:after="0" w:line="240" w:lineRule="auto"/>
              <w:ind w:left="0" w:right="0"/>
              <w:rPr>
                <w:rFonts w:asciiTheme="majorHAnsi" w:hAnsiTheme="majorHAnsi" w:cstheme="majorHAnsi"/>
                <w:b/>
                <w:iCs/>
                <w:sz w:val="22"/>
                <w:szCs w:val="22"/>
              </w:rPr>
            </w:pPr>
            <w:r w:rsidRPr="003026E0">
              <w:rPr>
                <w:rFonts w:asciiTheme="majorHAnsi" w:hAnsiTheme="majorHAnsi" w:cstheme="majorHAnsi"/>
                <w:b/>
                <w:iCs/>
                <w:sz w:val="22"/>
                <w:szCs w:val="22"/>
              </w:rPr>
              <w:t>Datum och signatur av undersköterska samt handledande sjuksköterska</w:t>
            </w:r>
          </w:p>
        </w:tc>
      </w:tr>
      <w:tr w:rsidR="00D37AF0" w:rsidRPr="00D37AF0" w14:paraId="0F3AE6A4" w14:textId="77777777" w:rsidTr="00466383">
        <w:tc>
          <w:tcPr>
            <w:tcW w:w="1843" w:type="dxa"/>
            <w:shd w:val="clear" w:color="auto" w:fill="auto"/>
          </w:tcPr>
          <w:p w14:paraId="7EC00B5E" w14:textId="77777777" w:rsidR="00D37AF0" w:rsidRPr="00D37AF0" w:rsidRDefault="00D37AF0" w:rsidP="00D37AF0">
            <w:pPr>
              <w:spacing w:after="0" w:line="240" w:lineRule="auto"/>
              <w:ind w:left="0" w:right="0"/>
              <w:rPr>
                <w:iCs/>
              </w:rPr>
            </w:pPr>
            <w:r w:rsidRPr="00D37AF0">
              <w:rPr>
                <w:iCs/>
              </w:rPr>
              <w:t>Handha och iordningställa läkemedel för injektion: kortisonhaltiga/ lokalbedövning</w:t>
            </w:r>
          </w:p>
          <w:p w14:paraId="288113AB" w14:textId="77777777" w:rsidR="00D37AF0" w:rsidRPr="00D37AF0" w:rsidRDefault="00D37AF0" w:rsidP="00D37AF0">
            <w:pPr>
              <w:spacing w:after="0" w:line="240" w:lineRule="auto"/>
              <w:ind w:left="0" w:right="0"/>
              <w:rPr>
                <w:iCs/>
              </w:rPr>
            </w:pPr>
            <w:r w:rsidRPr="00D37AF0">
              <w:rPr>
                <w:iCs/>
              </w:rPr>
              <w:t xml:space="preserve"> </w:t>
            </w:r>
          </w:p>
        </w:tc>
        <w:tc>
          <w:tcPr>
            <w:tcW w:w="1919" w:type="dxa"/>
            <w:shd w:val="clear" w:color="auto" w:fill="auto"/>
          </w:tcPr>
          <w:p w14:paraId="7ADC4263" w14:textId="77777777" w:rsidR="00D37AF0" w:rsidRPr="00D37AF0" w:rsidRDefault="00D37AF0" w:rsidP="00D37AF0">
            <w:pPr>
              <w:spacing w:after="0" w:line="240" w:lineRule="auto"/>
              <w:ind w:left="0" w:right="0"/>
              <w:rPr>
                <w:iCs/>
              </w:rPr>
            </w:pPr>
          </w:p>
        </w:tc>
        <w:tc>
          <w:tcPr>
            <w:tcW w:w="1908" w:type="dxa"/>
            <w:shd w:val="clear" w:color="auto" w:fill="auto"/>
          </w:tcPr>
          <w:p w14:paraId="6EEBC3CD" w14:textId="77777777" w:rsidR="00D37AF0" w:rsidRPr="00D37AF0" w:rsidRDefault="00D37AF0" w:rsidP="00D37AF0">
            <w:pPr>
              <w:spacing w:after="0" w:line="240" w:lineRule="auto"/>
              <w:ind w:left="0" w:right="0"/>
              <w:rPr>
                <w:iCs/>
              </w:rPr>
            </w:pPr>
          </w:p>
        </w:tc>
        <w:tc>
          <w:tcPr>
            <w:tcW w:w="1985" w:type="dxa"/>
            <w:shd w:val="clear" w:color="auto" w:fill="auto"/>
          </w:tcPr>
          <w:p w14:paraId="65C388C8" w14:textId="77777777" w:rsidR="00D37AF0" w:rsidRPr="00D37AF0" w:rsidRDefault="00D37AF0" w:rsidP="00D37AF0">
            <w:pPr>
              <w:spacing w:after="0" w:line="240" w:lineRule="auto"/>
              <w:ind w:left="0" w:right="0"/>
              <w:rPr>
                <w:iCs/>
              </w:rPr>
            </w:pPr>
          </w:p>
        </w:tc>
        <w:tc>
          <w:tcPr>
            <w:tcW w:w="1984" w:type="dxa"/>
            <w:shd w:val="clear" w:color="auto" w:fill="auto"/>
          </w:tcPr>
          <w:p w14:paraId="19633D7F" w14:textId="77777777" w:rsidR="00D37AF0" w:rsidRPr="00D37AF0" w:rsidRDefault="00D37AF0" w:rsidP="00D37AF0">
            <w:pPr>
              <w:spacing w:after="0" w:line="240" w:lineRule="auto"/>
              <w:ind w:left="0" w:right="0"/>
              <w:rPr>
                <w:iCs/>
              </w:rPr>
            </w:pPr>
          </w:p>
        </w:tc>
      </w:tr>
    </w:tbl>
    <w:p w14:paraId="61AEC937" w14:textId="77777777" w:rsidR="00D37AF0" w:rsidRPr="00D37AF0" w:rsidRDefault="00D37AF0" w:rsidP="00D37AF0">
      <w:pPr>
        <w:autoSpaceDE w:val="0"/>
        <w:autoSpaceDN w:val="0"/>
        <w:adjustRightInd w:val="0"/>
        <w:spacing w:after="0" w:line="240" w:lineRule="auto"/>
        <w:ind w:left="0" w:right="0"/>
      </w:pPr>
    </w:p>
    <w:p w14:paraId="76B9F95B" w14:textId="746AD28D" w:rsidR="00536A5A" w:rsidRPr="00536A5A" w:rsidRDefault="00D37AF0" w:rsidP="003026E0">
      <w:pPr>
        <w:autoSpaceDE w:val="0"/>
        <w:autoSpaceDN w:val="0"/>
        <w:adjustRightInd w:val="0"/>
        <w:spacing w:after="0" w:line="240" w:lineRule="auto"/>
        <w:ind w:left="0" w:right="0"/>
      </w:pPr>
      <w:r w:rsidRPr="00D37AF0">
        <w:t xml:space="preserve">Beslutet gäller ett år från uppdaterat datum enligt tabellen ovan. </w:t>
      </w:r>
      <w:bookmarkEnd w:id="0"/>
    </w:p>
    <w:sectPr w:rsidR="00536A5A" w:rsidRPr="00536A5A" w:rsidSect="0034784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A79E2E" w14:textId="77777777" w:rsidR="0034784F" w:rsidRDefault="0034784F">
      <w:r>
        <w:separator/>
      </w:r>
    </w:p>
  </w:endnote>
  <w:endnote w:type="continuationSeparator" w:id="0">
    <w:p w14:paraId="30E4805C" w14:textId="77777777" w:rsidR="0034784F" w:rsidRDefault="0034784F">
      <w:r>
        <w:continuationSeparator/>
      </w:r>
    </w:p>
  </w:endnote>
  <w:endnote w:type="continuationNotice" w:id="1">
    <w:p w14:paraId="7B1892F4" w14:textId="77777777" w:rsidR="0034784F" w:rsidRDefault="003478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B622E" w14:textId="77777777" w:rsidR="0034784F" w:rsidRDefault="0034784F"/>
  </w:footnote>
  <w:footnote w:type="continuationSeparator" w:id="0">
    <w:p w14:paraId="1E7B5DF7" w14:textId="77777777" w:rsidR="0034784F" w:rsidRDefault="0034784F">
      <w:r>
        <w:continuationSeparator/>
      </w:r>
    </w:p>
  </w:footnote>
  <w:footnote w:type="continuationNotice" w:id="1">
    <w:p w14:paraId="443D72A1" w14:textId="77777777" w:rsidR="0034784F" w:rsidRDefault="003478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7130A0D"/>
    <w:multiLevelType w:val="hybridMultilevel"/>
    <w:tmpl w:val="7948453E"/>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8784124">
    <w:abstractNumId w:val="18"/>
  </w:num>
  <w:num w:numId="2" w16cid:durableId="870460860">
    <w:abstractNumId w:val="15"/>
  </w:num>
  <w:num w:numId="3" w16cid:durableId="2018000419">
    <w:abstractNumId w:val="0"/>
  </w:num>
  <w:num w:numId="4" w16cid:durableId="698437464">
    <w:abstractNumId w:val="6"/>
  </w:num>
  <w:num w:numId="5" w16cid:durableId="2036299176">
    <w:abstractNumId w:val="16"/>
  </w:num>
  <w:num w:numId="6" w16cid:durableId="1264652557">
    <w:abstractNumId w:val="2"/>
  </w:num>
  <w:num w:numId="7" w16cid:durableId="1178811741">
    <w:abstractNumId w:val="12"/>
  </w:num>
  <w:num w:numId="8" w16cid:durableId="1005522918">
    <w:abstractNumId w:val="9"/>
  </w:num>
  <w:num w:numId="9" w16cid:durableId="108010046">
    <w:abstractNumId w:val="1"/>
  </w:num>
  <w:num w:numId="10" w16cid:durableId="693921340">
    <w:abstractNumId w:val="1"/>
  </w:num>
  <w:num w:numId="11" w16cid:durableId="1531450434">
    <w:abstractNumId w:val="3"/>
  </w:num>
  <w:num w:numId="12" w16cid:durableId="734665780">
    <w:abstractNumId w:val="4"/>
  </w:num>
  <w:num w:numId="13" w16cid:durableId="1640066221">
    <w:abstractNumId w:val="14"/>
  </w:num>
  <w:num w:numId="14" w16cid:durableId="133180221">
    <w:abstractNumId w:val="10"/>
  </w:num>
  <w:num w:numId="15" w16cid:durableId="662393183">
    <w:abstractNumId w:val="7"/>
  </w:num>
  <w:num w:numId="16" w16cid:durableId="1610894478">
    <w:abstractNumId w:val="13"/>
  </w:num>
  <w:num w:numId="17" w16cid:durableId="15153617">
    <w:abstractNumId w:val="5"/>
  </w:num>
  <w:num w:numId="18" w16cid:durableId="621306418">
    <w:abstractNumId w:val="11"/>
  </w:num>
  <w:num w:numId="19" w16cid:durableId="93979208">
    <w:abstractNumId w:val="17"/>
  </w:num>
  <w:num w:numId="20" w16cid:durableId="1676724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6E0"/>
    <w:rsid w:val="003066D0"/>
    <w:rsid w:val="00311401"/>
    <w:rsid w:val="003203D7"/>
    <w:rsid w:val="00320F86"/>
    <w:rsid w:val="00324171"/>
    <w:rsid w:val="00326C24"/>
    <w:rsid w:val="00337F99"/>
    <w:rsid w:val="0034307B"/>
    <w:rsid w:val="00345EB1"/>
    <w:rsid w:val="0034784F"/>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AF0"/>
    <w:rsid w:val="00D37E7F"/>
    <w:rsid w:val="00D47AD7"/>
    <w:rsid w:val="00D51529"/>
    <w:rsid w:val="00D56D1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3</Pages>
  <Words>608</Words>
  <Characters>3226</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Delegering till undersköterskor på ortopedmottagningen</dc:title>
  <dc:subject/>
  <dc:creator>patrik.jens.johansson@vgregion.se</dc:creator>
  <keywords/>
  <lastModifiedBy>Elisabeth Carlsson</lastModifiedBy>
  <revision>4</revision>
  <lastPrinted>2016-03-31T10:56:00.0000000Z</lastPrinted>
  <dcterms:created xsi:type="dcterms:W3CDTF">2022-05-10T07:31:00.0000000Z</dcterms:created>
  <dcterms:modified xsi:type="dcterms:W3CDTF">2024-04-04T08:54:00.0000000Z</dcterms:modified>
</coreProperties>
</file>