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D789D" w14:textId="77777777" w:rsidR="003265B4" w:rsidRDefault="003265B4" w:rsidP="00F35B05">
      <w:pPr>
        <w:pStyle w:val="Rubrik2"/>
        <w:sectPr w:rsidR="003265B4" w:rsidSect="003265B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64B199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</w:p>
    <w:p w14:paraId="28FE2701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</w:p>
    <w:p w14:paraId="392B24D6" w14:textId="77777777" w:rsidR="003265B4" w:rsidRPr="003265B4" w:rsidRDefault="003265B4" w:rsidP="003265B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265B4">
        <w:rPr>
          <w:szCs w:val="20"/>
        </w:rPr>
        <w:tab/>
      </w:r>
    </w:p>
    <w:p w14:paraId="4730E68E" w14:textId="5AF911C2" w:rsidR="003265B4" w:rsidRPr="003265B4" w:rsidRDefault="003265B4" w:rsidP="003265B4">
      <w:pPr>
        <w:spacing w:after="0" w:line="240" w:lineRule="auto"/>
        <w:ind w:left="0" w:right="-568"/>
        <w:rPr>
          <w:szCs w:val="20"/>
        </w:rPr>
      </w:pPr>
      <w:r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402407" wp14:editId="33530728">
                <wp:simplePos x="0" y="0"/>
                <wp:positionH relativeFrom="column">
                  <wp:posOffset>6514465</wp:posOffset>
                </wp:positionH>
                <wp:positionV relativeFrom="paragraph">
                  <wp:posOffset>82550</wp:posOffset>
                </wp:positionV>
                <wp:extent cx="1244600" cy="866775"/>
                <wp:effectExtent l="0" t="0" r="0" b="9525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866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00A75B" w14:textId="77777777" w:rsidR="003265B4" w:rsidRPr="003D37FD" w:rsidRDefault="003265B4" w:rsidP="003265B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26921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402407"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6" type="#_x0000_t202" style="position:absolute;margin-left:512.95pt;margin-top:6.5pt;width:98pt;height:6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" filled="f" stroked="f">
                <v:textbox>
                  <w:txbxContent>
                    <w:p w14:paraId="1800A75B" w14:textId="77777777" w:rsidR="003265B4" w:rsidRPr="003D37FD" w:rsidRDefault="003265B4" w:rsidP="003265B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26921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265B4" w:rsidRPr="003265B4" w14:paraId="214B1262" w14:textId="77777777" w:rsidTr="00803D0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A09B3FF" w14:textId="77777777" w:rsidR="003265B4" w:rsidRPr="008D7FFD" w:rsidRDefault="003265B4" w:rsidP="008D7FFD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8D7FFD">
              <w:rPr>
                <w:b/>
                <w:bCs w:val="0"/>
              </w:rPr>
              <w:t>ST-Trappan, ortopedkliniken, NU-sjukvården</w:t>
            </w:r>
          </w:p>
        </w:tc>
      </w:tr>
    </w:tbl>
    <w:p w14:paraId="580CFDC9" w14:textId="77777777" w:rsidR="003265B4" w:rsidRPr="008D7FFD" w:rsidRDefault="003265B4" w:rsidP="008D7FFD">
      <w:pPr>
        <w:pStyle w:val="Rubrik2"/>
        <w:ind w:left="0"/>
        <w:rPr>
          <w:b/>
          <w:bCs w:val="0"/>
        </w:rPr>
      </w:pPr>
      <w:r w:rsidRPr="008D7FFD">
        <w:rPr>
          <w:b/>
          <w:bCs w:val="0"/>
        </w:rPr>
        <w:t>Revidering i denna version</w:t>
      </w:r>
    </w:p>
    <w:p w14:paraId="0570ED1A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szCs w:val="20"/>
        </w:rPr>
        <w:t>Giltighetstiden förlängd.</w:t>
      </w:r>
    </w:p>
    <w:p w14:paraId="5844B332" w14:textId="77777777" w:rsidR="003265B4" w:rsidRPr="008D7FFD" w:rsidRDefault="003265B4" w:rsidP="008D7FFD">
      <w:pPr>
        <w:pStyle w:val="Rubrik2"/>
        <w:ind w:left="0"/>
        <w:rPr>
          <w:b/>
          <w:bCs w:val="0"/>
        </w:rPr>
      </w:pPr>
      <w:r w:rsidRPr="008D7FFD">
        <w:rPr>
          <w:b/>
          <w:bCs w:val="0"/>
        </w:rPr>
        <w:t xml:space="preserve">Bakgrund </w:t>
      </w:r>
    </w:p>
    <w:p w14:paraId="5E9B5A35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szCs w:val="20"/>
        </w:rPr>
        <w:t>För att skapa tydlighet avseende klinisk placering för ST-läkare har ortopedkliniken NU-sjukvården infört en ST-trappa. Denna ST-trappa är en riktlinje och ska så långt möjligt förhållas till vid schemaläggning och planering. Verksamhetens behov tas alltid i beaktan vilket kan innebära att ändringar i placeringar. Notera att placeringarnas längd kan variera beroende på individuellt behov samt intresse. Rekommenderad placeringslängd bör dock efterföljas. Om ST-läkaren har behov av att överskrida rekommenderad placeringslängd blir det på bekostnad av förkortad sidorandning alternativt förlängning av ST tjänst. Rekommenderade placeringslängder ska heller inte underskridas.</w:t>
      </w:r>
    </w:p>
    <w:p w14:paraId="08E08351" w14:textId="77777777" w:rsidR="003265B4" w:rsidRPr="008D7FFD" w:rsidRDefault="003265B4" w:rsidP="008D7FFD">
      <w:pPr>
        <w:pStyle w:val="Rubrik2"/>
        <w:ind w:left="0"/>
        <w:rPr>
          <w:b/>
          <w:bCs w:val="0"/>
        </w:rPr>
      </w:pPr>
      <w:r w:rsidRPr="008D7FFD">
        <w:rPr>
          <w:b/>
          <w:bCs w:val="0"/>
        </w:rPr>
        <w:t>Syfte</w:t>
      </w:r>
    </w:p>
    <w:p w14:paraId="281A68A9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szCs w:val="20"/>
        </w:rPr>
        <w:t xml:space="preserve">För såväl ST-läkare som för verksamheten tydliggöra olika utvecklingssteg under ST-utbildningen. ST-trappan trädde i </w:t>
      </w:r>
      <w:proofErr w:type="gramStart"/>
      <w:r w:rsidRPr="003265B4">
        <w:rPr>
          <w:szCs w:val="20"/>
        </w:rPr>
        <w:t>kraft januari</w:t>
      </w:r>
      <w:proofErr w:type="gramEnd"/>
      <w:r w:rsidRPr="003265B4">
        <w:rPr>
          <w:szCs w:val="20"/>
        </w:rPr>
        <w:t xml:space="preserve"> 2016.</w:t>
      </w:r>
    </w:p>
    <w:p w14:paraId="182DD1A5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</w:p>
    <w:p w14:paraId="30D06DE6" w14:textId="77777777" w:rsidR="003265B4" w:rsidRPr="008D7FFD" w:rsidRDefault="003265B4" w:rsidP="008D7FFD">
      <w:pPr>
        <w:pStyle w:val="Rubrik2"/>
        <w:ind w:left="0"/>
        <w:rPr>
          <w:b/>
          <w:bCs w:val="0"/>
        </w:rPr>
      </w:pPr>
      <w:r w:rsidRPr="008D7FFD">
        <w:rPr>
          <w:b/>
          <w:bCs w:val="0"/>
        </w:rPr>
        <w:t>Vilka berörs</w:t>
      </w:r>
    </w:p>
    <w:p w14:paraId="4714EAEB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szCs w:val="20"/>
        </w:rPr>
        <w:t>Ortopedkliniken</w:t>
      </w:r>
    </w:p>
    <w:p w14:paraId="08851576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</w:p>
    <w:p w14:paraId="74950C68" w14:textId="77777777" w:rsidR="003265B4" w:rsidRPr="003265B4" w:rsidRDefault="003265B4" w:rsidP="003265B4">
      <w:pPr>
        <w:spacing w:after="0" w:line="240" w:lineRule="auto"/>
        <w:ind w:left="0" w:right="0"/>
        <w:rPr>
          <w:b/>
          <w:szCs w:val="20"/>
        </w:rPr>
      </w:pPr>
      <w:r w:rsidRPr="003265B4">
        <w:rPr>
          <w:b/>
          <w:szCs w:val="20"/>
        </w:rPr>
        <w:t>Rekommenderad placeringslängd:</w:t>
      </w:r>
    </w:p>
    <w:p w14:paraId="1509E8FF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szCs w:val="20"/>
        </w:rPr>
        <w:t>Akut-trauma: 24 mån // Protes: 8 - 12</w:t>
      </w:r>
      <w:proofErr w:type="gramStart"/>
      <w:r w:rsidRPr="003265B4">
        <w:rPr>
          <w:szCs w:val="20"/>
        </w:rPr>
        <w:t>mån  /</w:t>
      </w:r>
      <w:proofErr w:type="gramEnd"/>
      <w:r w:rsidRPr="003265B4">
        <w:rPr>
          <w:szCs w:val="20"/>
        </w:rPr>
        <w:t>/ Artroskopi: 8 - 12mån // Hand: 3-4mån // Fot: 3-4mån // Rygg: 3-4mån // Narkos: 3 mån //</w:t>
      </w:r>
    </w:p>
    <w:p w14:paraId="383C31D0" w14:textId="77777777" w:rsidR="003265B4" w:rsidRPr="003265B4" w:rsidRDefault="003265B4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szCs w:val="20"/>
        </w:rPr>
        <w:t>Sidorandning + ST-arbete: kvarvarande tid varav ST-arbete högst 10v</w:t>
      </w:r>
    </w:p>
    <w:p w14:paraId="784FD4B9" w14:textId="72C021C4" w:rsidR="003265B4" w:rsidRPr="003265B4" w:rsidRDefault="005206C2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noProof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EB9D17B" wp14:editId="17EAB8F8">
                <wp:simplePos x="0" y="0"/>
                <wp:positionH relativeFrom="margin">
                  <wp:posOffset>7266940</wp:posOffset>
                </wp:positionH>
                <wp:positionV relativeFrom="paragraph">
                  <wp:posOffset>8255</wp:posOffset>
                </wp:positionV>
                <wp:extent cx="981075" cy="504825"/>
                <wp:effectExtent l="0" t="0" r="0" b="9525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1075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D72D09" w14:textId="77777777" w:rsidR="003265B4" w:rsidRPr="00062E14" w:rsidRDefault="003265B4" w:rsidP="003265B4">
                            <w:pPr>
                              <w:jc w:val="center"/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</w:pPr>
                            <w:r w:rsidRPr="00062E14"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  <w:t>5.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B9D17B" id="Text Box 17" o:spid="_x0000_s1027" type="#_x0000_t202" style="position:absolute;margin-left:572.2pt;margin-top:.65pt;width:77.25pt;height:39.7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" filled="f" stroked="f">
                <v:textbox>
                  <w:txbxContent>
                    <w:p w14:paraId="5FD72D09" w14:textId="77777777" w:rsidR="003265B4" w:rsidRPr="00062E14" w:rsidRDefault="003265B4" w:rsidP="003265B4">
                      <w:pPr>
                        <w:jc w:val="center"/>
                        <w:rPr>
                          <w:noProof/>
                          <w:color w:val="5B9BD5"/>
                          <w:sz w:val="72"/>
                          <w:szCs w:val="72"/>
                        </w:rPr>
                      </w:pPr>
                      <w:r w:rsidRPr="00062E14">
                        <w:rPr>
                          <w:noProof/>
                          <w:color w:val="5B9BD5"/>
                          <w:sz w:val="72"/>
                          <w:szCs w:val="72"/>
                        </w:rPr>
                        <w:t>5.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265B4" w:rsidRPr="003265B4">
        <w:rPr>
          <w:szCs w:val="20"/>
        </w:rPr>
        <w:br/>
      </w:r>
    </w:p>
    <w:p w14:paraId="29A0A715" w14:textId="6B9F3D90" w:rsidR="003265B4" w:rsidRPr="003265B4" w:rsidRDefault="00C43058" w:rsidP="003265B4">
      <w:pPr>
        <w:spacing w:after="0" w:line="240" w:lineRule="auto"/>
        <w:ind w:left="0" w:right="0"/>
        <w:rPr>
          <w:szCs w:val="20"/>
        </w:rPr>
      </w:pPr>
      <w:r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7F99CAF" wp14:editId="57B51960">
                <wp:simplePos x="0" y="0"/>
                <wp:positionH relativeFrom="margin">
                  <wp:posOffset>6809739</wp:posOffset>
                </wp:positionH>
                <wp:positionV relativeFrom="paragraph">
                  <wp:posOffset>219710</wp:posOffset>
                </wp:positionV>
                <wp:extent cx="1628775" cy="1019175"/>
                <wp:effectExtent l="0" t="0" r="123825" b="104775"/>
                <wp:wrapNone/>
                <wp:docPr id="5" name="Flowchart: Process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8775" cy="1019175"/>
                        </a:xfrm>
                        <a:prstGeom prst="flowChartProcess">
                          <a:avLst/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2700000" sx="103000" sy="103000" algn="tl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2E0961DD" w14:textId="77777777" w:rsidR="003265B4" w:rsidRPr="00CE504C" w:rsidRDefault="003265B4" w:rsidP="00C43058">
                            <w:pPr>
                              <w:ind w:left="0" w:right="-3"/>
                              <w:rPr>
                                <w:rFonts w:ascii="Calibri" w:hAnsi="Calibri"/>
                                <w:szCs w:val="32"/>
                              </w:rPr>
                            </w:pPr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PROTES/ARTRO/HAND</w:t>
                            </w:r>
                          </w:p>
                          <w:p w14:paraId="38FC38DF" w14:textId="77777777" w:rsidR="003265B4" w:rsidRPr="00CE504C" w:rsidRDefault="003265B4" w:rsidP="00C43058">
                            <w:pPr>
                              <w:ind w:left="0" w:right="138"/>
                              <w:jc w:val="center"/>
                              <w:rPr>
                                <w:rFonts w:ascii="Calibri" w:hAnsi="Calibri"/>
                                <w:sz w:val="32"/>
                                <w:szCs w:val="32"/>
                              </w:rPr>
                            </w:pPr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/FOT/RYGG/NARKOS</w:t>
                            </w:r>
                            <w:proofErr w:type="gramStart"/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/  SIDORAND</w:t>
                            </w:r>
                            <w:proofErr w:type="gramEnd"/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/ST-ARB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F99CAF" id="_x0000_t109" coordsize="21600,21600" o:spt="109" path="m,l,21600r21600,l21600,xe">
                <v:stroke joinstyle="miter"/>
                <v:path gradientshapeok="t" o:connecttype="rect"/>
              </v:shapetype>
              <v:shape id="Flowchart: Process 5" o:spid="_x0000_s1028" type="#_x0000_t109" style="position:absolute;margin-left:536.2pt;margin-top:17.3pt;width:128.25pt;height:80.2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" fillcolor="#5b9bd5" strokecolor="#41719c" strokeweight="1pt">
                <v:shadow on="t" type="perspective" color="black" opacity="26213f" origin="-.5,-.5" offset=".74836mm,.74836mm" matrix="67502f,,,67502f"/>
                <v:textbox>
                  <w:txbxContent>
                    <w:p w14:paraId="2E0961DD" w14:textId="77777777" w:rsidR="003265B4" w:rsidRPr="00CE504C" w:rsidRDefault="003265B4" w:rsidP="00C43058">
                      <w:pPr>
                        <w:ind w:left="0" w:right="-3"/>
                        <w:rPr>
                          <w:rFonts w:ascii="Calibri" w:hAnsi="Calibri"/>
                          <w:szCs w:val="32"/>
                        </w:rPr>
                      </w:pPr>
                      <w:r w:rsidRPr="00CE504C">
                        <w:rPr>
                          <w:rFonts w:ascii="Calibri" w:hAnsi="Calibri"/>
                          <w:szCs w:val="32"/>
                        </w:rPr>
                        <w:t>PROTES/ARTRO/HAND</w:t>
                      </w:r>
                    </w:p>
                    <w:p w14:paraId="38FC38DF" w14:textId="77777777" w:rsidR="003265B4" w:rsidRPr="00CE504C" w:rsidRDefault="003265B4" w:rsidP="00C43058">
                      <w:pPr>
                        <w:ind w:left="0" w:right="138"/>
                        <w:jc w:val="center"/>
                        <w:rPr>
                          <w:rFonts w:ascii="Calibri" w:hAnsi="Calibri"/>
                          <w:sz w:val="32"/>
                          <w:szCs w:val="32"/>
                        </w:rPr>
                      </w:pPr>
                      <w:r w:rsidRPr="00CE504C">
                        <w:rPr>
                          <w:rFonts w:ascii="Calibri" w:hAnsi="Calibri"/>
                          <w:szCs w:val="32"/>
                        </w:rPr>
                        <w:t>/FOT/RYGG/NARKOS</w:t>
                      </w:r>
                      <w:proofErr w:type="gramStart"/>
                      <w:r w:rsidRPr="00CE504C">
                        <w:rPr>
                          <w:rFonts w:ascii="Calibri" w:hAnsi="Calibri"/>
                          <w:szCs w:val="32"/>
                        </w:rPr>
                        <w:t>/  SIDORAND</w:t>
                      </w:r>
                      <w:proofErr w:type="gramEnd"/>
                      <w:r w:rsidRPr="00CE504C">
                        <w:rPr>
                          <w:rFonts w:ascii="Calibri" w:hAnsi="Calibri"/>
                          <w:szCs w:val="32"/>
                        </w:rPr>
                        <w:t>/ST-ARB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265B4" w:rsidRPr="003265B4">
        <w:rPr>
          <w:szCs w:val="20"/>
        </w:rPr>
        <w:br/>
      </w:r>
    </w:p>
    <w:p w14:paraId="13369D6F" w14:textId="4825D90B" w:rsidR="003265B4" w:rsidRPr="003265B4" w:rsidRDefault="003265B4" w:rsidP="00BF1793">
      <w:pPr>
        <w:spacing w:after="0" w:line="240" w:lineRule="auto"/>
        <w:ind w:left="0" w:right="140"/>
        <w:rPr>
          <w:szCs w:val="20"/>
        </w:rPr>
      </w:pPr>
      <w:r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EC961CD" wp14:editId="159E39F9">
                <wp:simplePos x="0" y="0"/>
                <wp:positionH relativeFrom="column">
                  <wp:posOffset>-67310</wp:posOffset>
                </wp:positionH>
                <wp:positionV relativeFrom="paragraph">
                  <wp:posOffset>-299085</wp:posOffset>
                </wp:positionV>
                <wp:extent cx="2934335" cy="1064260"/>
                <wp:effectExtent l="0" t="0" r="0" b="0"/>
                <wp:wrapNone/>
                <wp:docPr id="18" name="Rectangle: Rounded Corners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34335" cy="10642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8497B0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2700000" sx="103000" sy="103000" algn="tl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0F5BB839" w14:textId="77777777" w:rsidR="003265B4" w:rsidRPr="000C6EC0" w:rsidRDefault="003265B4" w:rsidP="003265B4">
                            <w:pPr>
                              <w:jc w:val="center"/>
                              <w:rPr>
                                <w:rFonts w:ascii="Calibri" w:hAnsi="Calibri"/>
                                <w:i/>
                                <w:sz w:val="52"/>
                                <w:szCs w:val="52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i/>
                                <w:sz w:val="52"/>
                                <w:szCs w:val="52"/>
                              </w:rPr>
                              <w:t>’ST-Trappan’</w:t>
                            </w:r>
                          </w:p>
                          <w:p w14:paraId="4CB72A90" w14:textId="77777777" w:rsidR="003265B4" w:rsidRPr="000C6EC0" w:rsidRDefault="003265B4" w:rsidP="003265B4">
                            <w:pPr>
                              <w:jc w:val="center"/>
                              <w:rPr>
                                <w:rFonts w:ascii="Calibri" w:hAnsi="Calibri"/>
                                <w:b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b/>
                              </w:rPr>
                              <w:t>Ortopedkliniken, NU-sjukvården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EC961CD" id="Rectangle: Rounded Corners 18" o:spid="_x0000_s1029" style="position:absolute;margin-left:-5.3pt;margin-top:-23.55pt;width:231.05pt;height:83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" fillcolor="#8497b0" strokecolor="#41719c" strokeweight="1pt">
                <v:stroke joinstyle="miter"/>
                <v:shadow on="t" type="perspective" color="black" opacity="26213f" origin="-.5,-.5" offset=".74836mm,.74836mm" matrix="67502f,,,67502f"/>
                <v:textbox>
                  <w:txbxContent>
                    <w:p w14:paraId="0F5BB839" w14:textId="77777777" w:rsidR="003265B4" w:rsidRPr="000C6EC0" w:rsidRDefault="003265B4" w:rsidP="003265B4">
                      <w:pPr>
                        <w:jc w:val="center"/>
                        <w:rPr>
                          <w:rFonts w:ascii="Calibri" w:hAnsi="Calibri"/>
                          <w:i/>
                          <w:sz w:val="52"/>
                          <w:szCs w:val="52"/>
                        </w:rPr>
                      </w:pPr>
                      <w:r w:rsidRPr="000C6EC0">
                        <w:rPr>
                          <w:rFonts w:ascii="Calibri" w:hAnsi="Calibri"/>
                          <w:i/>
                          <w:sz w:val="52"/>
                          <w:szCs w:val="52"/>
                        </w:rPr>
                        <w:t>’ST-Trappan’</w:t>
                      </w:r>
                    </w:p>
                    <w:p w14:paraId="4CB72A90" w14:textId="77777777" w:rsidR="003265B4" w:rsidRPr="000C6EC0" w:rsidRDefault="003265B4" w:rsidP="003265B4">
                      <w:pPr>
                        <w:jc w:val="center"/>
                        <w:rPr>
                          <w:rFonts w:ascii="Calibri" w:hAnsi="Calibri"/>
                          <w:b/>
                        </w:rPr>
                      </w:pPr>
                      <w:r w:rsidRPr="000C6EC0">
                        <w:rPr>
                          <w:rFonts w:ascii="Calibri" w:hAnsi="Calibri"/>
                          <w:b/>
                        </w:rPr>
                        <w:t>Ortopedkliniken, NU-sjukvården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14265C5" w14:textId="04959320" w:rsidR="003265B4" w:rsidRPr="003265B4" w:rsidRDefault="005206C2" w:rsidP="003265B4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0"/>
          <w:szCs w:val="28"/>
        </w:rPr>
      </w:pPr>
      <w:r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9A65DFC" wp14:editId="4F0B44DE">
                <wp:simplePos x="0" y="0"/>
                <wp:positionH relativeFrom="margin">
                  <wp:posOffset>5828665</wp:posOffset>
                </wp:positionH>
                <wp:positionV relativeFrom="paragraph">
                  <wp:posOffset>160655</wp:posOffset>
                </wp:positionV>
                <wp:extent cx="526415" cy="523875"/>
                <wp:effectExtent l="0" t="0" r="0" b="9525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41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FF2870" w14:textId="77777777" w:rsidR="003265B4" w:rsidRPr="00062E14" w:rsidRDefault="003265B4" w:rsidP="00C43058">
                            <w:pPr>
                              <w:ind w:left="0"/>
                              <w:jc w:val="center"/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</w:pPr>
                            <w:r w:rsidRPr="00062E14"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  <w:t>4.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A65DFC" id="Text Box 16" o:spid="_x0000_s1030" type="#_x0000_t202" style="position:absolute;margin-left:458.95pt;margin-top:12.65pt;width:41.45pt;height:41.25pt;z-index:251674624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" filled="f" stroked="f">
                <v:textbox>
                  <w:txbxContent>
                    <w:p w14:paraId="3BFF2870" w14:textId="77777777" w:rsidR="003265B4" w:rsidRPr="00062E14" w:rsidRDefault="003265B4" w:rsidP="00C43058">
                      <w:pPr>
                        <w:ind w:left="0"/>
                        <w:jc w:val="center"/>
                        <w:rPr>
                          <w:noProof/>
                          <w:color w:val="5B9BD5"/>
                          <w:sz w:val="72"/>
                          <w:szCs w:val="72"/>
                        </w:rPr>
                      </w:pPr>
                      <w:r w:rsidRPr="00062E14">
                        <w:rPr>
                          <w:noProof/>
                          <w:color w:val="5B9BD5"/>
                          <w:sz w:val="72"/>
                          <w:szCs w:val="72"/>
                        </w:rPr>
                        <w:t>4.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bookmarkEnd w:id="0"/>
    <w:p w14:paraId="76B9F95B" w14:textId="274A9145" w:rsidR="00536A5A" w:rsidRPr="00536A5A" w:rsidRDefault="0076458D" w:rsidP="008D7FFD">
      <w:pPr>
        <w:spacing w:after="0" w:line="240" w:lineRule="auto"/>
        <w:ind w:left="0" w:right="140"/>
      </w:pPr>
      <w:r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FB2F54A" wp14:editId="71173BF0">
                <wp:simplePos x="0" y="0"/>
                <wp:positionH relativeFrom="margin">
                  <wp:posOffset>2704465</wp:posOffset>
                </wp:positionH>
                <wp:positionV relativeFrom="paragraph">
                  <wp:posOffset>3738880</wp:posOffset>
                </wp:positionV>
                <wp:extent cx="6075680" cy="371475"/>
                <wp:effectExtent l="0" t="0" r="20320" b="66675"/>
                <wp:wrapNone/>
                <wp:docPr id="21" name="Flowchart: Process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75680" cy="371475"/>
                        </a:xfrm>
                        <a:prstGeom prst="flowChartProcess">
                          <a:avLst/>
                        </a:prstGeom>
                        <a:solidFill>
                          <a:srgbClr val="FFF2CC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5400000" algn="t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4DAE639E" w14:textId="77777777" w:rsidR="003265B4" w:rsidRPr="000C6EC0" w:rsidRDefault="003265B4" w:rsidP="003265B4">
                            <w:pPr>
                              <w:jc w:val="both"/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 xml:space="preserve">+ ELEKTIVA OPERATIONER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B2F54A" id="Flowchart: Process 21" o:spid="_x0000_s1031" type="#_x0000_t109" style="position:absolute;margin-left:212.95pt;margin-top:294.4pt;width:478.4pt;height:29.2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" fillcolor="#fff2cc" strokecolor="#41719c" strokeweight="1pt">
                <v:shadow on="t" color="black" opacity="26213f" origin=",-.5" offset="0,3pt"/>
                <v:textbox>
                  <w:txbxContent>
                    <w:p w14:paraId="4DAE639E" w14:textId="77777777" w:rsidR="003265B4" w:rsidRPr="000C6EC0" w:rsidRDefault="003265B4" w:rsidP="003265B4">
                      <w:pPr>
                        <w:jc w:val="both"/>
                        <w:rPr>
                          <w:rFonts w:ascii="Calibri" w:hAnsi="Calibri"/>
                          <w:b/>
                          <w:color w:val="000000"/>
                        </w:rPr>
                      </w:pPr>
                      <w:r w:rsidRPr="000C6EC0">
                        <w:rPr>
                          <w:rFonts w:ascii="Calibri" w:hAnsi="Calibri"/>
                          <w:b/>
                          <w:color w:val="000000"/>
                        </w:rPr>
                        <w:t xml:space="preserve">+ ELEKTIVA OPERATIONER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E186A2" wp14:editId="36590F5D">
                <wp:simplePos x="0" y="0"/>
                <wp:positionH relativeFrom="margin">
                  <wp:posOffset>285115</wp:posOffset>
                </wp:positionH>
                <wp:positionV relativeFrom="paragraph">
                  <wp:posOffset>3272155</wp:posOffset>
                </wp:positionV>
                <wp:extent cx="1637665" cy="619125"/>
                <wp:effectExtent l="0" t="0" r="114935" b="85725"/>
                <wp:wrapNone/>
                <wp:docPr id="12" name="Flowchart: Process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7665" cy="619125"/>
                        </a:xfrm>
                        <a:prstGeom prst="flowChartProcess">
                          <a:avLst/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2700000" sx="103000" sy="103000" algn="tl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35DA20FD" w14:textId="77777777" w:rsidR="003265B4" w:rsidRPr="000C6EC0" w:rsidRDefault="003265B4" w:rsidP="00AC23A4">
                            <w:pPr>
                              <w:ind w:left="0" w:right="12"/>
                              <w:rPr>
                                <w:rFonts w:ascii="Calibri" w:hAnsi="Calibri"/>
                                <w:sz w:val="32"/>
                                <w:szCs w:val="32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sz w:val="32"/>
                                <w:szCs w:val="32"/>
                              </w:rPr>
                              <w:t xml:space="preserve">AKUTPLACERING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186A2" id="Flowchart: Process 12" o:spid="_x0000_s1032" type="#_x0000_t109" style="position:absolute;margin-left:22.45pt;margin-top:257.65pt;width:128.95pt;height:48.7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" fillcolor="#5b9bd5" strokecolor="#41719c" strokeweight="1pt">
                <v:shadow on="t" type="perspective" color="black" opacity="26213f" origin="-.5,-.5" offset=".74836mm,.74836mm" matrix="67502f,,,67502f"/>
                <v:textbox>
                  <w:txbxContent>
                    <w:p w14:paraId="35DA20FD" w14:textId="77777777" w:rsidR="003265B4" w:rsidRPr="000C6EC0" w:rsidRDefault="003265B4" w:rsidP="00AC23A4">
                      <w:pPr>
                        <w:ind w:left="0" w:right="12"/>
                        <w:rPr>
                          <w:rFonts w:ascii="Calibri" w:hAnsi="Calibri"/>
                          <w:sz w:val="32"/>
                          <w:szCs w:val="32"/>
                        </w:rPr>
                      </w:pPr>
                      <w:r w:rsidRPr="000C6EC0">
                        <w:rPr>
                          <w:rFonts w:ascii="Calibri" w:hAnsi="Calibri"/>
                          <w:sz w:val="32"/>
                          <w:szCs w:val="32"/>
                        </w:rPr>
                        <w:t xml:space="preserve">AKUTPLACERING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8EE8E9B" wp14:editId="62FA022D">
                <wp:simplePos x="0" y="0"/>
                <wp:positionH relativeFrom="column">
                  <wp:posOffset>885190</wp:posOffset>
                </wp:positionH>
                <wp:positionV relativeFrom="paragraph">
                  <wp:posOffset>2719705</wp:posOffset>
                </wp:positionV>
                <wp:extent cx="981075" cy="600075"/>
                <wp:effectExtent l="0" t="0" r="0" b="9525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107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4092F0" w14:textId="77777777" w:rsidR="003265B4" w:rsidRPr="00062E14" w:rsidRDefault="003265B4" w:rsidP="00AC23A4">
                            <w:pPr>
                              <w:ind w:left="-142"/>
                              <w:jc w:val="center"/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</w:pPr>
                            <w:r w:rsidRPr="00062E14"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EE8E9B" id="Text Box 13" o:spid="_x0000_s1033" type="#_x0000_t202" style="position:absolute;margin-left:69.7pt;margin-top:214.15pt;width:77.25pt;height:47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" filled="f" stroked="f">
                <v:textbox>
                  <w:txbxContent>
                    <w:p w14:paraId="094092F0" w14:textId="77777777" w:rsidR="003265B4" w:rsidRPr="00062E14" w:rsidRDefault="003265B4" w:rsidP="00AC23A4">
                      <w:pPr>
                        <w:ind w:left="-142"/>
                        <w:jc w:val="center"/>
                        <w:rPr>
                          <w:noProof/>
                          <w:color w:val="5B9BD5"/>
                          <w:sz w:val="72"/>
                          <w:szCs w:val="72"/>
                        </w:rPr>
                      </w:pPr>
                      <w:r w:rsidRPr="00062E14">
                        <w:rPr>
                          <w:noProof/>
                          <w:color w:val="5B9BD5"/>
                          <w:sz w:val="72"/>
                          <w:szCs w:val="72"/>
                        </w:rPr>
                        <w:t>1.</w:t>
                      </w:r>
                    </w:p>
                  </w:txbxContent>
                </v:textbox>
              </v:shape>
            </w:pict>
          </mc:Fallback>
        </mc:AlternateContent>
      </w:r>
      <w:r w:rsidR="00681794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DFCEA93" wp14:editId="60362DA3">
                <wp:simplePos x="0" y="0"/>
                <wp:positionH relativeFrom="column">
                  <wp:posOffset>4389753</wp:posOffset>
                </wp:positionH>
                <wp:positionV relativeFrom="paragraph">
                  <wp:posOffset>1573071</wp:posOffset>
                </wp:positionV>
                <wp:extent cx="5337764" cy="559435"/>
                <wp:effectExtent l="0" t="1352550" r="0" b="1402715"/>
                <wp:wrapNone/>
                <wp:docPr id="3" name="Arrow: Righ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9490976">
                          <a:off x="0" y="0"/>
                          <a:ext cx="5337764" cy="559435"/>
                        </a:xfrm>
                        <a:prstGeom prst="rightArrow">
                          <a:avLst>
                            <a:gd name="adj1" fmla="val 50000"/>
                            <a:gd name="adj2" fmla="val 50005"/>
                          </a:avLst>
                        </a:prstGeom>
                        <a:solidFill>
                          <a:srgbClr val="FFD966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B39189" w14:textId="77777777" w:rsidR="003265B4" w:rsidRPr="000C6EC0" w:rsidRDefault="003265B4" w:rsidP="003265B4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MELLANJOUR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FCEA93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3" o:spid="_x0000_s1034" type="#_x0000_t13" style="position:absolute;margin-left:345.65pt;margin-top:123.85pt;width:420.3pt;height:44.05pt;rotation:-2303617fd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" adj="20468" fillcolor="#ffd966" strokecolor="#41719c" strokeweight="1pt">
                <v:textbox>
                  <w:txbxContent>
                    <w:p w14:paraId="13B39189" w14:textId="77777777" w:rsidR="003265B4" w:rsidRPr="000C6EC0" w:rsidRDefault="003265B4" w:rsidP="003265B4">
                      <w:pPr>
                        <w:jc w:val="center"/>
                        <w:rPr>
                          <w:rFonts w:ascii="Calibri" w:hAnsi="Calibri"/>
                          <w:b/>
                          <w:color w:val="000000"/>
                        </w:rPr>
                      </w:pP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MELLANJOUR</w:t>
                      </w:r>
                    </w:p>
                  </w:txbxContent>
                </v:textbox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A9F5D41" wp14:editId="1A37733C">
                <wp:simplePos x="0" y="0"/>
                <wp:positionH relativeFrom="margin">
                  <wp:posOffset>332740</wp:posOffset>
                </wp:positionH>
                <wp:positionV relativeFrom="paragraph">
                  <wp:posOffset>4710430</wp:posOffset>
                </wp:positionV>
                <wp:extent cx="8437245" cy="485775"/>
                <wp:effectExtent l="0" t="0" r="20955" b="66675"/>
                <wp:wrapNone/>
                <wp:docPr id="19" name="Flowchart: Process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437245" cy="485775"/>
                        </a:xfrm>
                        <a:prstGeom prst="flowChartProcess">
                          <a:avLst/>
                        </a:prstGeom>
                        <a:solidFill>
                          <a:srgbClr val="FFF2CC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5400000" algn="t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31720359" w14:textId="77777777" w:rsidR="003265B4" w:rsidRPr="000C6EC0" w:rsidRDefault="003265B4" w:rsidP="00386077">
                            <w:pPr>
                              <w:ind w:left="0"/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AKUTEN/AVDELNING/MOTTAGNING/MOP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9F5D41" id="Flowchart: Process 19" o:spid="_x0000_s1035" type="#_x0000_t109" style="position:absolute;margin-left:26.2pt;margin-top:370.9pt;width:664.35pt;height:38.2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" fillcolor="#fff2cc" strokecolor="#41719c" strokeweight="1pt">
                <v:shadow on="t" color="black" opacity="26213f" origin=",-.5" offset="0,3pt"/>
                <v:textbox>
                  <w:txbxContent>
                    <w:p w14:paraId="31720359" w14:textId="77777777" w:rsidR="003265B4" w:rsidRPr="000C6EC0" w:rsidRDefault="003265B4" w:rsidP="00386077">
                      <w:pPr>
                        <w:ind w:left="0"/>
                        <w:rPr>
                          <w:rFonts w:ascii="Calibri" w:hAnsi="Calibri"/>
                          <w:b/>
                          <w:color w:val="000000"/>
                        </w:rPr>
                      </w:pPr>
                      <w:r w:rsidRPr="000C6EC0">
                        <w:rPr>
                          <w:rFonts w:ascii="Calibri" w:hAnsi="Calibri"/>
                          <w:b/>
                          <w:color w:val="000000"/>
                        </w:rPr>
                        <w:t>AKUTEN/AVDELNING/MOTTAGNING/MOP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F78DC10" wp14:editId="0DCC4FC5">
                <wp:simplePos x="0" y="0"/>
                <wp:positionH relativeFrom="margin">
                  <wp:posOffset>294640</wp:posOffset>
                </wp:positionH>
                <wp:positionV relativeFrom="paragraph">
                  <wp:posOffset>4215130</wp:posOffset>
                </wp:positionV>
                <wp:extent cx="8475980" cy="361950"/>
                <wp:effectExtent l="0" t="0" r="20320" b="57150"/>
                <wp:wrapNone/>
                <wp:docPr id="20" name="Flowchart: Process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475980" cy="361950"/>
                        </a:xfrm>
                        <a:prstGeom prst="flowChartProcess">
                          <a:avLst/>
                        </a:prstGeom>
                        <a:solidFill>
                          <a:srgbClr val="FFF2CC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5400000" algn="t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7C1A4AD5" w14:textId="77777777" w:rsidR="003265B4" w:rsidRPr="000C6EC0" w:rsidRDefault="003265B4" w:rsidP="00707F38">
                            <w:pPr>
                              <w:ind w:left="0"/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AKUTA OPERATIONER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78DC10" id="Flowchart: Process 20" o:spid="_x0000_s1036" type="#_x0000_t109" style="position:absolute;margin-left:23.2pt;margin-top:331.9pt;width:667.4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" fillcolor="#fff2cc" strokecolor="#41719c" strokeweight="1pt">
                <v:shadow on="t" color="black" opacity="26213f" origin=",-.5" offset="0,3pt"/>
                <v:textbox>
                  <w:txbxContent>
                    <w:p w14:paraId="7C1A4AD5" w14:textId="77777777" w:rsidR="003265B4" w:rsidRPr="000C6EC0" w:rsidRDefault="003265B4" w:rsidP="00707F38">
                      <w:pPr>
                        <w:ind w:left="0"/>
                        <w:rPr>
                          <w:rFonts w:ascii="Calibri" w:hAnsi="Calibri"/>
                          <w:b/>
                          <w:color w:val="000000"/>
                        </w:rPr>
                      </w:pPr>
                      <w:r w:rsidRPr="000C6EC0">
                        <w:rPr>
                          <w:rFonts w:ascii="Calibri" w:hAnsi="Calibri"/>
                          <w:b/>
                          <w:color w:val="000000"/>
                        </w:rPr>
                        <w:t>AKUTA OPERATIONER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BFCCC4" wp14:editId="0873B66F">
                <wp:simplePos x="0" y="0"/>
                <wp:positionH relativeFrom="margin">
                  <wp:posOffset>7838440</wp:posOffset>
                </wp:positionH>
                <wp:positionV relativeFrom="paragraph">
                  <wp:posOffset>2557780</wp:posOffset>
                </wp:positionV>
                <wp:extent cx="1561465" cy="962025"/>
                <wp:effectExtent l="742950" t="514350" r="19685" b="28575"/>
                <wp:wrapNone/>
                <wp:docPr id="2" name="Callout: 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61465" cy="962025"/>
                        </a:xfrm>
                        <a:prstGeom prst="borderCallout1">
                          <a:avLst>
                            <a:gd name="adj1" fmla="val 21436"/>
                            <a:gd name="adj2" fmla="val -2834"/>
                            <a:gd name="adj3" fmla="val -52797"/>
                            <a:gd name="adj4" fmla="val -47451"/>
                          </a:avLst>
                        </a:prstGeom>
                        <a:solidFill>
                          <a:srgbClr val="DBDBDB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059E46" w14:textId="77777777" w:rsidR="003265B4" w:rsidRPr="000C6EC0" w:rsidRDefault="003265B4" w:rsidP="007A7865">
                            <w:pPr>
                              <w:ind w:left="567"/>
                              <w:jc w:val="center"/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b/>
                                <w:color w:val="000000"/>
                                <w:u w:val="single"/>
                              </w:rPr>
                              <w:t>KRAV</w:t>
                            </w:r>
                            <w:r w:rsidRPr="000C6EC0"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:</w:t>
                            </w:r>
                          </w:p>
                          <w:p w14:paraId="4B4E9FF7" w14:textId="6818A6E2" w:rsidR="003265B4" w:rsidRPr="00CE504C" w:rsidRDefault="003265B4" w:rsidP="007A7865">
                            <w:pPr>
                              <w:ind w:left="0" w:right="138"/>
                              <w:rPr>
                                <w:rFonts w:ascii="Calibri" w:hAnsi="Calibri"/>
                              </w:rPr>
                            </w:pPr>
                            <w:r w:rsidRPr="00CE504C">
                              <w:rPr>
                                <w:rFonts w:ascii="Calibri" w:hAnsi="Calibri"/>
                              </w:rPr>
                              <w:t>Genomgått</w:t>
                            </w:r>
                            <w:r w:rsidR="007A7865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r w:rsidRPr="00CE504C">
                              <w:rPr>
                                <w:rFonts w:ascii="Calibri" w:hAnsi="Calibri"/>
                              </w:rPr>
                              <w:t>ATLS</w:t>
                            </w:r>
                          </w:p>
                          <w:p w14:paraId="225B9914" w14:textId="77777777" w:rsidR="003265B4" w:rsidRPr="00CE504C" w:rsidRDefault="003265B4" w:rsidP="007A7865">
                            <w:pPr>
                              <w:ind w:left="-284" w:right="280"/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CE504C">
                              <w:rPr>
                                <w:rFonts w:ascii="Calibri" w:hAnsi="Calibri"/>
                              </w:rPr>
                              <w:t>2 år akutplacering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BFCCC4"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Callout: Line 2" o:spid="_x0000_s1037" type="#_x0000_t47" style="position:absolute;margin-left:617.2pt;margin-top:201.4pt;width:122.95pt;height:75.7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" adj="-10249,-11404,-612,4630" fillcolor="#dbdbdb" strokecolor="#41719c" strokeweight="1pt">
                <v:textbox>
                  <w:txbxContent>
                    <w:p w14:paraId="1F059E46" w14:textId="77777777" w:rsidR="003265B4" w:rsidRPr="000C6EC0" w:rsidRDefault="003265B4" w:rsidP="007A7865">
                      <w:pPr>
                        <w:ind w:left="567"/>
                        <w:jc w:val="center"/>
                        <w:rPr>
                          <w:rFonts w:ascii="Calibri" w:hAnsi="Calibri"/>
                          <w:b/>
                          <w:color w:val="000000"/>
                        </w:rPr>
                      </w:pPr>
                      <w:r w:rsidRPr="000C6EC0">
                        <w:rPr>
                          <w:rFonts w:ascii="Calibri" w:hAnsi="Calibri"/>
                          <w:b/>
                          <w:color w:val="000000"/>
                          <w:u w:val="single"/>
                        </w:rPr>
                        <w:t>KRAV</w:t>
                      </w:r>
                      <w:r w:rsidRPr="000C6EC0">
                        <w:rPr>
                          <w:rFonts w:ascii="Calibri" w:hAnsi="Calibri"/>
                          <w:b/>
                          <w:color w:val="000000"/>
                        </w:rPr>
                        <w:t>:</w:t>
                      </w:r>
                    </w:p>
                    <w:p w14:paraId="4B4E9FF7" w14:textId="6818A6E2" w:rsidR="003265B4" w:rsidRPr="00CE504C" w:rsidRDefault="003265B4" w:rsidP="007A7865">
                      <w:pPr>
                        <w:ind w:left="0" w:right="138"/>
                        <w:rPr>
                          <w:rFonts w:ascii="Calibri" w:hAnsi="Calibri"/>
                        </w:rPr>
                      </w:pPr>
                      <w:r w:rsidRPr="00CE504C">
                        <w:rPr>
                          <w:rFonts w:ascii="Calibri" w:hAnsi="Calibri"/>
                        </w:rPr>
                        <w:t>Genomgått</w:t>
                      </w:r>
                      <w:r w:rsidR="007A7865">
                        <w:rPr>
                          <w:rFonts w:ascii="Calibri" w:hAnsi="Calibri"/>
                        </w:rPr>
                        <w:t xml:space="preserve"> </w:t>
                      </w:r>
                      <w:r w:rsidRPr="00CE504C">
                        <w:rPr>
                          <w:rFonts w:ascii="Calibri" w:hAnsi="Calibri"/>
                        </w:rPr>
                        <w:t>ATLS</w:t>
                      </w:r>
                    </w:p>
                    <w:p w14:paraId="225B9914" w14:textId="77777777" w:rsidR="003265B4" w:rsidRPr="00CE504C" w:rsidRDefault="003265B4" w:rsidP="007A7865">
                      <w:pPr>
                        <w:ind w:left="-284" w:right="280"/>
                        <w:jc w:val="center"/>
                        <w:rPr>
                          <w:rFonts w:ascii="Calibri" w:hAnsi="Calibri"/>
                        </w:rPr>
                      </w:pPr>
                      <w:r w:rsidRPr="00CE504C">
                        <w:rPr>
                          <w:rFonts w:ascii="Calibri" w:hAnsi="Calibri"/>
                        </w:rPr>
                        <w:t>2 år akutplacering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F6C2C6" wp14:editId="34AE156E">
                <wp:simplePos x="0" y="0"/>
                <wp:positionH relativeFrom="margin">
                  <wp:posOffset>1932940</wp:posOffset>
                </wp:positionH>
                <wp:positionV relativeFrom="paragraph">
                  <wp:posOffset>2491105</wp:posOffset>
                </wp:positionV>
                <wp:extent cx="1637665" cy="762000"/>
                <wp:effectExtent l="0" t="0" r="114935" b="76200"/>
                <wp:wrapNone/>
                <wp:docPr id="11" name="Flowchart: Process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7665" cy="762000"/>
                        </a:xfrm>
                        <a:prstGeom prst="flowChartProcess">
                          <a:avLst/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2700000" sx="103000" sy="103000" algn="tl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3C6C5E53" w14:textId="77777777" w:rsidR="003265B4" w:rsidRPr="000C6EC0" w:rsidRDefault="003265B4" w:rsidP="00AC23A4">
                            <w:pPr>
                              <w:ind w:left="0" w:right="-3"/>
                              <w:rPr>
                                <w:rFonts w:ascii="Calibri" w:hAnsi="Calibri"/>
                                <w:sz w:val="32"/>
                                <w:szCs w:val="32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sz w:val="32"/>
                                <w:szCs w:val="32"/>
                              </w:rPr>
                              <w:t>AKUTPLACERING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6C2C6" id="Flowchart: Process 11" o:spid="_x0000_s1038" type="#_x0000_t109" style="position:absolute;margin-left:152.2pt;margin-top:196.15pt;width:128.9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" fillcolor="#5b9bd5" strokecolor="#41719c" strokeweight="1pt">
                <v:shadow on="t" type="perspective" color="black" opacity="26213f" origin="-.5,-.5" offset=".74836mm,.74836mm" matrix="67502f,,,67502f"/>
                <v:textbox>
                  <w:txbxContent>
                    <w:p w14:paraId="3C6C5E53" w14:textId="77777777" w:rsidR="003265B4" w:rsidRPr="000C6EC0" w:rsidRDefault="003265B4" w:rsidP="00AC23A4">
                      <w:pPr>
                        <w:ind w:left="0" w:right="-3"/>
                        <w:rPr>
                          <w:rFonts w:ascii="Calibri" w:hAnsi="Calibri"/>
                          <w:sz w:val="32"/>
                          <w:szCs w:val="32"/>
                        </w:rPr>
                      </w:pPr>
                      <w:r w:rsidRPr="000C6EC0">
                        <w:rPr>
                          <w:rFonts w:ascii="Calibri" w:hAnsi="Calibri"/>
                          <w:sz w:val="32"/>
                          <w:szCs w:val="32"/>
                        </w:rPr>
                        <w:t>AKUTPLACERING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85CBDE9" wp14:editId="24557EA3">
                <wp:simplePos x="0" y="0"/>
                <wp:positionH relativeFrom="column">
                  <wp:posOffset>2561590</wp:posOffset>
                </wp:positionH>
                <wp:positionV relativeFrom="paragraph">
                  <wp:posOffset>1852931</wp:posOffset>
                </wp:positionV>
                <wp:extent cx="526415" cy="571500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415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F288FD" w14:textId="77777777" w:rsidR="003265B4" w:rsidRPr="00062E14" w:rsidRDefault="003265B4" w:rsidP="00AC23A4">
                            <w:pPr>
                              <w:ind w:left="0"/>
                              <w:jc w:val="center"/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</w:pPr>
                            <w:r w:rsidRPr="00062E14"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5CBDE9" id="Text Box 14" o:spid="_x0000_s1039" type="#_x0000_t202" style="position:absolute;margin-left:201.7pt;margin-top:145.9pt;width:41.45pt;height:45pt;z-index:2516725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" filled="f" stroked="f">
                <v:textbox>
                  <w:txbxContent>
                    <w:p w14:paraId="71F288FD" w14:textId="77777777" w:rsidR="003265B4" w:rsidRPr="00062E14" w:rsidRDefault="003265B4" w:rsidP="00AC23A4">
                      <w:pPr>
                        <w:ind w:left="0"/>
                        <w:jc w:val="center"/>
                        <w:rPr>
                          <w:noProof/>
                          <w:color w:val="5B9BD5"/>
                          <w:sz w:val="72"/>
                          <w:szCs w:val="72"/>
                        </w:rPr>
                      </w:pPr>
                      <w:r w:rsidRPr="00062E14">
                        <w:rPr>
                          <w:noProof/>
                          <w:color w:val="5B9BD5"/>
                          <w:sz w:val="72"/>
                          <w:szCs w:val="72"/>
                        </w:rPr>
                        <w:t>2.</w:t>
                      </w:r>
                    </w:p>
                  </w:txbxContent>
                </v:textbox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E706197" wp14:editId="5CB727EC">
                <wp:simplePos x="0" y="0"/>
                <wp:positionH relativeFrom="margin">
                  <wp:posOffset>4190365</wp:posOffset>
                </wp:positionH>
                <wp:positionV relativeFrom="paragraph">
                  <wp:posOffset>900430</wp:posOffset>
                </wp:positionV>
                <wp:extent cx="526415" cy="523875"/>
                <wp:effectExtent l="0" t="0" r="0" b="9525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41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318CD9" w14:textId="77777777" w:rsidR="003265B4" w:rsidRPr="00062E14" w:rsidRDefault="003265B4" w:rsidP="007D6651">
                            <w:pPr>
                              <w:ind w:left="0"/>
                              <w:jc w:val="center"/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</w:pPr>
                            <w:r w:rsidRPr="00062E14">
                              <w:rPr>
                                <w:noProof/>
                                <w:color w:val="5B9BD5"/>
                                <w:sz w:val="72"/>
                                <w:szCs w:val="72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706197" id="Text Box 15" o:spid="_x0000_s1040" type="#_x0000_t202" style="position:absolute;margin-left:329.95pt;margin-top:70.9pt;width:41.45pt;height:41.25pt;z-index:251673600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" filled="f" stroked="f">
                <v:textbox>
                  <w:txbxContent>
                    <w:p w14:paraId="2C318CD9" w14:textId="77777777" w:rsidR="003265B4" w:rsidRPr="00062E14" w:rsidRDefault="003265B4" w:rsidP="007D6651">
                      <w:pPr>
                        <w:ind w:left="0"/>
                        <w:jc w:val="center"/>
                        <w:rPr>
                          <w:noProof/>
                          <w:color w:val="5B9BD5"/>
                          <w:sz w:val="72"/>
                          <w:szCs w:val="72"/>
                        </w:rPr>
                      </w:pPr>
                      <w:r w:rsidRPr="00062E14">
                        <w:rPr>
                          <w:noProof/>
                          <w:color w:val="5B9BD5"/>
                          <w:sz w:val="72"/>
                          <w:szCs w:val="72"/>
                        </w:rPr>
                        <w:t>3.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59B2289" wp14:editId="36386541">
                <wp:simplePos x="0" y="0"/>
                <wp:positionH relativeFrom="margin">
                  <wp:posOffset>3636645</wp:posOffset>
                </wp:positionH>
                <wp:positionV relativeFrom="paragraph">
                  <wp:posOffset>1454150</wp:posOffset>
                </wp:positionV>
                <wp:extent cx="1637665" cy="1064260"/>
                <wp:effectExtent l="0" t="0" r="0" b="0"/>
                <wp:wrapNone/>
                <wp:docPr id="8" name="Flowchart: Process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7665" cy="1064260"/>
                        </a:xfrm>
                        <a:prstGeom prst="flowChartProcess">
                          <a:avLst/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2700000" sx="103000" sy="103000" algn="tl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3EAFE477" w14:textId="5B86FAA9" w:rsidR="003265B4" w:rsidRPr="007A7865" w:rsidRDefault="003265B4" w:rsidP="007A7865">
                            <w:pPr>
                              <w:ind w:left="0" w:right="-3"/>
                              <w:rPr>
                                <w:rFonts w:ascii="Calibri" w:hAnsi="Calibri"/>
                                <w:szCs w:val="32"/>
                              </w:rPr>
                            </w:pPr>
                            <w:r w:rsidRPr="007A7865">
                              <w:rPr>
                                <w:rFonts w:ascii="Calibri" w:hAnsi="Calibri"/>
                                <w:szCs w:val="32"/>
                              </w:rPr>
                              <w:t>PROTES/ARTRO/HAND/FOT/RYGG/NARKOS/ SIDORAND/ST-ARB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9B2289" id="Flowchart: Process 8" o:spid="_x0000_s1041" type="#_x0000_t109" style="position:absolute;margin-left:286.35pt;margin-top:114.5pt;width:128.95pt;height:83.8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" fillcolor="#5b9bd5" strokecolor="#41719c" strokeweight="1pt">
                <v:shadow on="t" type="perspective" color="black" opacity="26213f" origin="-.5,-.5" offset=".74836mm,.74836mm" matrix="67502f,,,67502f"/>
                <v:textbox>
                  <w:txbxContent>
                    <w:p w14:paraId="3EAFE477" w14:textId="5B86FAA9" w:rsidR="003265B4" w:rsidRPr="007A7865" w:rsidRDefault="003265B4" w:rsidP="007A7865">
                      <w:pPr>
                        <w:ind w:left="0" w:right="-3"/>
                        <w:rPr>
                          <w:rFonts w:ascii="Calibri" w:hAnsi="Calibri"/>
                          <w:szCs w:val="32"/>
                        </w:rPr>
                      </w:pPr>
                      <w:r w:rsidRPr="007A7865">
                        <w:rPr>
                          <w:rFonts w:ascii="Calibri" w:hAnsi="Calibri"/>
                          <w:szCs w:val="32"/>
                        </w:rPr>
                        <w:t>PROTES/ARTRO/HAND/FOT/RYGG/NARKOS/ SIDORAND/ST-ARB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88BE4E" wp14:editId="0D5A55FC">
                <wp:simplePos x="0" y="0"/>
                <wp:positionH relativeFrom="margin">
                  <wp:posOffset>5238115</wp:posOffset>
                </wp:positionH>
                <wp:positionV relativeFrom="paragraph">
                  <wp:posOffset>386080</wp:posOffset>
                </wp:positionV>
                <wp:extent cx="1637665" cy="1057275"/>
                <wp:effectExtent l="0" t="0" r="114935" b="104775"/>
                <wp:wrapNone/>
                <wp:docPr id="7" name="Flowchart: Process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7665" cy="1057275"/>
                        </a:xfrm>
                        <a:prstGeom prst="flowChartProcess">
                          <a:avLst/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8100" dir="2700000" sx="103000" sy="103000" algn="tl" rotWithShape="0">
                            <a:srgbClr val="000000">
                              <a:alpha val="39999"/>
                            </a:srgbClr>
                          </a:outerShdw>
                        </a:effectLst>
                      </wps:spPr>
                      <wps:txbx>
                        <w:txbxContent>
                          <w:p w14:paraId="486F12B8" w14:textId="77777777" w:rsidR="003265B4" w:rsidRPr="00CE504C" w:rsidRDefault="003265B4" w:rsidP="007D6651">
                            <w:pPr>
                              <w:ind w:left="0" w:right="12"/>
                              <w:rPr>
                                <w:rFonts w:ascii="Calibri" w:hAnsi="Calibri"/>
                                <w:szCs w:val="32"/>
                              </w:rPr>
                            </w:pPr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PROTES/ARTRO/HAND</w:t>
                            </w:r>
                          </w:p>
                          <w:p w14:paraId="682DFACD" w14:textId="06F25903" w:rsidR="003265B4" w:rsidRPr="00CE504C" w:rsidRDefault="003265B4" w:rsidP="005C5D8E">
                            <w:pPr>
                              <w:ind w:left="0" w:right="12"/>
                              <w:jc w:val="center"/>
                              <w:rPr>
                                <w:rFonts w:ascii="Calibri" w:hAnsi="Calibri"/>
                                <w:szCs w:val="32"/>
                              </w:rPr>
                            </w:pPr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/FOT/RYG</w:t>
                            </w:r>
                            <w:r w:rsidR="005C5D8E">
                              <w:rPr>
                                <w:rFonts w:ascii="Calibri" w:hAnsi="Calibri"/>
                                <w:szCs w:val="32"/>
                              </w:rPr>
                              <w:t>G/NARKOS</w:t>
                            </w:r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/</w:t>
                            </w:r>
                          </w:p>
                          <w:p w14:paraId="46FB8222" w14:textId="1D2E41A8" w:rsidR="003265B4" w:rsidRPr="00CE504C" w:rsidRDefault="003265B4" w:rsidP="00C43058">
                            <w:pPr>
                              <w:ind w:left="0" w:right="153"/>
                              <w:jc w:val="center"/>
                              <w:rPr>
                                <w:rFonts w:ascii="Calibri" w:hAnsi="Calibri"/>
                                <w:sz w:val="32"/>
                                <w:szCs w:val="32"/>
                              </w:rPr>
                            </w:pPr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SIDORAND/</w:t>
                            </w:r>
                            <w:r w:rsidR="00C43058">
                              <w:rPr>
                                <w:rFonts w:ascii="Calibri" w:hAnsi="Calibri"/>
                                <w:szCs w:val="32"/>
                              </w:rPr>
                              <w:t>ST</w:t>
                            </w:r>
                            <w:r w:rsidRPr="00CE504C">
                              <w:rPr>
                                <w:rFonts w:ascii="Calibri" w:hAnsi="Calibri"/>
                                <w:szCs w:val="32"/>
                              </w:rPr>
                              <w:t>-ARB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88BE4E" id="Flowchart: Process 7" o:spid="_x0000_s1042" type="#_x0000_t109" style="position:absolute;margin-left:412.45pt;margin-top:30.4pt;width:128.95pt;height:83.2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" fillcolor="#5b9bd5" strokecolor="#41719c" strokeweight="1pt">
                <v:shadow on="t" type="perspective" color="black" opacity="26213f" origin="-.5,-.5" offset=".74836mm,.74836mm" matrix="67502f,,,67502f"/>
                <v:textbox>
                  <w:txbxContent>
                    <w:p w14:paraId="486F12B8" w14:textId="77777777" w:rsidR="003265B4" w:rsidRPr="00CE504C" w:rsidRDefault="003265B4" w:rsidP="007D6651">
                      <w:pPr>
                        <w:ind w:left="0" w:right="12"/>
                        <w:rPr>
                          <w:rFonts w:ascii="Calibri" w:hAnsi="Calibri"/>
                          <w:szCs w:val="32"/>
                        </w:rPr>
                      </w:pPr>
                      <w:r w:rsidRPr="00CE504C">
                        <w:rPr>
                          <w:rFonts w:ascii="Calibri" w:hAnsi="Calibri"/>
                          <w:szCs w:val="32"/>
                        </w:rPr>
                        <w:t>PROTES/ARTRO/HAND</w:t>
                      </w:r>
                    </w:p>
                    <w:p w14:paraId="682DFACD" w14:textId="06F25903" w:rsidR="003265B4" w:rsidRPr="00CE504C" w:rsidRDefault="003265B4" w:rsidP="005C5D8E">
                      <w:pPr>
                        <w:ind w:left="0" w:right="12"/>
                        <w:jc w:val="center"/>
                        <w:rPr>
                          <w:rFonts w:ascii="Calibri" w:hAnsi="Calibri"/>
                          <w:szCs w:val="32"/>
                        </w:rPr>
                      </w:pPr>
                      <w:r w:rsidRPr="00CE504C">
                        <w:rPr>
                          <w:rFonts w:ascii="Calibri" w:hAnsi="Calibri"/>
                          <w:szCs w:val="32"/>
                        </w:rPr>
                        <w:t>/FOT/RYG</w:t>
                      </w:r>
                      <w:r w:rsidR="005C5D8E">
                        <w:rPr>
                          <w:rFonts w:ascii="Calibri" w:hAnsi="Calibri"/>
                          <w:szCs w:val="32"/>
                        </w:rPr>
                        <w:t>G/NARKOS</w:t>
                      </w:r>
                      <w:r w:rsidRPr="00CE504C">
                        <w:rPr>
                          <w:rFonts w:ascii="Calibri" w:hAnsi="Calibri"/>
                          <w:szCs w:val="32"/>
                        </w:rPr>
                        <w:t>/</w:t>
                      </w:r>
                    </w:p>
                    <w:p w14:paraId="46FB8222" w14:textId="1D2E41A8" w:rsidR="003265B4" w:rsidRPr="00CE504C" w:rsidRDefault="003265B4" w:rsidP="00C43058">
                      <w:pPr>
                        <w:ind w:left="0" w:right="153"/>
                        <w:jc w:val="center"/>
                        <w:rPr>
                          <w:rFonts w:ascii="Calibri" w:hAnsi="Calibri"/>
                          <w:sz w:val="32"/>
                          <w:szCs w:val="32"/>
                        </w:rPr>
                      </w:pPr>
                      <w:r w:rsidRPr="00CE504C">
                        <w:rPr>
                          <w:rFonts w:ascii="Calibri" w:hAnsi="Calibri"/>
                          <w:szCs w:val="32"/>
                        </w:rPr>
                        <w:t>SIDORAND/</w:t>
                      </w:r>
                      <w:r w:rsidR="00C43058">
                        <w:rPr>
                          <w:rFonts w:ascii="Calibri" w:hAnsi="Calibri"/>
                          <w:szCs w:val="32"/>
                        </w:rPr>
                        <w:t>ST</w:t>
                      </w:r>
                      <w:r w:rsidRPr="00CE504C">
                        <w:rPr>
                          <w:rFonts w:ascii="Calibri" w:hAnsi="Calibri"/>
                          <w:szCs w:val="32"/>
                        </w:rPr>
                        <w:t>-ARB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06C2" w:rsidRPr="003265B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B1F39FF" wp14:editId="7FCA413C">
                <wp:simplePos x="0" y="0"/>
                <wp:positionH relativeFrom="column">
                  <wp:posOffset>-919325</wp:posOffset>
                </wp:positionH>
                <wp:positionV relativeFrom="paragraph">
                  <wp:posOffset>592859</wp:posOffset>
                </wp:positionV>
                <wp:extent cx="7356475" cy="596028"/>
                <wp:effectExtent l="0" t="1905000" r="0" b="1938020"/>
                <wp:wrapNone/>
                <wp:docPr id="1" name="Arrow: Righ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9510885">
                          <a:off x="0" y="0"/>
                          <a:ext cx="7356475" cy="596028"/>
                        </a:xfrm>
                        <a:prstGeom prst="rightArrow">
                          <a:avLst>
                            <a:gd name="adj1" fmla="val 50000"/>
                            <a:gd name="adj2" fmla="val 49993"/>
                          </a:avLst>
                        </a:prstGeom>
                        <a:solidFill>
                          <a:srgbClr val="A9D18E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E0C72" w14:textId="77777777" w:rsidR="003265B4" w:rsidRPr="000C6EC0" w:rsidRDefault="003265B4" w:rsidP="007D6651">
                            <w:pPr>
                              <w:ind w:right="707"/>
                              <w:jc w:val="center"/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</w:pPr>
                            <w:r w:rsidRPr="000C6EC0"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DAGJOUR/PRIMÄRJOUR</w:t>
                            </w:r>
                          </w:p>
                          <w:p w14:paraId="7DF01A2C" w14:textId="77777777" w:rsidR="003265B4" w:rsidRDefault="003265B4" w:rsidP="003265B4"/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1F39FF" id="Arrow: Right 1" o:spid="_x0000_s1043" type="#_x0000_t13" style="position:absolute;margin-left:-72.4pt;margin-top:46.7pt;width:579.25pt;height:46.95pt;rotation:-2281871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" adj="20725" fillcolor="#a9d18e" strokecolor="#41719c" strokeweight="1pt">
                <v:textbox>
                  <w:txbxContent>
                    <w:p w14:paraId="08BE0C72" w14:textId="77777777" w:rsidR="003265B4" w:rsidRPr="000C6EC0" w:rsidRDefault="003265B4" w:rsidP="007D6651">
                      <w:pPr>
                        <w:ind w:right="707"/>
                        <w:jc w:val="center"/>
                        <w:rPr>
                          <w:rFonts w:ascii="Calibri" w:hAnsi="Calibri"/>
                          <w:b/>
                          <w:color w:val="000000"/>
                        </w:rPr>
                      </w:pPr>
                      <w:r w:rsidRPr="000C6EC0">
                        <w:rPr>
                          <w:rFonts w:ascii="Calibri" w:hAnsi="Calibri"/>
                          <w:b/>
                          <w:color w:val="000000"/>
                        </w:rPr>
                        <w:t>DAGJOUR/PRIMÄRJOUR</w:t>
                      </w:r>
                    </w:p>
                    <w:p w14:paraId="7DF01A2C" w14:textId="77777777" w:rsidR="003265B4" w:rsidRDefault="003265B4" w:rsidP="003265B4"/>
                  </w:txbxContent>
                </v:textbox>
              </v:shape>
            </w:pict>
          </mc:Fallback>
        </mc:AlternateContent>
      </w:r>
    </w:p>
    <w:sectPr w:rsidR="00536A5A" w:rsidRPr="00536A5A" w:rsidSect="00040E67"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8EDA9" w14:textId="77777777" w:rsidR="00E047EA" w:rsidRDefault="00E047EA">
      <w:r>
        <w:separator/>
      </w:r>
    </w:p>
  </w:endnote>
  <w:endnote w:type="continuationSeparator" w:id="0">
    <w:p w14:paraId="3790F0BD" w14:textId="77777777" w:rsidR="00E047EA" w:rsidRDefault="00E047EA">
      <w:r>
        <w:continuationSeparator/>
      </w:r>
    </w:p>
  </w:endnote>
  <w:endnote w:type="continuationNotice" w:id="1">
    <w:p w14:paraId="4790CC8F" w14:textId="77777777" w:rsidR="00E047EA" w:rsidRDefault="00E047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1764A0" w14:textId="77777777" w:rsidR="00E047EA" w:rsidRDefault="00E047EA"/>
  </w:footnote>
  <w:footnote w:type="continuationSeparator" w:id="0">
    <w:p w14:paraId="13727ECC" w14:textId="77777777" w:rsidR="00E047EA" w:rsidRDefault="00E047EA">
      <w:r>
        <w:continuationSeparator/>
      </w:r>
    </w:p>
  </w:footnote>
  <w:footnote w:type="continuationNotice" w:id="1">
    <w:p w14:paraId="355A5BC6" w14:textId="77777777" w:rsidR="00E047EA" w:rsidRDefault="00E047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4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5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986549">
    <w:abstractNumId w:val="17"/>
  </w:num>
  <w:num w:numId="2" w16cid:durableId="815603945">
    <w:abstractNumId w:val="14"/>
  </w:num>
  <w:num w:numId="3" w16cid:durableId="1041707372">
    <w:abstractNumId w:val="0"/>
  </w:num>
  <w:num w:numId="4" w16cid:durableId="1555431908">
    <w:abstractNumId w:val="6"/>
  </w:num>
  <w:num w:numId="5" w16cid:durableId="60761332">
    <w:abstractNumId w:val="15"/>
  </w:num>
  <w:num w:numId="6" w16cid:durableId="2118209687">
    <w:abstractNumId w:val="2"/>
  </w:num>
  <w:num w:numId="7" w16cid:durableId="281302839">
    <w:abstractNumId w:val="11"/>
  </w:num>
  <w:num w:numId="8" w16cid:durableId="1423911317">
    <w:abstractNumId w:val="8"/>
  </w:num>
  <w:num w:numId="9" w16cid:durableId="1635211478">
    <w:abstractNumId w:val="1"/>
  </w:num>
  <w:num w:numId="10" w16cid:durableId="325548470">
    <w:abstractNumId w:val="1"/>
  </w:num>
  <w:num w:numId="11" w16cid:durableId="2048139501">
    <w:abstractNumId w:val="3"/>
  </w:num>
  <w:num w:numId="12" w16cid:durableId="1227380483">
    <w:abstractNumId w:val="4"/>
  </w:num>
  <w:num w:numId="13" w16cid:durableId="1992100829">
    <w:abstractNumId w:val="13"/>
  </w:num>
  <w:num w:numId="14" w16cid:durableId="1128167001">
    <w:abstractNumId w:val="9"/>
  </w:num>
  <w:num w:numId="15" w16cid:durableId="1925725262">
    <w:abstractNumId w:val="7"/>
  </w:num>
  <w:num w:numId="16" w16cid:durableId="358970285">
    <w:abstractNumId w:val="12"/>
  </w:num>
  <w:num w:numId="17" w16cid:durableId="2018579287">
    <w:abstractNumId w:val="5"/>
  </w:num>
  <w:num w:numId="18" w16cid:durableId="1298414331">
    <w:abstractNumId w:val="10"/>
  </w:num>
  <w:num w:numId="19" w16cid:durableId="6457475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0E67"/>
    <w:rsid w:val="00050500"/>
    <w:rsid w:val="000526EC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A1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5B4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077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6C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EC9"/>
    <w:rsid w:val="005A54ED"/>
    <w:rsid w:val="005A5D5B"/>
    <w:rsid w:val="005A6081"/>
    <w:rsid w:val="005A627D"/>
    <w:rsid w:val="005C0045"/>
    <w:rsid w:val="005C084E"/>
    <w:rsid w:val="005C4606"/>
    <w:rsid w:val="005C5D8E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179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F3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58D"/>
    <w:rsid w:val="00765C41"/>
    <w:rsid w:val="00771100"/>
    <w:rsid w:val="007759DD"/>
    <w:rsid w:val="0078609F"/>
    <w:rsid w:val="007917BA"/>
    <w:rsid w:val="007A5C6F"/>
    <w:rsid w:val="007A7865"/>
    <w:rsid w:val="007D4241"/>
    <w:rsid w:val="007D4317"/>
    <w:rsid w:val="007D4EA3"/>
    <w:rsid w:val="007D665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7FF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3A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793"/>
    <w:rsid w:val="00C07DDB"/>
    <w:rsid w:val="00C4115D"/>
    <w:rsid w:val="00C4305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CF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7EA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36</TotalTime>
  <Pages>3</Pages>
  <Words>194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ST-trappan, ortopedkliniken, NU-sjukvården</dc:title>
  <dc:subject/>
  <dc:creator>patrik.jens.johansson@vgregion.se</dc:creator>
  <keywords/>
  <lastModifiedBy>Elisabeth Carlsson</lastModifiedBy>
  <revision>18</revision>
  <lastPrinted>2016-03-31T10:56:00.0000000Z</lastPrinted>
  <dcterms:created xsi:type="dcterms:W3CDTF">2022-05-10T07:46:00.0000000Z</dcterms:created>
  <dcterms:modified xsi:type="dcterms:W3CDTF">2023-11-09T12:27:00.0000000Z</dcterms:modified>
</coreProperties>
</file>