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8A90E" w14:textId="77777777" w:rsidR="00310127" w:rsidRDefault="00310127" w:rsidP="00F35B05">
      <w:pPr>
        <w:pStyle w:val="Rubrik2"/>
        <w:sectPr w:rsidR="00310127" w:rsidSect="0031012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799108B" w14:textId="77777777" w:rsidR="00310127" w:rsidRPr="00310127" w:rsidRDefault="00310127" w:rsidP="00310127">
      <w:pPr>
        <w:spacing w:after="0" w:line="240" w:lineRule="auto"/>
        <w:ind w:left="0" w:right="0"/>
        <w:rPr>
          <w:szCs w:val="20"/>
        </w:rPr>
      </w:pPr>
    </w:p>
    <w:p w14:paraId="061C83F5" w14:textId="77777777" w:rsidR="00310127" w:rsidRPr="00310127" w:rsidRDefault="00310127" w:rsidP="00310127">
      <w:pPr>
        <w:spacing w:after="0" w:line="240" w:lineRule="auto"/>
        <w:ind w:left="0" w:right="0"/>
        <w:rPr>
          <w:szCs w:val="20"/>
        </w:rPr>
      </w:pPr>
    </w:p>
    <w:p w14:paraId="0EFF1138" w14:textId="77777777" w:rsidR="00310127" w:rsidRPr="00310127" w:rsidRDefault="00310127" w:rsidP="00310127">
      <w:pPr>
        <w:tabs>
          <w:tab w:val="left" w:pos="4590"/>
        </w:tabs>
        <w:spacing w:after="0" w:line="240" w:lineRule="auto"/>
        <w:ind w:left="0" w:right="0"/>
        <w:rPr>
          <w:szCs w:val="20"/>
        </w:rPr>
      </w:pPr>
      <w:r w:rsidRPr="00310127">
        <w:rPr>
          <w:szCs w:val="20"/>
        </w:rPr>
        <w:tab/>
      </w:r>
    </w:p>
    <w:p w14:paraId="6A444232" w14:textId="21FBF7D9" w:rsidR="00310127" w:rsidRPr="00310127" w:rsidRDefault="00310127" w:rsidP="00310127">
      <w:pPr>
        <w:spacing w:after="0" w:line="240" w:lineRule="auto"/>
        <w:ind w:left="0" w:right="-568"/>
        <w:rPr>
          <w:szCs w:val="20"/>
        </w:rPr>
      </w:pPr>
      <w:r w:rsidRPr="00310127">
        <w:rPr>
          <w:noProof/>
          <w:szCs w:val="20"/>
        </w:rPr>
        <mc:AlternateContent>
          <mc:Choice Requires="wps">
            <w:drawing>
              <wp:anchor distT="0" distB="0" distL="114300" distR="114300" simplePos="0" relativeHeight="251659264" behindDoc="0" locked="0" layoutInCell="1" allowOverlap="1" wp14:anchorId="66B9F940" wp14:editId="68ABCD9D">
                <wp:simplePos x="0" y="0"/>
                <wp:positionH relativeFrom="column">
                  <wp:posOffset>6518275</wp:posOffset>
                </wp:positionH>
                <wp:positionV relativeFrom="paragraph">
                  <wp:posOffset>78740</wp:posOffset>
                </wp:positionV>
                <wp:extent cx="1244600" cy="222885"/>
                <wp:effectExtent l="0" t="2540" r="0" b="31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9071D" w14:textId="77777777" w:rsidR="00310127" w:rsidRPr="003D37FD" w:rsidRDefault="00310127" w:rsidP="0031012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28038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6B9F940"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1E9071D" w14:textId="77777777" w:rsidR="00310127" w:rsidRPr="003D37FD" w:rsidRDefault="00310127" w:rsidP="0031012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28038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10127" w:rsidRPr="00310127" w14:paraId="0B4B2596" w14:textId="77777777" w:rsidTr="001D3E3D">
        <w:trPr>
          <w:cantSplit/>
          <w:trHeight w:val="570"/>
        </w:trPr>
        <w:tc>
          <w:tcPr>
            <w:tcW w:w="9039" w:type="dxa"/>
            <w:tcBorders>
              <w:bottom w:val="single" w:sz="8" w:space="0" w:color="auto"/>
            </w:tcBorders>
            <w:tcMar>
              <w:left w:w="0" w:type="dxa"/>
              <w:right w:w="0" w:type="dxa"/>
            </w:tcMar>
            <w:vAlign w:val="bottom"/>
          </w:tcPr>
          <w:p w14:paraId="57AC627C" w14:textId="77777777" w:rsidR="00310127" w:rsidRPr="002212C0" w:rsidRDefault="00310127" w:rsidP="002212C0">
            <w:pPr>
              <w:pStyle w:val="Rubrik1"/>
              <w:ind w:left="0"/>
              <w:rPr>
                <w:b/>
                <w:bCs w:val="0"/>
              </w:rPr>
            </w:pPr>
            <w:bookmarkStart w:id="1" w:name="_1314629194"/>
            <w:bookmarkStart w:id="2" w:name="Rubrik"/>
            <w:bookmarkEnd w:id="1"/>
            <w:bookmarkEnd w:id="2"/>
            <w:r w:rsidRPr="002212C0">
              <w:rPr>
                <w:b/>
                <w:bCs w:val="0"/>
              </w:rPr>
              <w:t>Brand – Lokal handlingsplan vid brand och utrymning ortopedmottagningarna i Uddevalla och på NÄL</w:t>
            </w:r>
          </w:p>
        </w:tc>
      </w:tr>
    </w:tbl>
    <w:p w14:paraId="24CF8492" w14:textId="09A13E18" w:rsidR="002212C0" w:rsidRDefault="002212C0" w:rsidP="002212C0">
      <w:pPr>
        <w:pStyle w:val="Rubrik2"/>
        <w:ind w:left="0"/>
        <w:rPr>
          <w:b/>
          <w:bCs w:val="0"/>
        </w:rPr>
      </w:pPr>
      <w:r>
        <w:rPr>
          <w:b/>
          <w:bCs w:val="0"/>
        </w:rPr>
        <w:t>Revidering i denna version</w:t>
      </w:r>
    </w:p>
    <w:p w14:paraId="353AB5C5" w14:textId="2778C8C2" w:rsidR="002212C0" w:rsidRPr="002212C0" w:rsidRDefault="002212C0" w:rsidP="002212C0">
      <w:pPr>
        <w:ind w:left="0"/>
      </w:pPr>
      <w:r>
        <w:t>Ingen revidering i denna version.</w:t>
      </w:r>
    </w:p>
    <w:p w14:paraId="5CEDAC9A" w14:textId="481DACC8" w:rsidR="00310127" w:rsidRPr="002212C0" w:rsidRDefault="002212C0" w:rsidP="002212C0">
      <w:pPr>
        <w:pStyle w:val="Rubrik2"/>
        <w:ind w:left="0"/>
        <w:rPr>
          <w:b/>
          <w:bCs w:val="0"/>
        </w:rPr>
      </w:pPr>
      <w:r>
        <w:rPr>
          <w:b/>
          <w:bCs w:val="0"/>
        </w:rPr>
        <w:t>B</w:t>
      </w:r>
      <w:r w:rsidR="00310127" w:rsidRPr="002212C0">
        <w:rPr>
          <w:b/>
          <w:bCs w:val="0"/>
        </w:rPr>
        <w:t xml:space="preserve">akgrund </w:t>
      </w:r>
    </w:p>
    <w:p w14:paraId="25038A3B" w14:textId="77777777" w:rsidR="00310127" w:rsidRPr="00310127" w:rsidRDefault="00310127" w:rsidP="00310127">
      <w:pPr>
        <w:spacing w:after="0" w:line="240" w:lineRule="auto"/>
        <w:ind w:left="0" w:right="-284"/>
        <w:rPr>
          <w:szCs w:val="20"/>
        </w:rPr>
      </w:pPr>
      <w:r w:rsidRPr="00310127">
        <w:rPr>
          <w:szCs w:val="20"/>
        </w:rPr>
        <w:t>Enligt NU-sjukvårdens styrdokument för systematiskt brandskyddsarbete ska en lokal handlingsplan i förebyggande syfte finnas på varje enhet</w:t>
      </w:r>
    </w:p>
    <w:p w14:paraId="13DABDB2" w14:textId="77777777" w:rsidR="00310127" w:rsidRPr="00310127" w:rsidRDefault="00310127" w:rsidP="00310127">
      <w:pPr>
        <w:spacing w:after="0" w:line="240" w:lineRule="auto"/>
        <w:ind w:left="0" w:right="-284"/>
        <w:rPr>
          <w:szCs w:val="20"/>
        </w:rPr>
      </w:pPr>
      <w:r w:rsidRPr="00310127">
        <w:rPr>
          <w:szCs w:val="20"/>
        </w:rPr>
        <w:t>(dokumentnummer SBSA 3:3).</w:t>
      </w:r>
    </w:p>
    <w:p w14:paraId="49AC1B59" w14:textId="77777777" w:rsidR="00310127" w:rsidRPr="00310127" w:rsidRDefault="00310127" w:rsidP="00310127">
      <w:pPr>
        <w:spacing w:after="0" w:line="240" w:lineRule="auto"/>
        <w:ind w:left="0" w:right="-284"/>
        <w:rPr>
          <w:szCs w:val="20"/>
        </w:rPr>
      </w:pPr>
    </w:p>
    <w:p w14:paraId="6AA1FC52" w14:textId="77777777" w:rsidR="00310127" w:rsidRPr="00310127" w:rsidRDefault="00310127" w:rsidP="00310127">
      <w:pPr>
        <w:autoSpaceDE w:val="0"/>
        <w:autoSpaceDN w:val="0"/>
        <w:adjustRightInd w:val="0"/>
        <w:spacing w:after="0" w:line="240" w:lineRule="auto"/>
        <w:ind w:left="0" w:right="-284"/>
      </w:pPr>
      <w:r w:rsidRPr="00310127">
        <w:t>Vid brand är all personal enligt lag skyldig att ingripa för att rädda liv, larma och släcka eller begränsa elden. Men du är inte skyldig att ingripa om du själv utsätts för fara.</w:t>
      </w:r>
    </w:p>
    <w:p w14:paraId="6359D192" w14:textId="77777777" w:rsidR="00310127" w:rsidRPr="002212C0" w:rsidRDefault="00310127" w:rsidP="002212C0">
      <w:pPr>
        <w:pStyle w:val="Rubrik2"/>
        <w:ind w:left="0"/>
        <w:rPr>
          <w:b/>
          <w:bCs w:val="0"/>
        </w:rPr>
      </w:pPr>
      <w:r w:rsidRPr="002212C0">
        <w:rPr>
          <w:b/>
          <w:bCs w:val="0"/>
        </w:rPr>
        <w:t xml:space="preserve">Syfte </w:t>
      </w:r>
    </w:p>
    <w:p w14:paraId="07C9AA94" w14:textId="77777777" w:rsidR="00310127" w:rsidRPr="00310127" w:rsidRDefault="00310127" w:rsidP="00310127">
      <w:pPr>
        <w:spacing w:after="0" w:line="240" w:lineRule="auto"/>
        <w:ind w:left="0" w:right="-284"/>
        <w:rPr>
          <w:szCs w:val="20"/>
        </w:rPr>
      </w:pPr>
      <w:r w:rsidRPr="00310127">
        <w:rPr>
          <w:szCs w:val="20"/>
        </w:rPr>
        <w:t>Att säkerställa rutin i händelse av brand och utrymning på ortopedmottagningarna i Uddevalla och på NÄL samt att rutinen är känd hos all personal på mottagningarna.</w:t>
      </w:r>
    </w:p>
    <w:p w14:paraId="5EA1AFC1" w14:textId="77777777" w:rsidR="00310127" w:rsidRPr="00310127" w:rsidRDefault="00310127" w:rsidP="00310127">
      <w:pPr>
        <w:keepNext/>
        <w:spacing w:before="240" w:after="60" w:line="240" w:lineRule="auto"/>
        <w:ind w:left="0" w:right="-284"/>
        <w:outlineLvl w:val="1"/>
        <w:rPr>
          <w:bCs/>
          <w:iCs/>
          <w:sz w:val="28"/>
          <w:szCs w:val="28"/>
        </w:rPr>
      </w:pPr>
      <w:r w:rsidRPr="002212C0">
        <w:rPr>
          <w:rStyle w:val="Rubrik2Char"/>
          <w:b/>
          <w:bCs w:val="0"/>
        </w:rPr>
        <w:t>Vilka berörs</w:t>
      </w:r>
      <w:r w:rsidRPr="00310127">
        <w:rPr>
          <w:rFonts w:ascii="Arial Fet" w:hAnsi="Arial Fet" w:cs="Arial"/>
          <w:b/>
          <w:bCs/>
          <w:iCs/>
          <w:sz w:val="28"/>
          <w:szCs w:val="28"/>
        </w:rPr>
        <w:br/>
      </w:r>
      <w:r w:rsidRPr="00310127">
        <w:rPr>
          <w:bCs/>
          <w:iCs/>
        </w:rPr>
        <w:t>Personal på ortopedmottagningarna i Uddevalla och på NÄL</w:t>
      </w:r>
    </w:p>
    <w:p w14:paraId="7BE05D98" w14:textId="77777777" w:rsidR="00310127" w:rsidRPr="002212C0" w:rsidRDefault="00310127" w:rsidP="002212C0">
      <w:pPr>
        <w:pStyle w:val="Rubrik2"/>
        <w:ind w:left="0"/>
        <w:rPr>
          <w:b/>
          <w:bCs w:val="0"/>
        </w:rPr>
      </w:pPr>
      <w:r w:rsidRPr="002212C0">
        <w:rPr>
          <w:b/>
          <w:bCs w:val="0"/>
        </w:rPr>
        <w:t xml:space="preserve">Åtgärder </w:t>
      </w:r>
    </w:p>
    <w:p w14:paraId="6973924B" w14:textId="77777777" w:rsidR="00310127" w:rsidRPr="00310127" w:rsidRDefault="00310127" w:rsidP="00310127">
      <w:pPr>
        <w:spacing w:after="0" w:line="240" w:lineRule="auto"/>
        <w:ind w:left="0" w:right="0"/>
        <w:rPr>
          <w:rFonts w:ascii="Arial" w:hAnsi="Arial" w:cs="Arial"/>
          <w:b/>
          <w:szCs w:val="20"/>
        </w:rPr>
      </w:pPr>
      <w:r w:rsidRPr="00310127">
        <w:rPr>
          <w:szCs w:val="20"/>
        </w:rPr>
        <w:br/>
      </w:r>
      <w:r w:rsidRPr="00310127">
        <w:rPr>
          <w:rFonts w:ascii="Arial" w:hAnsi="Arial" w:cs="Arial"/>
          <w:b/>
          <w:szCs w:val="20"/>
        </w:rPr>
        <w:t>Samordnare</w:t>
      </w:r>
    </w:p>
    <w:p w14:paraId="11C02DAD" w14:textId="77777777" w:rsidR="00310127" w:rsidRPr="00310127" w:rsidRDefault="00310127" w:rsidP="00310127">
      <w:pPr>
        <w:autoSpaceDE w:val="0"/>
        <w:autoSpaceDN w:val="0"/>
        <w:adjustRightInd w:val="0"/>
        <w:spacing w:after="0" w:line="240" w:lineRule="auto"/>
        <w:ind w:left="0" w:right="-567"/>
        <w:rPr>
          <w:szCs w:val="20"/>
        </w:rPr>
      </w:pPr>
      <w:r w:rsidRPr="00310127">
        <w:rPr>
          <w:b/>
          <w:szCs w:val="20"/>
        </w:rPr>
        <w:t>Uddevalla:</w:t>
      </w:r>
      <w:r w:rsidRPr="00310127">
        <w:rPr>
          <w:szCs w:val="20"/>
        </w:rPr>
        <w:t xml:space="preserve"> I händelse av </w:t>
      </w:r>
      <w:proofErr w:type="gramStart"/>
      <w:r w:rsidRPr="00310127">
        <w:rPr>
          <w:szCs w:val="20"/>
        </w:rPr>
        <w:t>brand vardagar</w:t>
      </w:r>
      <w:proofErr w:type="gramEnd"/>
      <w:r w:rsidRPr="00310127">
        <w:rPr>
          <w:szCs w:val="20"/>
        </w:rPr>
        <w:t xml:space="preserve"> är sektionsledare samordnare. Om sektions</w:t>
      </w:r>
      <w:r w:rsidRPr="00310127">
        <w:rPr>
          <w:szCs w:val="20"/>
        </w:rPr>
        <w:softHyphen/>
        <w:t xml:space="preserve">ledaren inte är i tjänst är det </w:t>
      </w:r>
      <w:proofErr w:type="gramStart"/>
      <w:r w:rsidRPr="00310127">
        <w:rPr>
          <w:szCs w:val="20"/>
        </w:rPr>
        <w:t>1:a</w:t>
      </w:r>
      <w:proofErr w:type="gramEnd"/>
      <w:r w:rsidRPr="00310127">
        <w:rPr>
          <w:szCs w:val="20"/>
        </w:rPr>
        <w:t xml:space="preserve"> sjuksköterskan på personalschemat som har ansvaret.</w:t>
      </w:r>
      <w:r w:rsidRPr="00310127">
        <w:rPr>
          <w:szCs w:val="20"/>
        </w:rPr>
        <w:br/>
      </w:r>
      <w:r w:rsidRPr="00310127">
        <w:rPr>
          <w:szCs w:val="20"/>
        </w:rPr>
        <w:lastRenderedPageBreak/>
        <w:br/>
      </w:r>
      <w:r w:rsidRPr="00310127">
        <w:rPr>
          <w:b/>
          <w:szCs w:val="20"/>
        </w:rPr>
        <w:t xml:space="preserve">NÄL: </w:t>
      </w:r>
      <w:r w:rsidRPr="00310127">
        <w:rPr>
          <w:szCs w:val="20"/>
        </w:rPr>
        <w:t xml:space="preserve">Micael Tallberg-Ottosson har ansvaret vardagar och är han inte i tjänst är det 1:a sjuksköterskan på personalschemat som har ansvaret. </w:t>
      </w:r>
      <w:r w:rsidRPr="00310127">
        <w:rPr>
          <w:szCs w:val="20"/>
        </w:rPr>
        <w:br/>
      </w:r>
      <w:r w:rsidRPr="00310127">
        <w:rPr>
          <w:szCs w:val="20"/>
        </w:rPr>
        <w:br/>
        <w:t xml:space="preserve">Samordnarens uppgift är att tillse och organisera att nedanstående uppgifter utförs. Samordnaren bär gul/grön väst. </w:t>
      </w:r>
    </w:p>
    <w:p w14:paraId="14A504F1" w14:textId="77777777" w:rsidR="00310127" w:rsidRPr="00310127" w:rsidRDefault="00310127" w:rsidP="00310127">
      <w:pPr>
        <w:autoSpaceDE w:val="0"/>
        <w:autoSpaceDN w:val="0"/>
        <w:adjustRightInd w:val="0"/>
        <w:spacing w:after="0" w:line="240" w:lineRule="auto"/>
        <w:ind w:left="0" w:right="-567"/>
        <w:rPr>
          <w:szCs w:val="20"/>
        </w:rPr>
      </w:pPr>
    </w:p>
    <w:p w14:paraId="19BB42C8" w14:textId="77777777" w:rsidR="00310127" w:rsidRPr="00310127" w:rsidRDefault="00310127" w:rsidP="00310127">
      <w:pPr>
        <w:autoSpaceDE w:val="0"/>
        <w:autoSpaceDN w:val="0"/>
        <w:adjustRightInd w:val="0"/>
        <w:spacing w:after="0" w:line="240" w:lineRule="auto"/>
        <w:ind w:left="0" w:right="-567"/>
      </w:pPr>
      <w:r w:rsidRPr="00310127">
        <w:rPr>
          <w:szCs w:val="20"/>
        </w:rPr>
        <w:t>Samordnaren ansvarar för rapportering till Räddningstjänsten när de anländer. R</w:t>
      </w:r>
      <w:r w:rsidRPr="00310127">
        <w:t>äddningstjänsten får information om det finns personer i fara, vad och var det brinner, gasflaskors och brandfarlig varas placering med mera.</w:t>
      </w:r>
    </w:p>
    <w:p w14:paraId="3FFDB318" w14:textId="77777777" w:rsidR="00310127" w:rsidRPr="00310127" w:rsidRDefault="00310127" w:rsidP="00310127">
      <w:pPr>
        <w:autoSpaceDE w:val="0"/>
        <w:autoSpaceDN w:val="0"/>
        <w:adjustRightInd w:val="0"/>
        <w:spacing w:after="0" w:line="240" w:lineRule="auto"/>
        <w:ind w:left="0" w:right="-567"/>
      </w:pPr>
    </w:p>
    <w:p w14:paraId="02CC81A7" w14:textId="77777777" w:rsidR="00310127" w:rsidRPr="00310127" w:rsidRDefault="00310127" w:rsidP="00310127">
      <w:pPr>
        <w:autoSpaceDE w:val="0"/>
        <w:autoSpaceDN w:val="0"/>
        <w:adjustRightInd w:val="0"/>
        <w:spacing w:after="0" w:line="240" w:lineRule="auto"/>
        <w:ind w:left="0" w:right="-567"/>
        <w:rPr>
          <w:szCs w:val="20"/>
        </w:rPr>
      </w:pPr>
      <w:r w:rsidRPr="00310127">
        <w:t>Samordnaren ansvarar för att meddela personalen om återgångsbesked.</w:t>
      </w:r>
    </w:p>
    <w:p w14:paraId="7A96A6A7" w14:textId="11717033" w:rsidR="00310127" w:rsidRPr="00310127" w:rsidRDefault="00310127" w:rsidP="00310127">
      <w:pPr>
        <w:spacing w:before="240" w:after="60" w:line="240" w:lineRule="auto"/>
        <w:ind w:left="0" w:right="-567"/>
        <w:outlineLvl w:val="5"/>
        <w:rPr>
          <w:rFonts w:ascii="Arial" w:hAnsi="Arial" w:cs="Arial"/>
          <w:b/>
          <w:bCs/>
          <w:sz w:val="22"/>
          <w:szCs w:val="22"/>
        </w:rPr>
      </w:pPr>
      <w:r w:rsidRPr="00310127">
        <w:rPr>
          <w:rFonts w:ascii="Arial" w:hAnsi="Arial" w:cs="Arial"/>
          <w:b/>
          <w:bCs/>
          <w:noProof/>
          <w:sz w:val="20"/>
          <w:szCs w:val="22"/>
        </w:rPr>
        <mc:AlternateContent>
          <mc:Choice Requires="wps">
            <w:drawing>
              <wp:anchor distT="0" distB="0" distL="114300" distR="114300" simplePos="0" relativeHeight="251661312" behindDoc="0" locked="0" layoutInCell="1" allowOverlap="1" wp14:anchorId="079C00B1" wp14:editId="58DF8155">
                <wp:simplePos x="0" y="0"/>
                <wp:positionH relativeFrom="column">
                  <wp:posOffset>2540000</wp:posOffset>
                </wp:positionH>
                <wp:positionV relativeFrom="paragraph">
                  <wp:posOffset>160655</wp:posOffset>
                </wp:positionV>
                <wp:extent cx="457200" cy="114300"/>
                <wp:effectExtent l="10160" t="17780" r="18415" b="2032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ightArrow">
                          <a:avLst>
                            <a:gd name="adj1" fmla="val 50000"/>
                            <a:gd name="adj2" fmla="val 10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E649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200pt;margin-top:12.65pt;width:36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" fillcolor="black"/>
            </w:pict>
          </mc:Fallback>
        </mc:AlternateContent>
      </w:r>
      <w:r w:rsidRPr="00310127">
        <w:rPr>
          <w:rFonts w:ascii="Arial" w:hAnsi="Arial" w:cs="Arial"/>
          <w:b/>
          <w:bCs/>
          <w:noProof/>
          <w:sz w:val="20"/>
          <w:szCs w:val="22"/>
        </w:rPr>
        <mc:AlternateContent>
          <mc:Choice Requires="wps">
            <w:drawing>
              <wp:anchor distT="0" distB="0" distL="114300" distR="114300" simplePos="0" relativeHeight="251660288" behindDoc="0" locked="0" layoutInCell="1" allowOverlap="1" wp14:anchorId="06D3441F" wp14:editId="6DA2BADE">
                <wp:simplePos x="0" y="0"/>
                <wp:positionH relativeFrom="column">
                  <wp:posOffset>832485</wp:posOffset>
                </wp:positionH>
                <wp:positionV relativeFrom="paragraph">
                  <wp:posOffset>169545</wp:posOffset>
                </wp:positionV>
                <wp:extent cx="457200" cy="114300"/>
                <wp:effectExtent l="7620" t="17145" r="20955" b="20955"/>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ightArrow">
                          <a:avLst>
                            <a:gd name="adj1" fmla="val 50000"/>
                            <a:gd name="adj2" fmla="val 10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708BE1" id="Arrow: Right 1" o:spid="_x0000_s1026" type="#_x0000_t13" style="position:absolute;margin-left:65.55pt;margin-top:13.35pt;width:36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" fillcolor="black"/>
            </w:pict>
          </mc:Fallback>
        </mc:AlternateContent>
      </w:r>
      <w:r w:rsidRPr="00310127">
        <w:rPr>
          <w:rFonts w:ascii="Arial" w:hAnsi="Arial" w:cs="Arial"/>
          <w:b/>
          <w:bCs/>
          <w:sz w:val="22"/>
          <w:szCs w:val="22"/>
        </w:rPr>
        <w:t>RÄDDA</w:t>
      </w:r>
      <w:r w:rsidRPr="00310127">
        <w:rPr>
          <w:rFonts w:ascii="Arial" w:hAnsi="Arial" w:cs="Arial"/>
          <w:b/>
          <w:bCs/>
          <w:sz w:val="22"/>
          <w:szCs w:val="22"/>
        </w:rPr>
        <w:tab/>
      </w:r>
      <w:r w:rsidRPr="00310127">
        <w:rPr>
          <w:rFonts w:ascii="Arial" w:hAnsi="Arial" w:cs="Arial"/>
          <w:b/>
          <w:bCs/>
          <w:sz w:val="22"/>
          <w:szCs w:val="22"/>
        </w:rPr>
        <w:tab/>
        <w:t>LARMA</w:t>
      </w:r>
      <w:r w:rsidRPr="00310127">
        <w:rPr>
          <w:rFonts w:ascii="Arial" w:hAnsi="Arial" w:cs="Arial"/>
          <w:b/>
          <w:bCs/>
          <w:sz w:val="22"/>
          <w:szCs w:val="22"/>
        </w:rPr>
        <w:tab/>
      </w:r>
      <w:r w:rsidRPr="00310127">
        <w:rPr>
          <w:rFonts w:ascii="Arial" w:hAnsi="Arial" w:cs="Arial"/>
          <w:b/>
          <w:bCs/>
          <w:sz w:val="22"/>
          <w:szCs w:val="22"/>
        </w:rPr>
        <w:tab/>
        <w:t>SLÄCKA</w:t>
      </w:r>
    </w:p>
    <w:p w14:paraId="00843D59" w14:textId="77777777" w:rsidR="00310127" w:rsidRPr="00310127" w:rsidRDefault="00310127" w:rsidP="00310127">
      <w:pPr>
        <w:spacing w:after="0" w:line="240" w:lineRule="auto"/>
        <w:ind w:left="0" w:right="-567"/>
        <w:rPr>
          <w:rFonts w:ascii="Arial" w:hAnsi="Arial" w:cs="Arial"/>
          <w:b/>
          <w:bCs/>
        </w:rPr>
      </w:pPr>
    </w:p>
    <w:p w14:paraId="6C32404B" w14:textId="77777777" w:rsidR="00310127" w:rsidRPr="00310127" w:rsidRDefault="00310127" w:rsidP="00310127">
      <w:pPr>
        <w:spacing w:after="0" w:line="240" w:lineRule="auto"/>
        <w:ind w:left="0" w:right="-567"/>
        <w:rPr>
          <w:rFonts w:ascii="Arial" w:hAnsi="Arial" w:cs="Arial"/>
          <w:b/>
          <w:bCs/>
        </w:rPr>
      </w:pPr>
    </w:p>
    <w:p w14:paraId="5ED96998" w14:textId="77777777" w:rsidR="00310127" w:rsidRPr="00310127" w:rsidRDefault="00310127" w:rsidP="00310127">
      <w:pPr>
        <w:spacing w:after="0" w:line="240" w:lineRule="auto"/>
        <w:ind w:left="0" w:right="-567"/>
        <w:rPr>
          <w:rFonts w:ascii="Arial" w:hAnsi="Arial" w:cs="Arial"/>
          <w:b/>
          <w:bCs/>
        </w:rPr>
      </w:pPr>
    </w:p>
    <w:p w14:paraId="55B4C442" w14:textId="77777777" w:rsidR="00310127" w:rsidRPr="00310127" w:rsidRDefault="00310127" w:rsidP="00310127">
      <w:pPr>
        <w:spacing w:after="0" w:line="240" w:lineRule="auto"/>
        <w:ind w:left="0" w:right="-567"/>
        <w:rPr>
          <w:rFonts w:ascii="Arial" w:hAnsi="Arial" w:cs="Arial"/>
          <w:b/>
          <w:bCs/>
        </w:rPr>
      </w:pPr>
      <w:r w:rsidRPr="00310127">
        <w:rPr>
          <w:rFonts w:ascii="Arial" w:hAnsi="Arial" w:cs="Arial"/>
          <w:b/>
          <w:bCs/>
        </w:rPr>
        <w:t>Rädda</w:t>
      </w:r>
    </w:p>
    <w:p w14:paraId="12DA023A" w14:textId="77777777" w:rsidR="00310127" w:rsidRPr="00310127" w:rsidRDefault="00310127" w:rsidP="00310127">
      <w:pPr>
        <w:numPr>
          <w:ilvl w:val="0"/>
          <w:numId w:val="21"/>
        </w:numPr>
        <w:autoSpaceDE w:val="0"/>
        <w:autoSpaceDN w:val="0"/>
        <w:adjustRightInd w:val="0"/>
        <w:spacing w:after="0" w:line="240" w:lineRule="auto"/>
        <w:ind w:right="-567"/>
      </w:pPr>
      <w:r w:rsidRPr="00310127">
        <w:t>Rädda dem som är i uppenbar fara</w:t>
      </w:r>
    </w:p>
    <w:p w14:paraId="50943446" w14:textId="77777777" w:rsidR="00310127" w:rsidRPr="00310127" w:rsidRDefault="00310127" w:rsidP="00310127">
      <w:pPr>
        <w:numPr>
          <w:ilvl w:val="0"/>
          <w:numId w:val="21"/>
        </w:numPr>
        <w:autoSpaceDE w:val="0"/>
        <w:autoSpaceDN w:val="0"/>
        <w:adjustRightInd w:val="0"/>
        <w:spacing w:after="0" w:line="240" w:lineRule="auto"/>
        <w:ind w:right="-567"/>
        <w:rPr>
          <w:szCs w:val="20"/>
        </w:rPr>
      </w:pPr>
      <w:r w:rsidRPr="00310127">
        <w:t>Varna övriga som hotas av branden</w:t>
      </w:r>
    </w:p>
    <w:p w14:paraId="60A64D06" w14:textId="77777777" w:rsidR="00310127" w:rsidRPr="00310127" w:rsidRDefault="00310127" w:rsidP="00310127">
      <w:pPr>
        <w:numPr>
          <w:ilvl w:val="0"/>
          <w:numId w:val="21"/>
        </w:numPr>
        <w:autoSpaceDE w:val="0"/>
        <w:autoSpaceDN w:val="0"/>
        <w:adjustRightInd w:val="0"/>
        <w:spacing w:after="0" w:line="240" w:lineRule="auto"/>
        <w:ind w:right="-567"/>
        <w:rPr>
          <w:szCs w:val="20"/>
        </w:rPr>
      </w:pPr>
      <w:r w:rsidRPr="00310127">
        <w:rPr>
          <w:szCs w:val="20"/>
        </w:rPr>
        <w:t>Om möjligt ska alla dörrar vara stängda</w:t>
      </w:r>
    </w:p>
    <w:p w14:paraId="66E5D916" w14:textId="77777777" w:rsidR="00310127" w:rsidRPr="00310127" w:rsidRDefault="00310127" w:rsidP="00310127">
      <w:pPr>
        <w:keepNext/>
        <w:spacing w:after="0" w:line="240" w:lineRule="auto"/>
        <w:ind w:left="0" w:right="-567"/>
        <w:outlineLvl w:val="2"/>
        <w:rPr>
          <w:rFonts w:ascii="Verdana" w:hAnsi="Verdana"/>
          <w:b/>
          <w:bCs/>
          <w:szCs w:val="20"/>
        </w:rPr>
      </w:pPr>
    </w:p>
    <w:p w14:paraId="1AC60F24" w14:textId="77777777" w:rsidR="00310127" w:rsidRPr="00310127" w:rsidRDefault="00310127" w:rsidP="00310127">
      <w:pPr>
        <w:keepNext/>
        <w:spacing w:after="0" w:line="240" w:lineRule="auto"/>
        <w:ind w:left="0" w:right="-567"/>
        <w:outlineLvl w:val="2"/>
        <w:rPr>
          <w:rFonts w:ascii="Arial" w:hAnsi="Arial" w:cs="Arial"/>
          <w:b/>
          <w:bCs/>
          <w:szCs w:val="20"/>
        </w:rPr>
      </w:pPr>
      <w:r w:rsidRPr="00310127">
        <w:rPr>
          <w:rFonts w:ascii="Arial" w:hAnsi="Arial" w:cs="Arial"/>
          <w:b/>
          <w:bCs/>
          <w:szCs w:val="20"/>
        </w:rPr>
        <w:t>Larma</w:t>
      </w:r>
    </w:p>
    <w:p w14:paraId="3B3F8C01" w14:textId="77777777" w:rsidR="00310127" w:rsidRPr="00310127" w:rsidRDefault="00310127" w:rsidP="00310127">
      <w:pPr>
        <w:numPr>
          <w:ilvl w:val="0"/>
          <w:numId w:val="23"/>
        </w:numPr>
        <w:autoSpaceDE w:val="0"/>
        <w:autoSpaceDN w:val="0"/>
        <w:adjustRightInd w:val="0"/>
        <w:spacing w:after="0" w:line="240" w:lineRule="auto"/>
        <w:ind w:right="-567"/>
      </w:pPr>
      <w:r w:rsidRPr="00310127">
        <w:t>Den personal som upptäcker branden larmar och meddelar därefter samordnaren om att brand uppstått.</w:t>
      </w:r>
    </w:p>
    <w:p w14:paraId="0FEAD77C" w14:textId="77777777" w:rsidR="00310127" w:rsidRPr="00310127" w:rsidRDefault="00310127" w:rsidP="00310127">
      <w:pPr>
        <w:numPr>
          <w:ilvl w:val="0"/>
          <w:numId w:val="20"/>
        </w:numPr>
        <w:autoSpaceDE w:val="0"/>
        <w:autoSpaceDN w:val="0"/>
        <w:adjustRightInd w:val="0"/>
        <w:spacing w:after="0" w:line="240" w:lineRule="auto"/>
        <w:ind w:right="-567"/>
      </w:pPr>
      <w:r w:rsidRPr="00310127">
        <w:t xml:space="preserve">Ring SOS </w:t>
      </w:r>
      <w:r w:rsidRPr="00310127">
        <w:rPr>
          <w:b/>
          <w:bCs/>
        </w:rPr>
        <w:t>00112</w:t>
      </w:r>
      <w:r w:rsidRPr="00310127">
        <w:t xml:space="preserve">. </w:t>
      </w:r>
    </w:p>
    <w:p w14:paraId="3F5970B6" w14:textId="77777777" w:rsidR="00310127" w:rsidRPr="00310127" w:rsidRDefault="00310127" w:rsidP="00310127">
      <w:pPr>
        <w:numPr>
          <w:ilvl w:val="0"/>
          <w:numId w:val="20"/>
        </w:numPr>
        <w:autoSpaceDE w:val="0"/>
        <w:autoSpaceDN w:val="0"/>
        <w:adjustRightInd w:val="0"/>
        <w:spacing w:after="0" w:line="240" w:lineRule="auto"/>
        <w:ind w:right="-567"/>
      </w:pPr>
      <w:r w:rsidRPr="00310127">
        <w:t xml:space="preserve">Vid larm uppge: </w:t>
      </w:r>
      <w:r w:rsidRPr="00310127">
        <w:br/>
        <w:t xml:space="preserve">- </w:t>
      </w:r>
      <w:r w:rsidRPr="00310127">
        <w:rPr>
          <w:b/>
          <w:bCs/>
        </w:rPr>
        <w:t>vem</w:t>
      </w:r>
      <w:r w:rsidRPr="00310127">
        <w:t xml:space="preserve"> som ringer </w:t>
      </w:r>
      <w:r w:rsidRPr="00310127">
        <w:br/>
        <w:t xml:space="preserve">- </w:t>
      </w:r>
      <w:r w:rsidRPr="00310127">
        <w:rPr>
          <w:b/>
          <w:bCs/>
        </w:rPr>
        <w:t>var</w:t>
      </w:r>
      <w:r w:rsidRPr="00310127">
        <w:t xml:space="preserve"> det brinner (sjukhus, avdelning, våningsplan)</w:t>
      </w:r>
      <w:r w:rsidRPr="00310127">
        <w:br/>
        <w:t xml:space="preserve">- </w:t>
      </w:r>
      <w:r w:rsidRPr="00310127">
        <w:rPr>
          <w:b/>
          <w:bCs/>
        </w:rPr>
        <w:t>vad</w:t>
      </w:r>
      <w:r w:rsidRPr="00310127">
        <w:t xml:space="preserve"> som brinner</w:t>
      </w:r>
    </w:p>
    <w:p w14:paraId="6545C697" w14:textId="77777777" w:rsidR="00310127" w:rsidRPr="00310127" w:rsidRDefault="00310127" w:rsidP="00310127">
      <w:pPr>
        <w:numPr>
          <w:ilvl w:val="0"/>
          <w:numId w:val="20"/>
        </w:numPr>
        <w:autoSpaceDE w:val="0"/>
        <w:autoSpaceDN w:val="0"/>
        <w:adjustRightInd w:val="0"/>
        <w:spacing w:after="0" w:line="240" w:lineRule="auto"/>
        <w:ind w:right="-567"/>
      </w:pPr>
      <w:r w:rsidRPr="00310127">
        <w:t>Möt upp Räddningstjänsten i den mån det är möjligt. Använd ej hissar.</w:t>
      </w:r>
    </w:p>
    <w:p w14:paraId="40E06BD7" w14:textId="77777777" w:rsidR="00310127" w:rsidRPr="00310127" w:rsidRDefault="00310127" w:rsidP="00310127">
      <w:pPr>
        <w:autoSpaceDE w:val="0"/>
        <w:autoSpaceDN w:val="0"/>
        <w:adjustRightInd w:val="0"/>
        <w:spacing w:after="0" w:line="240" w:lineRule="auto"/>
        <w:ind w:left="720" w:right="-567" w:hanging="360"/>
        <w:rPr>
          <w:rFonts w:ascii="Verdana" w:hAnsi="Verdana"/>
        </w:rPr>
      </w:pPr>
    </w:p>
    <w:p w14:paraId="7C9600E7" w14:textId="77777777" w:rsidR="00310127" w:rsidRPr="00310127" w:rsidRDefault="00310127" w:rsidP="00310127">
      <w:pPr>
        <w:keepNext/>
        <w:autoSpaceDE w:val="0"/>
        <w:autoSpaceDN w:val="0"/>
        <w:adjustRightInd w:val="0"/>
        <w:spacing w:after="0" w:line="240" w:lineRule="auto"/>
        <w:ind w:left="0" w:right="-567"/>
        <w:outlineLvl w:val="2"/>
        <w:rPr>
          <w:rFonts w:ascii="Arial" w:hAnsi="Arial" w:cs="Arial"/>
          <w:b/>
          <w:bCs/>
        </w:rPr>
      </w:pPr>
      <w:r w:rsidRPr="00310127">
        <w:rPr>
          <w:rFonts w:ascii="Arial" w:hAnsi="Arial" w:cs="Arial"/>
          <w:b/>
          <w:bCs/>
        </w:rPr>
        <w:t>Om brandlarmet går</w:t>
      </w:r>
    </w:p>
    <w:p w14:paraId="21AD8A0B" w14:textId="77777777" w:rsidR="00310127" w:rsidRPr="00310127" w:rsidRDefault="00310127" w:rsidP="00310127">
      <w:pPr>
        <w:numPr>
          <w:ilvl w:val="0"/>
          <w:numId w:val="22"/>
        </w:numPr>
        <w:autoSpaceDE w:val="0"/>
        <w:autoSpaceDN w:val="0"/>
        <w:adjustRightInd w:val="0"/>
        <w:spacing w:after="0" w:line="240" w:lineRule="auto"/>
        <w:ind w:right="-567"/>
      </w:pPr>
      <w:r w:rsidRPr="00310127">
        <w:rPr>
          <w:szCs w:val="20"/>
        </w:rPr>
        <w:t>Indikeras automatiskt brandlarm på din arbetsplats, ska samordnaren genast ta reda på orsaken.</w:t>
      </w:r>
    </w:p>
    <w:p w14:paraId="19957FAC" w14:textId="77777777" w:rsidR="00310127" w:rsidRPr="00310127" w:rsidRDefault="00310127" w:rsidP="00310127">
      <w:pPr>
        <w:numPr>
          <w:ilvl w:val="0"/>
          <w:numId w:val="22"/>
        </w:numPr>
        <w:autoSpaceDE w:val="0"/>
        <w:autoSpaceDN w:val="0"/>
        <w:adjustRightInd w:val="0"/>
        <w:spacing w:after="0" w:line="240" w:lineRule="auto"/>
        <w:ind w:right="-567"/>
      </w:pPr>
      <w:r w:rsidRPr="00310127">
        <w:t>Samordnaren ansvarar för att lokalerna är genomsökta och att ingen är i fara på den egna enheten.</w:t>
      </w:r>
    </w:p>
    <w:p w14:paraId="174F9B64" w14:textId="77777777" w:rsidR="00310127" w:rsidRPr="00310127" w:rsidRDefault="00310127" w:rsidP="00310127">
      <w:pPr>
        <w:numPr>
          <w:ilvl w:val="0"/>
          <w:numId w:val="22"/>
        </w:numPr>
        <w:autoSpaceDE w:val="0"/>
        <w:autoSpaceDN w:val="0"/>
        <w:adjustRightInd w:val="0"/>
        <w:spacing w:after="0" w:line="240" w:lineRule="auto"/>
        <w:ind w:right="-567"/>
      </w:pPr>
      <w:r w:rsidRPr="00310127">
        <w:t>Vid falskt larm (</w:t>
      </w:r>
      <w:proofErr w:type="gramStart"/>
      <w:r w:rsidRPr="00310127">
        <w:t>t ex</w:t>
      </w:r>
      <w:proofErr w:type="gramEnd"/>
      <w:r w:rsidRPr="00310127">
        <w:t xml:space="preserve"> om brödrosten startar ett larm) </w:t>
      </w:r>
      <w:proofErr w:type="spellStart"/>
      <w:r w:rsidRPr="00310127">
        <w:t>motringer</w:t>
      </w:r>
      <w:proofErr w:type="spellEnd"/>
      <w:r w:rsidRPr="00310127">
        <w:t xml:space="preserve"> samordnaren SOS på 00112 och meddela varför larmet har gått.</w:t>
      </w:r>
    </w:p>
    <w:p w14:paraId="6408FDC1" w14:textId="77777777" w:rsidR="00310127" w:rsidRPr="00310127" w:rsidRDefault="00310127" w:rsidP="00310127">
      <w:pPr>
        <w:spacing w:after="0" w:line="240" w:lineRule="auto"/>
        <w:ind w:left="0" w:right="0"/>
        <w:rPr>
          <w:szCs w:val="20"/>
        </w:rPr>
      </w:pPr>
    </w:p>
    <w:p w14:paraId="47FBB851" w14:textId="77777777" w:rsidR="00310127" w:rsidRPr="00310127" w:rsidRDefault="00310127" w:rsidP="00310127">
      <w:pPr>
        <w:keepNext/>
        <w:autoSpaceDE w:val="0"/>
        <w:autoSpaceDN w:val="0"/>
        <w:adjustRightInd w:val="0"/>
        <w:spacing w:after="0" w:line="240" w:lineRule="auto"/>
        <w:ind w:left="0" w:right="-567"/>
        <w:outlineLvl w:val="2"/>
        <w:rPr>
          <w:rFonts w:ascii="Arial" w:hAnsi="Arial" w:cs="Arial"/>
          <w:b/>
          <w:bCs/>
        </w:rPr>
      </w:pPr>
      <w:r w:rsidRPr="00310127">
        <w:rPr>
          <w:rFonts w:ascii="Arial" w:hAnsi="Arial" w:cs="Arial"/>
          <w:b/>
          <w:bCs/>
        </w:rPr>
        <w:t>Släcka</w:t>
      </w:r>
    </w:p>
    <w:p w14:paraId="1EDAE826" w14:textId="77777777" w:rsidR="00310127" w:rsidRPr="00310127" w:rsidRDefault="00310127" w:rsidP="00310127">
      <w:pPr>
        <w:numPr>
          <w:ilvl w:val="0"/>
          <w:numId w:val="24"/>
        </w:numPr>
        <w:autoSpaceDE w:val="0"/>
        <w:autoSpaceDN w:val="0"/>
        <w:adjustRightInd w:val="0"/>
        <w:spacing w:after="0" w:line="240" w:lineRule="auto"/>
        <w:ind w:right="-567"/>
      </w:pPr>
      <w:r w:rsidRPr="00310127">
        <w:t>Vattenslangar finns vid nödutgångarna.</w:t>
      </w:r>
    </w:p>
    <w:p w14:paraId="4F08C2C9" w14:textId="77777777" w:rsidR="00310127" w:rsidRPr="00310127" w:rsidRDefault="00310127" w:rsidP="00310127">
      <w:pPr>
        <w:numPr>
          <w:ilvl w:val="0"/>
          <w:numId w:val="24"/>
        </w:numPr>
        <w:autoSpaceDE w:val="0"/>
        <w:autoSpaceDN w:val="0"/>
        <w:adjustRightInd w:val="0"/>
        <w:spacing w:after="0" w:line="240" w:lineRule="auto"/>
        <w:ind w:right="-567"/>
      </w:pPr>
      <w:r w:rsidRPr="00310127">
        <w:t>Brandfilt finns bredvid vattenslangarna.</w:t>
      </w:r>
    </w:p>
    <w:p w14:paraId="1E256FB7" w14:textId="77777777" w:rsidR="00310127" w:rsidRPr="00310127" w:rsidRDefault="00310127" w:rsidP="00310127">
      <w:pPr>
        <w:numPr>
          <w:ilvl w:val="0"/>
          <w:numId w:val="24"/>
        </w:numPr>
        <w:autoSpaceDE w:val="0"/>
        <w:autoSpaceDN w:val="0"/>
        <w:adjustRightInd w:val="0"/>
        <w:spacing w:after="0" w:line="240" w:lineRule="auto"/>
        <w:ind w:right="-567"/>
      </w:pPr>
      <w:r w:rsidRPr="00310127">
        <w:t>Nödutgångarna är märkta med gröna skyltar.</w:t>
      </w:r>
    </w:p>
    <w:p w14:paraId="1D3B7907" w14:textId="77777777" w:rsidR="00310127" w:rsidRPr="00310127" w:rsidRDefault="00310127" w:rsidP="00310127">
      <w:pPr>
        <w:numPr>
          <w:ilvl w:val="0"/>
          <w:numId w:val="24"/>
        </w:numPr>
        <w:autoSpaceDE w:val="0"/>
        <w:autoSpaceDN w:val="0"/>
        <w:adjustRightInd w:val="0"/>
        <w:spacing w:after="0" w:line="240" w:lineRule="auto"/>
        <w:ind w:right="-567"/>
      </w:pPr>
      <w:r w:rsidRPr="00310127">
        <w:t>NÄL: Branddörrarna i korridoren mellan ortopedmottagningen och kirurg</w:t>
      </w:r>
      <w:r w:rsidRPr="00310127">
        <w:softHyphen/>
        <w:t>mottagningen stängs automatiskt.</w:t>
      </w:r>
    </w:p>
    <w:p w14:paraId="0D9EC834" w14:textId="77777777" w:rsidR="00310127" w:rsidRPr="00310127" w:rsidRDefault="00310127" w:rsidP="00310127">
      <w:pPr>
        <w:numPr>
          <w:ilvl w:val="0"/>
          <w:numId w:val="24"/>
        </w:numPr>
        <w:autoSpaceDE w:val="0"/>
        <w:autoSpaceDN w:val="0"/>
        <w:adjustRightInd w:val="0"/>
        <w:spacing w:after="0" w:line="240" w:lineRule="auto"/>
        <w:ind w:right="-567"/>
      </w:pPr>
      <w:r w:rsidRPr="00310127">
        <w:t>Dörrar ska vara stängda.</w:t>
      </w:r>
    </w:p>
    <w:p w14:paraId="1F733162" w14:textId="77777777" w:rsidR="00310127" w:rsidRPr="00310127" w:rsidRDefault="00310127" w:rsidP="00310127">
      <w:pPr>
        <w:numPr>
          <w:ilvl w:val="0"/>
          <w:numId w:val="24"/>
        </w:numPr>
        <w:autoSpaceDE w:val="0"/>
        <w:autoSpaceDN w:val="0"/>
        <w:adjustRightInd w:val="0"/>
        <w:spacing w:after="0" w:line="240" w:lineRule="auto"/>
        <w:ind w:right="-567"/>
      </w:pPr>
      <w:r w:rsidRPr="00310127">
        <w:t>Vid brand i undersökningsrum: dra ut patienterna från rummet.</w:t>
      </w:r>
    </w:p>
    <w:p w14:paraId="213A42D0" w14:textId="77777777" w:rsidR="00310127" w:rsidRPr="00310127" w:rsidRDefault="00310127" w:rsidP="00310127">
      <w:pPr>
        <w:numPr>
          <w:ilvl w:val="0"/>
          <w:numId w:val="24"/>
        </w:numPr>
        <w:autoSpaceDE w:val="0"/>
        <w:autoSpaceDN w:val="0"/>
        <w:adjustRightInd w:val="0"/>
        <w:spacing w:after="0" w:line="240" w:lineRule="auto"/>
        <w:ind w:right="-567"/>
      </w:pPr>
      <w:r w:rsidRPr="00310127">
        <w:t>Stäng in branden för att förhindra rök- och brandspridning</w:t>
      </w:r>
    </w:p>
    <w:p w14:paraId="5321E09B" w14:textId="77777777" w:rsidR="00310127" w:rsidRPr="00310127" w:rsidRDefault="00310127" w:rsidP="00310127">
      <w:pPr>
        <w:numPr>
          <w:ilvl w:val="0"/>
          <w:numId w:val="24"/>
        </w:numPr>
        <w:autoSpaceDE w:val="0"/>
        <w:autoSpaceDN w:val="0"/>
        <w:adjustRightInd w:val="0"/>
        <w:spacing w:after="0" w:line="240" w:lineRule="auto"/>
        <w:ind w:right="-567"/>
      </w:pPr>
      <w:r w:rsidRPr="00310127">
        <w:t>Påbörja släckning. En mindre brand bör kunna släckas av personal på mottagningen.</w:t>
      </w:r>
    </w:p>
    <w:p w14:paraId="55B2793E" w14:textId="77777777" w:rsidR="00310127" w:rsidRPr="00310127" w:rsidRDefault="00310127" w:rsidP="00310127">
      <w:pPr>
        <w:numPr>
          <w:ilvl w:val="0"/>
          <w:numId w:val="24"/>
        </w:numPr>
        <w:autoSpaceDE w:val="0"/>
        <w:autoSpaceDN w:val="0"/>
        <w:adjustRightInd w:val="0"/>
        <w:spacing w:after="0" w:line="240" w:lineRule="auto"/>
        <w:ind w:right="-567"/>
      </w:pPr>
      <w:r w:rsidRPr="00310127">
        <w:lastRenderedPageBreak/>
        <w:t>Om branden inte går att släcka – utrym och stäng dörren till utrymmet som brinner. Påbörja därefter utrymning av andra lokaler.</w:t>
      </w:r>
    </w:p>
    <w:p w14:paraId="3AE21EAF" w14:textId="77777777" w:rsidR="00310127" w:rsidRPr="00310127" w:rsidRDefault="00310127" w:rsidP="00310127">
      <w:pPr>
        <w:numPr>
          <w:ilvl w:val="0"/>
          <w:numId w:val="24"/>
        </w:numPr>
        <w:autoSpaceDE w:val="0"/>
        <w:autoSpaceDN w:val="0"/>
        <w:adjustRightInd w:val="0"/>
        <w:spacing w:after="0" w:line="240" w:lineRule="auto"/>
        <w:ind w:right="-567"/>
      </w:pPr>
      <w:r w:rsidRPr="00310127">
        <w:t>Räddningstjänsten tar över befälet då den anländer till brandplatsen. Samordnaren informerar och orienterar dem om läget. Se till att räddningspersonalen kommer fram med sin utrustning.</w:t>
      </w:r>
    </w:p>
    <w:p w14:paraId="0FBFED47" w14:textId="77777777" w:rsidR="00310127" w:rsidRPr="00310127" w:rsidRDefault="00310127" w:rsidP="00310127">
      <w:pPr>
        <w:spacing w:after="0" w:line="240" w:lineRule="auto"/>
        <w:ind w:left="0" w:right="0"/>
        <w:rPr>
          <w:szCs w:val="20"/>
        </w:rPr>
      </w:pPr>
    </w:p>
    <w:p w14:paraId="50FE7E21" w14:textId="77777777" w:rsidR="00310127" w:rsidRPr="00310127" w:rsidRDefault="00310127" w:rsidP="00310127">
      <w:pPr>
        <w:autoSpaceDE w:val="0"/>
        <w:autoSpaceDN w:val="0"/>
        <w:adjustRightInd w:val="0"/>
        <w:spacing w:after="0" w:line="240" w:lineRule="auto"/>
        <w:ind w:left="0" w:right="-567"/>
        <w:rPr>
          <w:rFonts w:ascii="Arial" w:hAnsi="Arial" w:cs="Arial"/>
          <w:b/>
          <w:bCs/>
        </w:rPr>
      </w:pPr>
      <w:r w:rsidRPr="00310127">
        <w:rPr>
          <w:rFonts w:ascii="Arial" w:hAnsi="Arial" w:cs="Arial"/>
          <w:b/>
          <w:bCs/>
        </w:rPr>
        <w:t>Utrymning</w:t>
      </w:r>
    </w:p>
    <w:p w14:paraId="4E39A0D0" w14:textId="77777777" w:rsidR="00310127" w:rsidRPr="00310127" w:rsidRDefault="00310127" w:rsidP="00310127">
      <w:pPr>
        <w:autoSpaceDE w:val="0"/>
        <w:autoSpaceDN w:val="0"/>
        <w:adjustRightInd w:val="0"/>
        <w:spacing w:after="0" w:line="240" w:lineRule="auto"/>
        <w:ind w:left="0" w:right="-567"/>
      </w:pPr>
      <w:r w:rsidRPr="00310127">
        <w:t xml:space="preserve">Om branden inte går att kontrollera – utrym. Använd </w:t>
      </w:r>
      <w:r w:rsidRPr="00310127">
        <w:rPr>
          <w:b/>
          <w:bCs/>
        </w:rPr>
        <w:t>inte</w:t>
      </w:r>
      <w:r w:rsidRPr="00310127">
        <w:t xml:space="preserve"> hiss!</w:t>
      </w:r>
    </w:p>
    <w:p w14:paraId="13DB29D3" w14:textId="77777777" w:rsidR="00310127" w:rsidRPr="00310127" w:rsidRDefault="00310127" w:rsidP="00310127">
      <w:pPr>
        <w:autoSpaceDE w:val="0"/>
        <w:autoSpaceDN w:val="0"/>
        <w:adjustRightInd w:val="0"/>
        <w:spacing w:after="0" w:line="240" w:lineRule="auto"/>
        <w:ind w:left="0" w:right="-567"/>
      </w:pPr>
    </w:p>
    <w:p w14:paraId="59E04A75" w14:textId="3BC11BBA" w:rsidR="00310127" w:rsidRPr="00310127" w:rsidRDefault="00310127" w:rsidP="00310127">
      <w:pPr>
        <w:autoSpaceDE w:val="0"/>
        <w:autoSpaceDN w:val="0"/>
        <w:adjustRightInd w:val="0"/>
        <w:spacing w:after="0" w:line="240" w:lineRule="auto"/>
        <w:ind w:left="0" w:right="-567"/>
        <w:rPr>
          <w:color w:val="FF0000"/>
        </w:rPr>
      </w:pPr>
      <w:r w:rsidRPr="00310127">
        <w:t xml:space="preserve">I första hand: utrym horisontellt till en annan brandcell eller till intilliggande säker enhet. </w:t>
      </w:r>
      <w:r w:rsidRPr="00310127">
        <w:br/>
        <w:t xml:space="preserve">I andra hand: utrym till annat våningsplan eller till en säker plats utanför byggnaden. </w:t>
      </w:r>
    </w:p>
    <w:p w14:paraId="0C955D4C" w14:textId="77777777" w:rsidR="00310127" w:rsidRPr="00310127" w:rsidRDefault="00310127" w:rsidP="00310127">
      <w:pPr>
        <w:autoSpaceDE w:val="0"/>
        <w:autoSpaceDN w:val="0"/>
        <w:adjustRightInd w:val="0"/>
        <w:spacing w:after="0" w:line="240" w:lineRule="auto"/>
        <w:ind w:left="0" w:right="-567"/>
        <w:rPr>
          <w:color w:val="FF0000"/>
        </w:rPr>
      </w:pPr>
    </w:p>
    <w:p w14:paraId="5928EA93" w14:textId="77777777" w:rsidR="00310127" w:rsidRPr="00310127" w:rsidRDefault="00310127" w:rsidP="00310127">
      <w:pPr>
        <w:numPr>
          <w:ilvl w:val="0"/>
          <w:numId w:val="25"/>
        </w:numPr>
        <w:autoSpaceDE w:val="0"/>
        <w:autoSpaceDN w:val="0"/>
        <w:adjustRightInd w:val="0"/>
        <w:spacing w:after="0" w:line="240" w:lineRule="auto"/>
        <w:ind w:right="-567"/>
      </w:pPr>
      <w:r w:rsidRPr="00310127">
        <w:t>Utrymningsvägarna är märkta med gröna skyltar.</w:t>
      </w:r>
    </w:p>
    <w:p w14:paraId="11BBEB90" w14:textId="77777777" w:rsidR="00310127" w:rsidRPr="00310127" w:rsidRDefault="00310127" w:rsidP="00310127">
      <w:pPr>
        <w:numPr>
          <w:ilvl w:val="0"/>
          <w:numId w:val="25"/>
        </w:numPr>
        <w:autoSpaceDE w:val="0"/>
        <w:autoSpaceDN w:val="0"/>
        <w:adjustRightInd w:val="0"/>
        <w:spacing w:after="0" w:line="240" w:lineRule="auto"/>
        <w:ind w:right="-567"/>
      </w:pPr>
      <w:r w:rsidRPr="00310127">
        <w:t>Använd aldrig hissar vid brand.</w:t>
      </w:r>
    </w:p>
    <w:p w14:paraId="7148A4D6" w14:textId="77777777" w:rsidR="00310127" w:rsidRPr="00310127" w:rsidRDefault="00310127" w:rsidP="00310127">
      <w:pPr>
        <w:numPr>
          <w:ilvl w:val="0"/>
          <w:numId w:val="25"/>
        </w:numPr>
        <w:autoSpaceDE w:val="0"/>
        <w:autoSpaceDN w:val="0"/>
        <w:adjustRightInd w:val="0"/>
        <w:spacing w:after="0" w:line="240" w:lineRule="auto"/>
        <w:ind w:right="-567"/>
      </w:pPr>
      <w:r w:rsidRPr="00310127">
        <w:t xml:space="preserve">Dra patienterna på britsen/filtar/rullstol ner till nästa våning eller till närliggande avdelning. </w:t>
      </w:r>
    </w:p>
    <w:p w14:paraId="0AE8A86C" w14:textId="77777777" w:rsidR="00310127" w:rsidRPr="00310127" w:rsidRDefault="00310127" w:rsidP="00310127">
      <w:pPr>
        <w:numPr>
          <w:ilvl w:val="0"/>
          <w:numId w:val="25"/>
        </w:numPr>
        <w:autoSpaceDE w:val="0"/>
        <w:autoSpaceDN w:val="0"/>
        <w:adjustRightInd w:val="0"/>
        <w:spacing w:after="0" w:line="240" w:lineRule="auto"/>
        <w:ind w:right="-567"/>
      </w:pPr>
      <w:r w:rsidRPr="00310127">
        <w:t>Sjuksköterska/undersköterska/läkare vid respektive arbetsmodul ansvarar för sina patienter. Observera att patienter till exempel kan vara på röntgen.</w:t>
      </w:r>
    </w:p>
    <w:p w14:paraId="1A91E252" w14:textId="77777777" w:rsidR="00310127" w:rsidRPr="00310127" w:rsidRDefault="00310127" w:rsidP="00310127">
      <w:pPr>
        <w:numPr>
          <w:ilvl w:val="0"/>
          <w:numId w:val="21"/>
        </w:numPr>
        <w:autoSpaceDE w:val="0"/>
        <w:autoSpaceDN w:val="0"/>
        <w:adjustRightInd w:val="0"/>
        <w:spacing w:after="0" w:line="240" w:lineRule="auto"/>
        <w:ind w:right="-567"/>
      </w:pPr>
      <w:r w:rsidRPr="00310127">
        <w:t>Samordnaren tar fram uppgifter om antal patienter samt schema över tjänstgörande personal</w:t>
      </w:r>
    </w:p>
    <w:p w14:paraId="69A42845" w14:textId="77777777" w:rsidR="00310127" w:rsidRPr="00310127" w:rsidRDefault="00310127" w:rsidP="00310127">
      <w:pPr>
        <w:numPr>
          <w:ilvl w:val="0"/>
          <w:numId w:val="21"/>
        </w:numPr>
        <w:autoSpaceDE w:val="0"/>
        <w:autoSpaceDN w:val="0"/>
        <w:adjustRightInd w:val="0"/>
        <w:spacing w:after="0" w:line="240" w:lineRule="auto"/>
        <w:ind w:right="-567"/>
      </w:pPr>
      <w:r w:rsidRPr="00310127">
        <w:t>Samordnaren ansvarar för att personal vid behov tillkallas från annan avdelning/ enhet för att bistå vid utrymning.</w:t>
      </w:r>
    </w:p>
    <w:p w14:paraId="59A9E004" w14:textId="77777777" w:rsidR="00310127" w:rsidRPr="00310127" w:rsidRDefault="00310127" w:rsidP="00310127">
      <w:pPr>
        <w:numPr>
          <w:ilvl w:val="0"/>
          <w:numId w:val="25"/>
        </w:numPr>
        <w:autoSpaceDE w:val="0"/>
        <w:autoSpaceDN w:val="0"/>
        <w:adjustRightInd w:val="0"/>
        <w:spacing w:after="0" w:line="240" w:lineRule="auto"/>
        <w:ind w:right="-567"/>
      </w:pPr>
      <w:r w:rsidRPr="00310127">
        <w:t>Samordnaren kontrollerar att samtliga har evakuerats</w:t>
      </w:r>
    </w:p>
    <w:p w14:paraId="6503EA71" w14:textId="77777777" w:rsidR="00310127" w:rsidRPr="00310127" w:rsidRDefault="00310127" w:rsidP="00310127">
      <w:pPr>
        <w:numPr>
          <w:ilvl w:val="0"/>
          <w:numId w:val="25"/>
        </w:numPr>
        <w:autoSpaceDE w:val="0"/>
        <w:autoSpaceDN w:val="0"/>
        <w:adjustRightInd w:val="0"/>
        <w:spacing w:after="0" w:line="240" w:lineRule="auto"/>
        <w:ind w:right="-567"/>
      </w:pPr>
      <w:r w:rsidRPr="00310127">
        <w:t>I händelse av brand på annan avdelning/enhet ansvarar samordnaren för hur patienter ska tas emot från annan utrymmande avdelning/enhet</w:t>
      </w:r>
    </w:p>
    <w:p w14:paraId="6245EDF4" w14:textId="77777777" w:rsidR="00310127" w:rsidRPr="00310127" w:rsidRDefault="00310127" w:rsidP="00310127">
      <w:pPr>
        <w:spacing w:after="0" w:line="240" w:lineRule="auto"/>
        <w:ind w:left="0" w:right="-567"/>
        <w:rPr>
          <w:szCs w:val="20"/>
        </w:rPr>
      </w:pPr>
    </w:p>
    <w:p w14:paraId="2FC6A1FA" w14:textId="77777777" w:rsidR="00310127" w:rsidRPr="00310127" w:rsidRDefault="00310127" w:rsidP="00310127">
      <w:pPr>
        <w:spacing w:after="0" w:line="240" w:lineRule="auto"/>
        <w:ind w:left="0" w:right="-567"/>
        <w:rPr>
          <w:rFonts w:ascii="Arial" w:hAnsi="Arial" w:cs="Arial"/>
          <w:b/>
          <w:szCs w:val="20"/>
        </w:rPr>
      </w:pPr>
      <w:r w:rsidRPr="00310127">
        <w:rPr>
          <w:rFonts w:ascii="Arial" w:hAnsi="Arial" w:cs="Arial"/>
          <w:b/>
          <w:szCs w:val="20"/>
        </w:rPr>
        <w:t>Brandfarliga varor och gasflaskor</w:t>
      </w:r>
    </w:p>
    <w:p w14:paraId="7240C2B8" w14:textId="77777777" w:rsidR="00310127" w:rsidRPr="00310127" w:rsidRDefault="00310127" w:rsidP="00310127">
      <w:pPr>
        <w:numPr>
          <w:ilvl w:val="0"/>
          <w:numId w:val="26"/>
        </w:numPr>
        <w:spacing w:after="0" w:line="240" w:lineRule="auto"/>
        <w:ind w:right="-567"/>
        <w:rPr>
          <w:rFonts w:ascii="Arial" w:hAnsi="Arial" w:cs="Arial"/>
          <w:b/>
          <w:szCs w:val="20"/>
        </w:rPr>
      </w:pPr>
      <w:r w:rsidRPr="00310127">
        <w:rPr>
          <w:szCs w:val="20"/>
        </w:rPr>
        <w:t>Placera brandfarliga varor och gasflaskor på säkert ställe utan att utsätta dig för egen risk. Tänk på att stänga dörren till rummet där syrgastuben finns.</w:t>
      </w:r>
      <w:r w:rsidRPr="00310127">
        <w:rPr>
          <w:szCs w:val="20"/>
        </w:rPr>
        <w:br/>
      </w:r>
      <w:r w:rsidRPr="00310127">
        <w:rPr>
          <w:szCs w:val="20"/>
        </w:rPr>
        <w:br/>
      </w:r>
      <w:r w:rsidRPr="00310127">
        <w:rPr>
          <w:b/>
          <w:szCs w:val="20"/>
        </w:rPr>
        <w:t xml:space="preserve">Uddevalla: </w:t>
      </w:r>
      <w:r w:rsidRPr="00310127">
        <w:rPr>
          <w:szCs w:val="20"/>
        </w:rPr>
        <w:t>På mottagningen i Uddevalla finns centralanläggning för syrgas och luft utanför MOP-rummet.</w:t>
      </w:r>
      <w:r w:rsidRPr="00310127">
        <w:rPr>
          <w:szCs w:val="20"/>
        </w:rPr>
        <w:br/>
      </w:r>
      <w:r w:rsidRPr="00310127">
        <w:rPr>
          <w:szCs w:val="20"/>
        </w:rPr>
        <w:br/>
      </w:r>
      <w:r w:rsidRPr="00310127">
        <w:rPr>
          <w:b/>
          <w:szCs w:val="20"/>
        </w:rPr>
        <w:t xml:space="preserve">NÄL: </w:t>
      </w:r>
      <w:r w:rsidRPr="00310127">
        <w:rPr>
          <w:szCs w:val="20"/>
        </w:rPr>
        <w:t>På mottagningen, NÄL finns centralanläggningen i korridoren mitt emot rum 1A.</w:t>
      </w:r>
      <w:r w:rsidRPr="00310127">
        <w:rPr>
          <w:szCs w:val="20"/>
        </w:rPr>
        <w:br/>
      </w:r>
      <w:r w:rsidRPr="00310127">
        <w:rPr>
          <w:szCs w:val="20"/>
        </w:rPr>
        <w:br/>
        <w:t>Det finns en syrgastub på respektive mottagning och de står på akutvagnen.</w:t>
      </w:r>
    </w:p>
    <w:p w14:paraId="397AF0F3" w14:textId="77777777" w:rsidR="00310127" w:rsidRPr="00310127" w:rsidRDefault="00310127" w:rsidP="00310127">
      <w:pPr>
        <w:spacing w:after="0" w:line="240" w:lineRule="auto"/>
        <w:ind w:left="0" w:right="-567"/>
        <w:rPr>
          <w:szCs w:val="20"/>
        </w:rPr>
      </w:pPr>
    </w:p>
    <w:p w14:paraId="3C7A6787" w14:textId="77777777" w:rsidR="00310127" w:rsidRPr="00310127" w:rsidRDefault="00310127" w:rsidP="00310127">
      <w:pPr>
        <w:spacing w:after="0" w:line="240" w:lineRule="auto"/>
        <w:ind w:left="0" w:right="-567"/>
        <w:rPr>
          <w:rFonts w:ascii="Arial" w:hAnsi="Arial" w:cs="Arial"/>
          <w:b/>
          <w:szCs w:val="20"/>
        </w:rPr>
      </w:pPr>
      <w:r w:rsidRPr="00310127">
        <w:rPr>
          <w:rFonts w:ascii="Arial" w:hAnsi="Arial" w:cs="Arial"/>
          <w:b/>
          <w:szCs w:val="20"/>
        </w:rPr>
        <w:t>Uppsamlingsplats</w:t>
      </w:r>
    </w:p>
    <w:p w14:paraId="3EE28A4C" w14:textId="77777777" w:rsidR="00310127" w:rsidRPr="00310127" w:rsidRDefault="00310127" w:rsidP="00310127">
      <w:pPr>
        <w:numPr>
          <w:ilvl w:val="0"/>
          <w:numId w:val="26"/>
        </w:numPr>
        <w:spacing w:after="0" w:line="240" w:lineRule="auto"/>
        <w:ind w:right="-567"/>
        <w:rPr>
          <w:rFonts w:ascii="Arial" w:hAnsi="Arial" w:cs="Arial"/>
          <w:b/>
          <w:szCs w:val="20"/>
        </w:rPr>
      </w:pPr>
      <w:r w:rsidRPr="00310127">
        <w:rPr>
          <w:b/>
          <w:szCs w:val="20"/>
        </w:rPr>
        <w:t xml:space="preserve">Uddevalla: </w:t>
      </w:r>
      <w:r w:rsidRPr="00310127">
        <w:rPr>
          <w:szCs w:val="20"/>
        </w:rPr>
        <w:t>Utomhus vid den höga parkeringsplatsen mot Fjällvägen.</w:t>
      </w:r>
    </w:p>
    <w:p w14:paraId="13E060CD" w14:textId="77777777" w:rsidR="00310127" w:rsidRPr="00310127" w:rsidRDefault="00310127" w:rsidP="00310127">
      <w:pPr>
        <w:numPr>
          <w:ilvl w:val="0"/>
          <w:numId w:val="26"/>
        </w:numPr>
        <w:spacing w:after="0" w:line="240" w:lineRule="auto"/>
        <w:ind w:right="-567"/>
        <w:rPr>
          <w:rFonts w:ascii="Arial" w:hAnsi="Arial" w:cs="Arial"/>
          <w:b/>
          <w:szCs w:val="20"/>
        </w:rPr>
      </w:pPr>
      <w:r w:rsidRPr="00310127">
        <w:rPr>
          <w:b/>
          <w:szCs w:val="20"/>
        </w:rPr>
        <w:t>NÄL:</w:t>
      </w:r>
      <w:r w:rsidRPr="00310127">
        <w:rPr>
          <w:szCs w:val="20"/>
        </w:rPr>
        <w:t xml:space="preserve"> Gräsmattan bortanför parkeringen vid helikopterplattan i östlig riktning. </w:t>
      </w:r>
    </w:p>
    <w:p w14:paraId="21EE4E20" w14:textId="77777777" w:rsidR="00310127" w:rsidRPr="00310127" w:rsidRDefault="00310127" w:rsidP="00310127">
      <w:pPr>
        <w:spacing w:after="0" w:line="240" w:lineRule="auto"/>
        <w:ind w:left="0" w:right="-567"/>
        <w:rPr>
          <w:szCs w:val="20"/>
        </w:rPr>
      </w:pPr>
    </w:p>
    <w:p w14:paraId="4E37D733" w14:textId="77777777" w:rsidR="00310127" w:rsidRPr="00310127" w:rsidRDefault="00310127" w:rsidP="00310127">
      <w:pPr>
        <w:spacing w:after="0" w:line="240" w:lineRule="auto"/>
        <w:ind w:left="0" w:right="-567"/>
        <w:rPr>
          <w:rFonts w:ascii="Arial" w:hAnsi="Arial" w:cs="Arial"/>
          <w:b/>
          <w:szCs w:val="20"/>
        </w:rPr>
      </w:pPr>
      <w:r w:rsidRPr="00310127">
        <w:rPr>
          <w:rFonts w:ascii="Arial" w:hAnsi="Arial" w:cs="Arial"/>
          <w:b/>
          <w:szCs w:val="20"/>
        </w:rPr>
        <w:t>Korridorer</w:t>
      </w:r>
    </w:p>
    <w:p w14:paraId="4F47947F" w14:textId="77777777" w:rsidR="00310127" w:rsidRPr="00310127" w:rsidRDefault="00310127" w:rsidP="00310127">
      <w:pPr>
        <w:spacing w:after="0" w:line="240" w:lineRule="auto"/>
        <w:ind w:left="0" w:right="-567"/>
        <w:rPr>
          <w:szCs w:val="20"/>
        </w:rPr>
      </w:pPr>
      <w:r w:rsidRPr="00310127">
        <w:rPr>
          <w:szCs w:val="20"/>
        </w:rPr>
        <w:t>Det är viktigt att det finns så lite utrustning som möjligt i korridoren. Tillse att utrust</w:t>
      </w:r>
      <w:r w:rsidRPr="00310127">
        <w:rPr>
          <w:szCs w:val="20"/>
        </w:rPr>
        <w:softHyphen/>
        <w:t>ningen alltid står på ena sidan av korridoren.</w:t>
      </w:r>
    </w:p>
    <w:p w14:paraId="0818A53B" w14:textId="77777777" w:rsidR="00310127" w:rsidRPr="00310127" w:rsidRDefault="00310127" w:rsidP="00310127">
      <w:pPr>
        <w:spacing w:after="0" w:line="240" w:lineRule="auto"/>
        <w:ind w:left="0" w:right="-567"/>
        <w:rPr>
          <w:szCs w:val="20"/>
        </w:rPr>
      </w:pPr>
    </w:p>
    <w:p w14:paraId="34877AC9" w14:textId="77777777" w:rsidR="00310127" w:rsidRPr="00310127" w:rsidRDefault="00310127" w:rsidP="00310127">
      <w:pPr>
        <w:spacing w:after="0" w:line="240" w:lineRule="auto"/>
        <w:ind w:left="0" w:right="-567"/>
        <w:rPr>
          <w:szCs w:val="20"/>
        </w:rPr>
      </w:pPr>
      <w:r w:rsidRPr="00310127">
        <w:rPr>
          <w:rFonts w:ascii="Arial" w:hAnsi="Arial" w:cs="Arial"/>
          <w:b/>
          <w:szCs w:val="20"/>
        </w:rPr>
        <w:t>Förebyggande brandskyddsinformation – NU-sjukvårdens styrdokument</w:t>
      </w:r>
      <w:r w:rsidRPr="00310127">
        <w:rPr>
          <w:szCs w:val="20"/>
        </w:rPr>
        <w:br/>
        <w:t xml:space="preserve">Klicka på fliken verksamhetsstyrning på NU-sjukvårdens förstasida, Intranätet. Välj därefter länken, säkerhetsarbete i vänstra listen och klicka dig därefter vidare till Brandskydd och Systematiskt Brandskyddsarbete i NU-sjukvården. Under punkt 3.4 hittar du bilder som visar hur </w:t>
      </w:r>
      <w:r w:rsidRPr="00310127">
        <w:rPr>
          <w:szCs w:val="20"/>
        </w:rPr>
        <w:lastRenderedPageBreak/>
        <w:t xml:space="preserve">man skyddar sig, släcker med brandredskap och filt, utrymmer patienter, branddörrar/brandceller samt utrymningsplan. </w:t>
      </w:r>
    </w:p>
    <w:p w14:paraId="4C7E4D41" w14:textId="77777777" w:rsidR="00310127" w:rsidRPr="00310127" w:rsidRDefault="00310127" w:rsidP="00310127">
      <w:pPr>
        <w:spacing w:after="0" w:line="240" w:lineRule="auto"/>
        <w:ind w:left="0" w:right="-567"/>
        <w:rPr>
          <w:rFonts w:ascii="Arial" w:hAnsi="Arial" w:cs="Arial"/>
          <w:b/>
          <w:szCs w:val="20"/>
        </w:rPr>
      </w:pPr>
    </w:p>
    <w:p w14:paraId="2466A775" w14:textId="77777777" w:rsidR="00310127" w:rsidRPr="00310127" w:rsidRDefault="00310127" w:rsidP="00310127">
      <w:pPr>
        <w:spacing w:after="0" w:line="240" w:lineRule="auto"/>
        <w:ind w:left="0" w:right="-567"/>
        <w:rPr>
          <w:iCs/>
          <w:szCs w:val="28"/>
        </w:rPr>
      </w:pPr>
      <w:r w:rsidRPr="00310127">
        <w:rPr>
          <w:rFonts w:ascii="Arial" w:hAnsi="Arial" w:cs="Arial"/>
          <w:b/>
          <w:bCs/>
          <w:iCs/>
          <w:sz w:val="26"/>
          <w:szCs w:val="28"/>
        </w:rPr>
        <w:t>Evidens/källa:</w:t>
      </w:r>
      <w:r w:rsidRPr="00310127">
        <w:rPr>
          <w:rFonts w:ascii="Verdana" w:hAnsi="Verdana" w:cs="Arial"/>
          <w:iCs/>
          <w:szCs w:val="28"/>
        </w:rPr>
        <w:t xml:space="preserve"> </w:t>
      </w:r>
      <w:r w:rsidRPr="00310127">
        <w:rPr>
          <w:rFonts w:ascii="Verdana" w:hAnsi="Verdana" w:cs="Arial"/>
          <w:iCs/>
          <w:szCs w:val="28"/>
        </w:rPr>
        <w:br/>
      </w:r>
      <w:r w:rsidRPr="00310127">
        <w:rPr>
          <w:iCs/>
          <w:szCs w:val="28"/>
        </w:rPr>
        <w:t>NU-sjukvårdens Intranät, Säkerhetsarbete – Brandskydd.</w:t>
      </w:r>
    </w:p>
    <w:p w14:paraId="1132FC1D" w14:textId="77777777" w:rsidR="00310127" w:rsidRPr="00310127" w:rsidRDefault="00310127" w:rsidP="00310127">
      <w:pPr>
        <w:spacing w:after="0" w:line="240" w:lineRule="auto"/>
        <w:ind w:left="0" w:right="-567"/>
        <w:rPr>
          <w:iCs/>
          <w:szCs w:val="28"/>
        </w:rPr>
      </w:pPr>
    </w:p>
    <w:p w14:paraId="6BFE9862" w14:textId="77777777" w:rsidR="00310127" w:rsidRPr="00310127" w:rsidRDefault="00310127" w:rsidP="00310127">
      <w:pPr>
        <w:autoSpaceDE w:val="0"/>
        <w:autoSpaceDN w:val="0"/>
        <w:adjustRightInd w:val="0"/>
        <w:spacing w:after="0" w:line="240" w:lineRule="auto"/>
        <w:ind w:left="0" w:right="-567"/>
        <w:rPr>
          <w:color w:val="0000FF"/>
          <w:szCs w:val="28"/>
          <w:u w:val="single"/>
        </w:rPr>
      </w:pPr>
      <w:r w:rsidRPr="00310127">
        <w:rPr>
          <w:szCs w:val="28"/>
        </w:rPr>
        <w:fldChar w:fldCharType="begin"/>
      </w:r>
      <w:r w:rsidRPr="00310127">
        <w:rPr>
          <w:szCs w:val="28"/>
        </w:rPr>
        <w:instrText xml:space="preserve"> HYPERLINK "https://alfresco.vgregion.se/alfresco/service/vgr/storage/node/content/25784/Lokal%20handlingsplan%20vid%20brand%20och%20utrymning.pdf?a=false&amp;guest=true" </w:instrText>
      </w:r>
      <w:r w:rsidRPr="00310127">
        <w:rPr>
          <w:szCs w:val="28"/>
        </w:rPr>
      </w:r>
      <w:r w:rsidRPr="00310127">
        <w:rPr>
          <w:szCs w:val="28"/>
        </w:rPr>
        <w:fldChar w:fldCharType="separate"/>
      </w:r>
      <w:r w:rsidRPr="00310127">
        <w:rPr>
          <w:color w:val="0000FF"/>
          <w:szCs w:val="28"/>
          <w:u w:val="single"/>
        </w:rPr>
        <w:t>3.3 Lokal handlingsplan vid brand och utrymning</w:t>
      </w:r>
    </w:p>
    <w:p w14:paraId="2128DC1E" w14:textId="77777777" w:rsidR="00310127" w:rsidRPr="00310127" w:rsidRDefault="00310127" w:rsidP="00310127">
      <w:pPr>
        <w:autoSpaceDE w:val="0"/>
        <w:autoSpaceDN w:val="0"/>
        <w:adjustRightInd w:val="0"/>
        <w:spacing w:after="0" w:line="240" w:lineRule="auto"/>
        <w:ind w:left="0" w:right="-567"/>
      </w:pPr>
      <w:r w:rsidRPr="00310127">
        <w:rPr>
          <w:color w:val="0000FF"/>
          <w:u w:val="single"/>
        </w:rPr>
        <w:t>Dokumentnummer: SBSA 3:3</w:t>
      </w:r>
      <w:r w:rsidRPr="00310127">
        <w:rPr>
          <w:szCs w:val="28"/>
        </w:rPr>
        <w:fldChar w:fldCharType="end"/>
      </w:r>
    </w:p>
    <w:p w14:paraId="37912FC2" w14:textId="77777777" w:rsidR="00310127" w:rsidRPr="00310127" w:rsidRDefault="00310127" w:rsidP="00310127">
      <w:pPr>
        <w:autoSpaceDE w:val="0"/>
        <w:autoSpaceDN w:val="0"/>
        <w:adjustRightInd w:val="0"/>
        <w:spacing w:after="0" w:line="240" w:lineRule="auto"/>
        <w:ind w:left="0" w:right="-567"/>
        <w:rPr>
          <w:color w:val="0000FF"/>
          <w:szCs w:val="28"/>
          <w:u w:val="single"/>
        </w:rPr>
      </w:pPr>
      <w:r w:rsidRPr="00310127">
        <w:rPr>
          <w:szCs w:val="28"/>
        </w:rPr>
        <w:fldChar w:fldCharType="begin"/>
      </w:r>
      <w:r w:rsidRPr="00310127">
        <w:rPr>
          <w:szCs w:val="28"/>
        </w:rPr>
        <w:instrText xml:space="preserve"> HYPERLINK "http://intranu.vgregion.se/upload/NU/S%c3%a4kerhet/3.4%20F%c3%b6rebyggande%20brandskyddsinformation.pdf" </w:instrText>
      </w:r>
      <w:r w:rsidRPr="00310127">
        <w:rPr>
          <w:szCs w:val="28"/>
        </w:rPr>
      </w:r>
      <w:r w:rsidRPr="00310127">
        <w:rPr>
          <w:szCs w:val="28"/>
        </w:rPr>
        <w:fldChar w:fldCharType="separate"/>
      </w:r>
      <w:r w:rsidRPr="00310127">
        <w:rPr>
          <w:color w:val="0000FF"/>
          <w:szCs w:val="28"/>
          <w:u w:val="single"/>
        </w:rPr>
        <w:t>3.4 Förebyggande brandskyddsinformation</w:t>
      </w:r>
    </w:p>
    <w:p w14:paraId="57E1FC8B" w14:textId="77777777" w:rsidR="00310127" w:rsidRPr="00310127" w:rsidRDefault="00310127" w:rsidP="00310127">
      <w:pPr>
        <w:autoSpaceDE w:val="0"/>
        <w:autoSpaceDN w:val="0"/>
        <w:adjustRightInd w:val="0"/>
        <w:spacing w:after="0" w:line="240" w:lineRule="auto"/>
        <w:ind w:left="0" w:right="-567"/>
      </w:pPr>
      <w:r w:rsidRPr="00310127">
        <w:rPr>
          <w:color w:val="0000FF"/>
          <w:u w:val="single"/>
        </w:rPr>
        <w:t>Dokumentnummer: SBSA 3:4</w:t>
      </w:r>
      <w:r w:rsidRPr="00310127">
        <w:rPr>
          <w:szCs w:val="28"/>
        </w:rPr>
        <w:fldChar w:fldCharType="end"/>
      </w:r>
    </w:p>
    <w:bookmarkEnd w:id="0"/>
    <w:p w14:paraId="76B9F95B" w14:textId="24513497" w:rsidR="00536A5A" w:rsidRPr="00536A5A" w:rsidRDefault="00536A5A" w:rsidP="00536A5A">
      <w:pPr>
        <w:spacing w:after="0" w:line="240" w:lineRule="auto"/>
        <w:ind w:left="0" w:right="0"/>
      </w:pPr>
    </w:p>
    <w:sectPr w:rsidR="00536A5A" w:rsidRPr="00536A5A" w:rsidSect="0031012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5560325"/>
    <w:multiLevelType w:val="hybridMultilevel"/>
    <w:tmpl w:val="9F0E7EF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E731C49"/>
    <w:multiLevelType w:val="hybridMultilevel"/>
    <w:tmpl w:val="CC9AA8E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19D78D1"/>
    <w:multiLevelType w:val="hybridMultilevel"/>
    <w:tmpl w:val="9CD289E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3B1015B"/>
    <w:multiLevelType w:val="hybridMultilevel"/>
    <w:tmpl w:val="41EEC29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85B44AA"/>
    <w:multiLevelType w:val="hybridMultilevel"/>
    <w:tmpl w:val="F8A43C5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2CF4446"/>
    <w:multiLevelType w:val="hybridMultilevel"/>
    <w:tmpl w:val="FBEC1F1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9BF77FB"/>
    <w:multiLevelType w:val="hybridMultilevel"/>
    <w:tmpl w:val="6608BCC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9655470">
    <w:abstractNumId w:val="24"/>
  </w:num>
  <w:num w:numId="2" w16cid:durableId="524254622">
    <w:abstractNumId w:val="18"/>
  </w:num>
  <w:num w:numId="3" w16cid:durableId="511260385">
    <w:abstractNumId w:val="0"/>
  </w:num>
  <w:num w:numId="4" w16cid:durableId="28459181">
    <w:abstractNumId w:val="6"/>
  </w:num>
  <w:num w:numId="5" w16cid:durableId="1797944211">
    <w:abstractNumId w:val="20"/>
  </w:num>
  <w:num w:numId="6" w16cid:durableId="24065540">
    <w:abstractNumId w:val="2"/>
  </w:num>
  <w:num w:numId="7" w16cid:durableId="1056389231">
    <w:abstractNumId w:val="14"/>
  </w:num>
  <w:num w:numId="8" w16cid:durableId="572590578">
    <w:abstractNumId w:val="10"/>
  </w:num>
  <w:num w:numId="9" w16cid:durableId="1845124007">
    <w:abstractNumId w:val="1"/>
  </w:num>
  <w:num w:numId="10" w16cid:durableId="1861817112">
    <w:abstractNumId w:val="1"/>
  </w:num>
  <w:num w:numId="11" w16cid:durableId="935674299">
    <w:abstractNumId w:val="3"/>
  </w:num>
  <w:num w:numId="12" w16cid:durableId="1132216006">
    <w:abstractNumId w:val="4"/>
  </w:num>
  <w:num w:numId="13" w16cid:durableId="419640298">
    <w:abstractNumId w:val="17"/>
  </w:num>
  <w:num w:numId="14" w16cid:durableId="1174417190">
    <w:abstractNumId w:val="11"/>
  </w:num>
  <w:num w:numId="15" w16cid:durableId="307128828">
    <w:abstractNumId w:val="7"/>
  </w:num>
  <w:num w:numId="16" w16cid:durableId="1226836467">
    <w:abstractNumId w:val="15"/>
  </w:num>
  <w:num w:numId="17" w16cid:durableId="225846550">
    <w:abstractNumId w:val="5"/>
  </w:num>
  <w:num w:numId="18" w16cid:durableId="1858041333">
    <w:abstractNumId w:val="12"/>
  </w:num>
  <w:num w:numId="19" w16cid:durableId="644165222">
    <w:abstractNumId w:val="23"/>
  </w:num>
  <w:num w:numId="20" w16cid:durableId="198475194">
    <w:abstractNumId w:val="16"/>
  </w:num>
  <w:num w:numId="21" w16cid:durableId="588663534">
    <w:abstractNumId w:val="8"/>
  </w:num>
  <w:num w:numId="22" w16cid:durableId="1127747115">
    <w:abstractNumId w:val="9"/>
  </w:num>
  <w:num w:numId="23" w16cid:durableId="1060323830">
    <w:abstractNumId w:val="13"/>
  </w:num>
  <w:num w:numId="24" w16cid:durableId="1087846913">
    <w:abstractNumId w:val="21"/>
  </w:num>
  <w:num w:numId="25" w16cid:durableId="105387304">
    <w:abstractNumId w:val="22"/>
  </w:num>
  <w:num w:numId="26" w16cid:durableId="161933436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12C0"/>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127"/>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9EA"/>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4</Pages>
  <Words>758</Words>
  <Characters>5026</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5773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 Lokal handlingsplan vid brand och utrymning ortopedmottagningarna i Uddevalla och på NÄL</dc:title>
  <dc:subject/>
  <dc:creator>patrik.jens.johansson@vgregion.se</dc:creator>
  <keywords/>
  <lastModifiedBy>Elisabeth Carlsson</lastModifiedBy>
  <revision>4</revision>
  <lastPrinted>2016-03-31T10:56:00.0000000Z</lastPrinted>
  <dcterms:created xsi:type="dcterms:W3CDTF">2022-05-10T07:31:00.0000000Z</dcterms:created>
  <dcterms:modified xsi:type="dcterms:W3CDTF">2024-04-17T11:55:00.0000000Z</dcterms:modified>
</coreProperties>
</file>