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714B" w:rsidP="00F35B05" w:rsidRDefault="00E3714B" w14:paraId="65B84312" w14:textId="77777777">
      <w:pPr>
        <w:pStyle w:val="Rubrik2"/>
        <w:sectPr w:rsidR="00E3714B" w:rsidSect="00E3714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E3714B" w:rsidR="00E3714B" w:rsidP="00E3714B" w:rsidRDefault="00E3714B" w14:paraId="68F1F702" w14:textId="77777777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Pr="00E3714B" w:rsidR="00E3714B" w:rsidTr="006D3DEE" w14:paraId="370E1063" w14:textId="77777777">
        <w:tc>
          <w:tcPr>
            <w:tcW w:w="8495" w:type="dxa"/>
            <w:tcBorders>
              <w:top w:val="nil"/>
              <w:left w:val="nil"/>
              <w:bottom w:val="single" w:color="auto" w:sz="2" w:space="0"/>
              <w:right w:val="nil"/>
            </w:tcBorders>
          </w:tcPr>
          <w:p w:rsidRPr="00D1077B" w:rsidR="00E3714B" w:rsidP="00D1077B" w:rsidRDefault="00E3714B" w14:paraId="259DF007" w14:textId="00F6605A">
            <w:pPr>
              <w:pStyle w:val="Rubrik1"/>
              <w:ind w:left="0"/>
              <w:rPr>
                <w:b/>
                <w:bCs w:val="0"/>
              </w:rPr>
            </w:pPr>
            <w:r w:rsidRPr="00D1077B">
              <w:rPr>
                <w:b/>
                <w:bCs w:val="0"/>
              </w:rPr>
              <w:t xml:space="preserve">Sjuk- och </w:t>
            </w:r>
            <w:proofErr w:type="gramStart"/>
            <w:r w:rsidRPr="00D1077B">
              <w:rPr>
                <w:b/>
                <w:bCs w:val="0"/>
              </w:rPr>
              <w:t>friskanmälan avdelning</w:t>
            </w:r>
            <w:proofErr w:type="gramEnd"/>
            <w:r w:rsidRPr="00D1077B">
              <w:rPr>
                <w:b/>
                <w:bCs w:val="0"/>
              </w:rPr>
              <w:t xml:space="preserve"> </w:t>
            </w:r>
            <w:r w:rsidRPr="00D1077B" w:rsidR="00BF2205">
              <w:rPr>
                <w:b/>
                <w:bCs w:val="0"/>
              </w:rPr>
              <w:t>52-</w:t>
            </w:r>
            <w:r w:rsidRPr="00D1077B">
              <w:rPr>
                <w:b/>
                <w:bCs w:val="0"/>
              </w:rPr>
              <w:t xml:space="preserve">55 </w:t>
            </w:r>
          </w:p>
        </w:tc>
      </w:tr>
    </w:tbl>
    <w:p w:rsidRPr="00D1077B" w:rsidR="00E3714B" w:rsidP="00D1077B" w:rsidRDefault="00E3714B" w14:paraId="3197899F" w14:textId="77777777">
      <w:pPr>
        <w:pStyle w:val="Rubrik3"/>
        <w:ind w:left="0"/>
        <w:rPr>
          <w:b/>
          <w:bCs w:val="0"/>
        </w:rPr>
      </w:pPr>
      <w:bookmarkStart w:name="_Toc501440349" w:id="1"/>
      <w:r w:rsidRPr="48E09996" w:rsidR="00E3714B">
        <w:rPr>
          <w:b w:val="1"/>
          <w:bCs w:val="1"/>
        </w:rPr>
        <w:t xml:space="preserve">Revidering i denna version </w:t>
      </w:r>
      <w:bookmarkEnd w:id="1"/>
    </w:p>
    <w:p w:rsidR="5DBF87B6" w:rsidP="48E09996" w:rsidRDefault="5DBF87B6" w14:paraId="065068CE" w14:textId="58D67669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="5DBF87B6">
        <w:rPr/>
        <w:t>Ingen ändring i denna version. Giltighetstid förlängd.</w:t>
      </w:r>
    </w:p>
    <w:p w:rsidRPr="00D1077B" w:rsidR="00E3714B" w:rsidP="00D1077B" w:rsidRDefault="00E3714B" w14:paraId="6DDD2B4A" w14:textId="77777777">
      <w:pPr>
        <w:pStyle w:val="Rubrik2"/>
        <w:ind w:left="0"/>
        <w:rPr>
          <w:b/>
          <w:bCs w:val="0"/>
        </w:rPr>
      </w:pPr>
      <w:bookmarkStart w:name="_Toc501440350" w:id="2"/>
      <w:r w:rsidRPr="00D1077B">
        <w:rPr>
          <w:b/>
          <w:bCs w:val="0"/>
        </w:rPr>
        <w:t xml:space="preserve">Syfte </w:t>
      </w:r>
      <w:bookmarkEnd w:id="2"/>
    </w:p>
    <w:p w:rsidRPr="00E3714B" w:rsidR="00E3714B" w:rsidP="00E3714B" w:rsidRDefault="00E3714B" w14:paraId="58D2B52F" w14:textId="77777777">
      <w:pPr>
        <w:spacing w:after="0" w:line="240" w:lineRule="auto"/>
        <w:ind w:left="0" w:right="0"/>
        <w:rPr>
          <w:szCs w:val="20"/>
        </w:rPr>
      </w:pPr>
      <w:r w:rsidRPr="00E3714B">
        <w:rPr>
          <w:szCs w:val="20"/>
        </w:rPr>
        <w:t xml:space="preserve">För att på bästa sätt kunna hantera sjukfrånvaro, gäller denna rutin för sjuk- och friskanmälan. </w:t>
      </w:r>
    </w:p>
    <w:p w:rsidRPr="00E3714B" w:rsidR="00E3714B" w:rsidP="00E3714B" w:rsidRDefault="00E3714B" w14:paraId="267DBD4B" w14:textId="77777777">
      <w:pPr>
        <w:spacing w:after="0" w:line="240" w:lineRule="auto"/>
        <w:ind w:left="0" w:right="0"/>
        <w:rPr>
          <w:szCs w:val="20"/>
        </w:rPr>
      </w:pPr>
    </w:p>
    <w:p w:rsidRPr="00D1077B" w:rsidR="00E3714B" w:rsidP="00D1077B" w:rsidRDefault="00E3714B" w14:paraId="40D3AB55" w14:textId="77777777">
      <w:pPr>
        <w:pStyle w:val="Rubrik2"/>
        <w:ind w:left="0"/>
        <w:rPr>
          <w:b/>
          <w:bCs w:val="0"/>
        </w:rPr>
      </w:pPr>
      <w:r w:rsidRPr="00D1077B">
        <w:rPr>
          <w:b/>
          <w:bCs w:val="0"/>
        </w:rPr>
        <w:t xml:space="preserve">Vilka berörs </w:t>
      </w:r>
    </w:p>
    <w:p w:rsidRPr="00E3714B" w:rsidR="00E3714B" w:rsidP="00E3714B" w:rsidRDefault="00E3714B" w14:paraId="1360A17E" w14:textId="28004D9E">
      <w:pPr>
        <w:spacing w:after="0" w:line="240" w:lineRule="auto"/>
        <w:ind w:left="0" w:right="0"/>
        <w:rPr>
          <w:szCs w:val="20"/>
        </w:rPr>
      </w:pPr>
      <w:r w:rsidRPr="00E3714B">
        <w:rPr>
          <w:szCs w:val="20"/>
        </w:rPr>
        <w:t xml:space="preserve">All personal på avdelning </w:t>
      </w:r>
      <w:proofErr w:type="gramStart"/>
      <w:r w:rsidR="00355CA2">
        <w:rPr>
          <w:szCs w:val="20"/>
        </w:rPr>
        <w:t>52-</w:t>
      </w:r>
      <w:r w:rsidRPr="00E3714B">
        <w:rPr>
          <w:szCs w:val="20"/>
        </w:rPr>
        <w:t>55</w:t>
      </w:r>
      <w:proofErr w:type="gramEnd"/>
      <w:r w:rsidRPr="00E3714B">
        <w:rPr>
          <w:szCs w:val="20"/>
        </w:rPr>
        <w:t>.</w:t>
      </w:r>
    </w:p>
    <w:p w:rsidRPr="00E3714B" w:rsidR="00E3714B" w:rsidP="00E3714B" w:rsidRDefault="00E3714B" w14:paraId="7D20086E" w14:textId="77777777">
      <w:pPr>
        <w:spacing w:after="0" w:line="240" w:lineRule="auto"/>
        <w:ind w:left="0" w:right="0"/>
        <w:rPr>
          <w:szCs w:val="20"/>
        </w:rPr>
      </w:pPr>
    </w:p>
    <w:p w:rsidRPr="00D1077B" w:rsidR="00E3714B" w:rsidP="00D1077B" w:rsidRDefault="00E3714B" w14:paraId="50F063DD" w14:textId="77777777">
      <w:pPr>
        <w:pStyle w:val="Rubrik3"/>
        <w:ind w:left="0"/>
        <w:rPr>
          <w:b/>
          <w:bCs w:val="0"/>
        </w:rPr>
      </w:pPr>
      <w:r w:rsidRPr="00D1077B">
        <w:rPr>
          <w:b/>
          <w:bCs w:val="0"/>
        </w:rPr>
        <w:t>Sjuk- och friskanmälan</w:t>
      </w:r>
    </w:p>
    <w:bookmarkEnd w:id="0"/>
    <w:p w:rsidRPr="00762725" w:rsidR="00D1077B" w:rsidP="00762725" w:rsidRDefault="00D1077B" w14:paraId="32AA478B" w14:textId="77777777">
      <w:pPr>
        <w:pStyle w:val="Rubrik3"/>
        <w:ind w:left="0"/>
        <w:rPr>
          <w:b/>
          <w:bCs w:val="0"/>
          <w:sz w:val="32"/>
          <w:szCs w:val="32"/>
        </w:rPr>
      </w:pPr>
      <w:r w:rsidRPr="00762725">
        <w:rPr>
          <w:b/>
          <w:bCs w:val="0"/>
          <w:sz w:val="32"/>
          <w:szCs w:val="32"/>
        </w:rPr>
        <w:t>Telefonnummer att ringa till dygnet runt: 010-435 05 22</w:t>
      </w:r>
    </w:p>
    <w:p w:rsidR="00D1077B" w:rsidP="00D1077B" w:rsidRDefault="00D1077B" w14:paraId="49877D15" w14:textId="77777777"/>
    <w:p w:rsidR="00D1077B" w:rsidP="00D1077B" w:rsidRDefault="00D1077B" w14:paraId="6DD66372" w14:textId="77777777">
      <w:pPr>
        <w:pStyle w:val="Liststycke"/>
        <w:numPr>
          <w:ilvl w:val="0"/>
          <w:numId w:val="20"/>
        </w:numPr>
        <w:spacing w:after="0" w:line="240" w:lineRule="auto"/>
        <w:ind w:left="284" w:right="0" w:hanging="284"/>
      </w:pPr>
      <w:r w:rsidRPr="00663865">
        <w:t>Sjukanmälan görs</w:t>
      </w:r>
      <w:r>
        <w:t xml:space="preserve"> </w:t>
      </w:r>
      <w:r w:rsidRPr="00663865">
        <w:t xml:space="preserve">snarast till </w:t>
      </w:r>
      <w:r>
        <w:t>telefonnumret</w:t>
      </w:r>
      <w:r w:rsidRPr="00663865">
        <w:t xml:space="preserve"> enligt ovan inför arbetspass. </w:t>
      </w:r>
      <w:r>
        <w:br/>
      </w:r>
    </w:p>
    <w:p w:rsidR="00D1077B" w:rsidP="00D1077B" w:rsidRDefault="00D1077B" w14:paraId="54B1FDEE" w14:textId="77777777">
      <w:pPr>
        <w:pStyle w:val="Liststycke"/>
        <w:numPr>
          <w:ilvl w:val="0"/>
          <w:numId w:val="20"/>
        </w:numPr>
        <w:spacing w:after="0" w:line="240" w:lineRule="auto"/>
        <w:ind w:left="284" w:right="0" w:hanging="284"/>
      </w:pPr>
      <w:r>
        <w:t xml:space="preserve">Friskanmälan ska göras </w:t>
      </w:r>
      <w:r w:rsidRPr="0BA333C9">
        <w:rPr>
          <w:b/>
          <w:bCs/>
          <w:highlight w:val="yellow"/>
        </w:rPr>
        <w:t>senast kl. 10.00</w:t>
      </w:r>
      <w:r>
        <w:t xml:space="preserve"> dagen innan arbetspass eller samma dag kl. 10.00 inför natt. </w:t>
      </w:r>
      <w:r>
        <w:br/>
      </w:r>
    </w:p>
    <w:p w:rsidR="00D1077B" w:rsidP="00D1077B" w:rsidRDefault="00D1077B" w14:paraId="4B67747E" w14:textId="77777777">
      <w:pPr>
        <w:pStyle w:val="Liststycke"/>
        <w:numPr>
          <w:ilvl w:val="0"/>
          <w:numId w:val="20"/>
        </w:numPr>
        <w:spacing w:after="0" w:line="240" w:lineRule="auto"/>
        <w:ind w:left="284" w:right="0" w:hanging="284"/>
      </w:pPr>
      <w:r w:rsidRPr="00663865">
        <w:t xml:space="preserve">Den som </w:t>
      </w:r>
      <w:r>
        <w:t xml:space="preserve">tar emot en sjukanmälan fyller i frånvaro i personalpärmen genom att skriva i listan ”frånvaro” och ändrar på personaltavlan. </w:t>
      </w:r>
      <w:r>
        <w:br/>
      </w:r>
    </w:p>
    <w:p w:rsidR="00D1077B" w:rsidP="00D1077B" w:rsidRDefault="00D1077B" w14:paraId="5AECE83A" w14:textId="77777777">
      <w:pPr>
        <w:pStyle w:val="Liststycke"/>
        <w:numPr>
          <w:ilvl w:val="0"/>
          <w:numId w:val="20"/>
        </w:numPr>
        <w:spacing w:after="0" w:line="240" w:lineRule="auto"/>
        <w:ind w:left="284" w:right="0" w:hanging="284"/>
      </w:pPr>
      <w:r>
        <w:t>Den som tar emot f</w:t>
      </w:r>
      <w:r w:rsidRPr="00663865">
        <w:t>ris</w:t>
      </w:r>
      <w:r>
        <w:t xml:space="preserve">kanmälan fyller i ”åter-datum” </w:t>
      </w:r>
      <w:r>
        <w:br/>
      </w:r>
    </w:p>
    <w:p w:rsidR="00D1077B" w:rsidP="00D1077B" w:rsidRDefault="00D1077B" w14:paraId="4D95ECD6" w14:textId="77777777">
      <w:pPr>
        <w:pStyle w:val="Liststycke"/>
        <w:numPr>
          <w:ilvl w:val="0"/>
          <w:numId w:val="20"/>
        </w:numPr>
        <w:spacing w:after="0" w:line="240" w:lineRule="auto"/>
        <w:ind w:left="284" w:right="0" w:hanging="284"/>
      </w:pPr>
      <w:r w:rsidRPr="00663865">
        <w:t xml:space="preserve">Vid sjukfrånvaro </w:t>
      </w:r>
      <w:r>
        <w:t xml:space="preserve">mer än </w:t>
      </w:r>
      <w:r w:rsidRPr="00663865">
        <w:t>4 gånger på ett år leder de</w:t>
      </w:r>
      <w:r>
        <w:t>t till hälsosamtal med avdelning</w:t>
      </w:r>
      <w:r w:rsidRPr="00663865">
        <w:t>s</w:t>
      </w:r>
      <w:r>
        <w:softHyphen/>
      </w:r>
      <w:r w:rsidRPr="00663865">
        <w:t xml:space="preserve">chef. </w:t>
      </w:r>
      <w:r>
        <w:br/>
      </w:r>
    </w:p>
    <w:p w:rsidRPr="00536A5A" w:rsidR="00536A5A" w:rsidP="00563E88" w:rsidRDefault="00D1077B" w14:paraId="76B9F95B" w14:textId="0B70D46A">
      <w:pPr>
        <w:pStyle w:val="Liststycke"/>
        <w:numPr>
          <w:ilvl w:val="0"/>
          <w:numId w:val="20"/>
        </w:numPr>
        <w:spacing w:after="0" w:line="240" w:lineRule="auto"/>
        <w:ind w:left="284" w:right="0" w:hanging="284"/>
      </w:pPr>
      <w:r w:rsidRPr="00663865">
        <w:t xml:space="preserve">Varje medarbetare ansvarar för att ha kontaktuppgifter till </w:t>
      </w:r>
      <w:r>
        <w:t>avdelningen</w:t>
      </w:r>
      <w:r w:rsidRPr="00663865">
        <w:t xml:space="preserve"> så att detta inte blir ett hinder när sjuk- eller friskanmälan ska göras.</w:t>
      </w:r>
    </w:p>
    <w:sectPr w:rsidRPr="00536A5A" w:rsidR="00536A5A" w:rsidSect="00E3714B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4F1B" w:rsidRDefault="002E4F1B" w14:paraId="02EBB439" w14:textId="77777777">
      <w:r>
        <w:separator/>
      </w:r>
    </w:p>
  </w:endnote>
  <w:endnote w:type="continuationSeparator" w:id="0">
    <w:p w:rsidR="002E4F1B" w:rsidRDefault="002E4F1B" w14:paraId="354127BF" w14:textId="77777777">
      <w:r>
        <w:continuationSeparator/>
      </w:r>
    </w:p>
  </w:endnote>
  <w:endnote w:type="continuationNotice" w:id="1">
    <w:p w:rsidR="002E4F1B" w:rsidRDefault="002E4F1B" w14:paraId="24C9EE5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8" name="Bildobjekt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4F1B" w:rsidRDefault="002E4F1B" w14:paraId="0D6B3DCD" w14:textId="77777777"/>
  </w:footnote>
  <w:footnote w:type="continuationSeparator" w:id="0">
    <w:p w:rsidR="002E4F1B" w:rsidRDefault="002E4F1B" w14:paraId="22407508" w14:textId="77777777">
      <w:r>
        <w:continuationSeparator/>
      </w:r>
    </w:p>
  </w:footnote>
  <w:footnote w:type="continuationNotice" w:id="1">
    <w:p w:rsidR="002E4F1B" w:rsidRDefault="002E4F1B" w14:paraId="4825EB4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7" name="Bildobjekt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6EE5572"/>
    <w:multiLevelType w:val="hybridMultilevel"/>
    <w:tmpl w:val="7E2CF6DE"/>
    <w:lvl w:ilvl="0" w:tplc="749A91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BA29B7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DB944094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91A0AE8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6061F9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1CF2C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A8A9E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97E943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DEBEA48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90479433">
    <w:abstractNumId w:val="18"/>
  </w:num>
  <w:num w:numId="2" w16cid:durableId="141964997">
    <w:abstractNumId w:val="14"/>
  </w:num>
  <w:num w:numId="3" w16cid:durableId="461271475">
    <w:abstractNumId w:val="0"/>
  </w:num>
  <w:num w:numId="4" w16cid:durableId="914900127">
    <w:abstractNumId w:val="6"/>
  </w:num>
  <w:num w:numId="5" w16cid:durableId="223882340">
    <w:abstractNumId w:val="15"/>
  </w:num>
  <w:num w:numId="6" w16cid:durableId="1745839687">
    <w:abstractNumId w:val="2"/>
  </w:num>
  <w:num w:numId="7" w16cid:durableId="1076248321">
    <w:abstractNumId w:val="11"/>
  </w:num>
  <w:num w:numId="8" w16cid:durableId="2009869335">
    <w:abstractNumId w:val="8"/>
  </w:num>
  <w:num w:numId="9" w16cid:durableId="21906540">
    <w:abstractNumId w:val="1"/>
  </w:num>
  <w:num w:numId="10" w16cid:durableId="1138840326">
    <w:abstractNumId w:val="1"/>
  </w:num>
  <w:num w:numId="11" w16cid:durableId="1134525582">
    <w:abstractNumId w:val="3"/>
  </w:num>
  <w:num w:numId="12" w16cid:durableId="614140230">
    <w:abstractNumId w:val="4"/>
  </w:num>
  <w:num w:numId="13" w16cid:durableId="470053267">
    <w:abstractNumId w:val="13"/>
  </w:num>
  <w:num w:numId="14" w16cid:durableId="2137528345">
    <w:abstractNumId w:val="9"/>
  </w:num>
  <w:num w:numId="15" w16cid:durableId="576211224">
    <w:abstractNumId w:val="7"/>
  </w:num>
  <w:num w:numId="16" w16cid:durableId="641811334">
    <w:abstractNumId w:val="12"/>
  </w:num>
  <w:num w:numId="17" w16cid:durableId="767119051">
    <w:abstractNumId w:val="5"/>
  </w:num>
  <w:num w:numId="18" w16cid:durableId="410473035">
    <w:abstractNumId w:val="10"/>
  </w:num>
  <w:num w:numId="19" w16cid:durableId="807816734">
    <w:abstractNumId w:val="17"/>
  </w:num>
  <w:num w:numId="20" w16cid:durableId="6050422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4F1B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5CA2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3E88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725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2205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077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714B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48E09996"/>
    <w:rsid w:val="5DBF87B6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Sjuk- och friskanmälan avdelning 52-55</dc:title>
  <dc:subject/>
  <dc:creator>patrik.jens.johansson@vgregion.se</dc:creator>
  <keywords/>
  <lastModifiedBy>Annika Wallöf</lastModifiedBy>
  <revision>8</revision>
  <lastPrinted>2016-03-31T10:56:00.0000000Z</lastPrinted>
  <dcterms:created xsi:type="dcterms:W3CDTF">2022-05-10T07:46:00.0000000Z</dcterms:created>
  <dcterms:modified xsi:type="dcterms:W3CDTF">2025-04-07T11:00:32.0000000Z</dcterms:modified>
</coreProperties>
</file>