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E5655" w:rsidP="00F35B05" w:rsidRDefault="00FE5655" w14:paraId="2ACCE2B7" w14:textId="77777777">
      <w:pPr>
        <w:pStyle w:val="Rubrik2"/>
        <w:sectPr w:rsidR="00FE5655" w:rsidSect="00FE565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E5655" w:rsidR="00FE5655" w:rsidP="00FE5655" w:rsidRDefault="00FE5655" w14:paraId="32138188" w14:textId="77777777">
      <w:pPr>
        <w:spacing w:after="0" w:line="240" w:lineRule="auto"/>
        <w:ind w:left="0" w:right="0"/>
        <w:rPr>
          <w:szCs w:val="20"/>
        </w:rPr>
      </w:pPr>
    </w:p>
    <w:p w:rsidRPr="00FE5655" w:rsidR="00FE5655" w:rsidP="00FE5655" w:rsidRDefault="00FE5655" w14:paraId="315D1373" w14:textId="77777777">
      <w:pPr>
        <w:spacing w:after="0" w:line="240" w:lineRule="auto"/>
        <w:ind w:left="0" w:right="0"/>
        <w:rPr>
          <w:szCs w:val="20"/>
        </w:rPr>
      </w:pPr>
    </w:p>
    <w:p w:rsidRPr="00FE5655" w:rsidR="00FE5655" w:rsidP="00FE5655" w:rsidRDefault="00FE5655" w14:paraId="5AC002D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E5655">
        <w:rPr>
          <w:szCs w:val="20"/>
        </w:rPr>
        <w:tab/>
      </w:r>
    </w:p>
    <w:p w:rsidRPr="00FE5655" w:rsidR="00FE5655" w:rsidP="00FE5655" w:rsidRDefault="00FE5655" w14:paraId="1339A057" w14:textId="683B6947">
      <w:pPr>
        <w:spacing w:after="0" w:line="240" w:lineRule="auto"/>
        <w:ind w:left="0" w:right="-568"/>
        <w:rPr>
          <w:szCs w:val="20"/>
        </w:rPr>
      </w:pPr>
      <w:r w:rsidRPr="00FE565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86019C" wp14:editId="7E784D5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FE5655" w:rsidP="00FE5655" w:rsidRDefault="00FE5655" w14:paraId="0EF8B184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35425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86019C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E5655" w:rsidP="00FE5655" w:rsidRDefault="00FE5655" w14:paraId="0EF8B184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35425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FE5655" w:rsidR="00FE5655" w:rsidTr="007520D9" w14:paraId="49409B84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7E2F9F" w:rsidR="00FE5655" w:rsidP="007E2F9F" w:rsidRDefault="00FE5655" w14:paraId="24C8DFDB" w14:textId="77777777">
            <w:pPr>
              <w:pStyle w:val="Rubrik1"/>
              <w:ind w:left="0"/>
              <w:rPr>
                <w:b/>
                <w:bCs w:val="0"/>
              </w:rPr>
            </w:pPr>
            <w:bookmarkStart w:name="_1314629194" w:id="1"/>
            <w:bookmarkStart w:name="Rubrik" w:id="2"/>
            <w:bookmarkEnd w:id="1"/>
            <w:bookmarkEnd w:id="2"/>
            <w:r w:rsidRPr="007E2F9F">
              <w:rPr>
                <w:b/>
                <w:bCs w:val="0"/>
              </w:rPr>
              <w:t>Röntgenrond samt morgonmöte - NÄL</w:t>
            </w:r>
          </w:p>
        </w:tc>
      </w:tr>
    </w:tbl>
    <w:p w:rsidRPr="007E2F9F" w:rsidR="00FE5655" w:rsidP="007E2F9F" w:rsidRDefault="00FE5655" w14:paraId="4E9AF151" w14:textId="77777777">
      <w:pPr>
        <w:pStyle w:val="Rubrik3"/>
        <w:ind w:left="0" w:hanging="1"/>
        <w:rPr>
          <w:b/>
          <w:bCs w:val="0"/>
        </w:rPr>
      </w:pPr>
      <w:r w:rsidRPr="76FD03BF" w:rsidR="00FE5655">
        <w:rPr>
          <w:b w:val="1"/>
          <w:bCs w:val="1"/>
        </w:rPr>
        <w:t>Revidering i denna version</w:t>
      </w:r>
    </w:p>
    <w:p w:rsidR="3912B34F" w:rsidP="76FD03BF" w:rsidRDefault="3912B34F" w14:paraId="08B1E6EB" w14:textId="6E7CBFC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-567"/>
        <w:jc w:val="left"/>
      </w:pPr>
      <w:r w:rsidR="3912B34F">
        <w:rPr/>
        <w:t xml:space="preserve">Ingen revidering i denna version. Giltighetstiden förlängd. </w:t>
      </w:r>
    </w:p>
    <w:p w:rsidRPr="007907C4" w:rsidR="00FE5655" w:rsidP="007907C4" w:rsidRDefault="00FE5655" w14:paraId="13A36080" w14:textId="77777777">
      <w:pPr>
        <w:pStyle w:val="Rubrik2"/>
        <w:ind w:left="0"/>
        <w:rPr>
          <w:b/>
          <w:bCs w:val="0"/>
        </w:rPr>
      </w:pPr>
      <w:r w:rsidRPr="007907C4">
        <w:rPr>
          <w:b/>
          <w:bCs w:val="0"/>
        </w:rPr>
        <w:t xml:space="preserve">Bakgrund </w:t>
      </w:r>
    </w:p>
    <w:p w:rsidRPr="00FE5655" w:rsidR="00FE5655" w:rsidP="00FE5655" w:rsidRDefault="00FE5655" w14:paraId="7DB9B8FB" w14:textId="77777777">
      <w:pPr>
        <w:spacing w:after="0" w:line="240" w:lineRule="auto"/>
        <w:ind w:left="0" w:right="-709"/>
        <w:rPr>
          <w:szCs w:val="20"/>
        </w:rPr>
      </w:pPr>
      <w:r w:rsidRPr="00FE5655">
        <w:rPr>
          <w:szCs w:val="20"/>
        </w:rPr>
        <w:t>För att höja kvalitet och utbildningsvärde vid ortopedklinikens morgonmöten har beslut tagits om att överta röntgenronderna i egen regi.</w:t>
      </w:r>
    </w:p>
    <w:p w:rsidRPr="007907C4" w:rsidR="00FE5655" w:rsidP="007907C4" w:rsidRDefault="00FE5655" w14:paraId="58FA7503" w14:textId="77777777">
      <w:pPr>
        <w:pStyle w:val="Rubrik2"/>
        <w:ind w:left="0" w:hanging="1"/>
        <w:rPr>
          <w:b/>
          <w:bCs w:val="0"/>
        </w:rPr>
      </w:pPr>
      <w:r w:rsidRPr="007907C4">
        <w:rPr>
          <w:b/>
          <w:bCs w:val="0"/>
        </w:rPr>
        <w:t xml:space="preserve">Syfte </w:t>
      </w:r>
    </w:p>
    <w:p w:rsidRPr="00FE5655" w:rsidR="00FE5655" w:rsidP="00FE5655" w:rsidRDefault="00FE5655" w14:paraId="1B67C970" w14:textId="77777777">
      <w:pPr>
        <w:spacing w:after="0" w:line="240" w:lineRule="auto"/>
        <w:ind w:left="0" w:right="-709"/>
        <w:rPr>
          <w:szCs w:val="20"/>
        </w:rPr>
      </w:pPr>
      <w:r w:rsidRPr="00FE5655">
        <w:rPr>
          <w:szCs w:val="20"/>
        </w:rPr>
        <w:t>Öka kvalitet och utbildningsvärde vid ortopedklinikens morgonmöten</w:t>
      </w:r>
    </w:p>
    <w:p w:rsidRPr="007907C4" w:rsidR="00FE5655" w:rsidP="007907C4" w:rsidRDefault="00FE5655" w14:paraId="77A77CE4" w14:textId="77777777">
      <w:pPr>
        <w:pStyle w:val="Rubrik2"/>
        <w:ind w:left="0"/>
        <w:rPr>
          <w:b/>
          <w:bCs w:val="0"/>
        </w:rPr>
      </w:pPr>
      <w:r w:rsidRPr="007907C4">
        <w:rPr>
          <w:b/>
          <w:bCs w:val="0"/>
        </w:rPr>
        <w:t>Vilka berörs</w:t>
      </w:r>
    </w:p>
    <w:p w:rsidRPr="00FE5655" w:rsidR="00FE5655" w:rsidP="00FE5655" w:rsidRDefault="00FE5655" w14:paraId="6F6F214C" w14:textId="77777777">
      <w:pPr>
        <w:spacing w:after="0" w:line="240" w:lineRule="auto"/>
        <w:ind w:left="0" w:right="0"/>
        <w:rPr>
          <w:szCs w:val="20"/>
        </w:rPr>
      </w:pPr>
      <w:r w:rsidRPr="00FE5655">
        <w:rPr>
          <w:szCs w:val="20"/>
        </w:rPr>
        <w:t>Ortopedkliniken</w:t>
      </w:r>
    </w:p>
    <w:p w:rsidRPr="007907C4" w:rsidR="00FE5655" w:rsidP="007907C4" w:rsidRDefault="00FE5655" w14:paraId="155D6529" w14:textId="77777777">
      <w:pPr>
        <w:pStyle w:val="Rubrik2"/>
        <w:ind w:left="0"/>
        <w:rPr>
          <w:b/>
          <w:bCs w:val="0"/>
        </w:rPr>
      </w:pPr>
      <w:r w:rsidRPr="007907C4">
        <w:rPr>
          <w:b/>
          <w:bCs w:val="0"/>
        </w:rPr>
        <w:t>Åtgärder</w:t>
      </w:r>
    </w:p>
    <w:p w:rsidRPr="00FE5655" w:rsidR="00FE5655" w:rsidP="00FE5655" w:rsidRDefault="00FE5655" w14:paraId="3AFE95CF" w14:textId="77777777">
      <w:pPr>
        <w:spacing w:after="0" w:line="240" w:lineRule="auto"/>
        <w:ind w:left="0" w:right="-709"/>
        <w:rPr>
          <w:szCs w:val="20"/>
        </w:rPr>
      </w:pPr>
      <w:r w:rsidRPr="00FE5655">
        <w:rPr>
          <w:szCs w:val="20"/>
        </w:rPr>
        <w:t>Måndag – torsdag 07:45 – 08:30</w:t>
      </w:r>
    </w:p>
    <w:p w:rsidR="00FE5655" w:rsidP="00FE5655" w:rsidRDefault="00FE5655" w14:paraId="53C5FDB7" w14:textId="77777777">
      <w:pPr>
        <w:spacing w:after="0" w:line="240" w:lineRule="auto"/>
        <w:ind w:left="0" w:right="-709"/>
        <w:rPr>
          <w:szCs w:val="20"/>
        </w:rPr>
      </w:pPr>
      <w:r w:rsidRPr="00FE5655">
        <w:rPr>
          <w:szCs w:val="20"/>
        </w:rPr>
        <w:t>Fredag 07:30 – 08:00 därefter medicinskt forum 08:00 – 08:30</w:t>
      </w:r>
    </w:p>
    <w:p w:rsidRPr="00FE5655" w:rsidR="00BA4EC3" w:rsidP="00BA4EC3" w:rsidRDefault="00BA4EC3" w14:paraId="4CA1988B" w14:textId="77777777">
      <w:pPr>
        <w:spacing w:after="0" w:line="240" w:lineRule="auto"/>
        <w:ind w:left="0" w:right="-709"/>
        <w:rPr>
          <w:szCs w:val="20"/>
        </w:rPr>
      </w:pPr>
      <w:r w:rsidRPr="00FE5655">
        <w:rPr>
          <w:szCs w:val="20"/>
        </w:rPr>
        <w:t>Plats: Tuppen, NÄL</w:t>
      </w:r>
    </w:p>
    <w:p w:rsidRPr="00FE5655" w:rsidR="00FE5655" w:rsidP="00FE5655" w:rsidRDefault="00FE5655" w14:paraId="2941241E" w14:textId="77777777">
      <w:pPr>
        <w:spacing w:after="0" w:line="240" w:lineRule="auto"/>
        <w:ind w:left="0" w:right="-709"/>
        <w:rPr>
          <w:szCs w:val="20"/>
        </w:rPr>
      </w:pPr>
      <w:proofErr w:type="spellStart"/>
      <w:r w:rsidRPr="00FE5655">
        <w:rPr>
          <w:szCs w:val="20"/>
        </w:rPr>
        <w:t>Lörd-sönd</w:t>
      </w:r>
      <w:proofErr w:type="spellEnd"/>
      <w:r w:rsidRPr="00FE5655">
        <w:rPr>
          <w:szCs w:val="20"/>
        </w:rPr>
        <w:t xml:space="preserve"> 08:00 – möte i paviljongen med sedvanlig genomgång av bilder och rapport</w:t>
      </w:r>
    </w:p>
    <w:p w:rsidRPr="00FE5655" w:rsidR="00FE5655" w:rsidP="00FE5655" w:rsidRDefault="00FE5655" w14:paraId="7CA80FF1" w14:textId="77777777">
      <w:pPr>
        <w:spacing w:after="0" w:line="240" w:lineRule="auto"/>
        <w:ind w:left="0" w:right="-709"/>
        <w:rPr>
          <w:b/>
          <w:szCs w:val="20"/>
        </w:rPr>
      </w:pPr>
    </w:p>
    <w:p w:rsidRPr="00FE5655" w:rsidR="00FE5655" w:rsidP="00FE5655" w:rsidRDefault="00FE5655" w14:paraId="567884D7" w14:textId="77777777">
      <w:pPr>
        <w:spacing w:after="0" w:line="240" w:lineRule="auto"/>
        <w:ind w:left="0" w:right="-709"/>
        <w:rPr>
          <w:b/>
          <w:szCs w:val="20"/>
        </w:rPr>
      </w:pPr>
      <w:r w:rsidRPr="00FE5655">
        <w:rPr>
          <w:b/>
          <w:szCs w:val="20"/>
        </w:rPr>
        <w:t xml:space="preserve">Akutlista </w:t>
      </w:r>
      <w:r w:rsidRPr="00FE5655">
        <w:rPr>
          <w:szCs w:val="20"/>
        </w:rPr>
        <w:t>– lista med samtliga undersökningar remitterade från ortopedakuten 1 dygn tillbaka</w:t>
      </w:r>
    </w:p>
    <w:p w:rsidRPr="00FE5655" w:rsidR="00FE5655" w:rsidP="00FE5655" w:rsidRDefault="00FE5655" w14:paraId="688D0259" w14:textId="77777777">
      <w:pPr>
        <w:spacing w:after="0" w:line="240" w:lineRule="auto"/>
        <w:ind w:left="0" w:right="-709"/>
        <w:rPr>
          <w:b/>
          <w:szCs w:val="20"/>
        </w:rPr>
      </w:pPr>
      <w:r w:rsidRPr="00FE5655">
        <w:rPr>
          <w:b/>
          <w:szCs w:val="20"/>
        </w:rPr>
        <w:t>Post-</w:t>
      </w:r>
      <w:proofErr w:type="spellStart"/>
      <w:r w:rsidRPr="00FE5655">
        <w:rPr>
          <w:b/>
          <w:szCs w:val="20"/>
        </w:rPr>
        <w:t>op</w:t>
      </w:r>
      <w:proofErr w:type="spellEnd"/>
      <w:r w:rsidRPr="00FE5655">
        <w:rPr>
          <w:b/>
          <w:szCs w:val="20"/>
        </w:rPr>
        <w:t xml:space="preserve"> lista </w:t>
      </w:r>
      <w:r w:rsidRPr="00FE5655">
        <w:rPr>
          <w:szCs w:val="20"/>
        </w:rPr>
        <w:t>– lista med postoperativa undersökningar remitterade från operation, UVA, avd 23 och avd52/55</w:t>
      </w:r>
    </w:p>
    <w:p w:rsidRPr="00FE5655" w:rsidR="00FE5655" w:rsidP="00FE5655" w:rsidRDefault="00FE5655" w14:paraId="049FECCC" w14:textId="3431EAB8">
      <w:pPr>
        <w:spacing w:after="0" w:line="240" w:lineRule="auto"/>
        <w:ind w:left="0" w:right="-709"/>
        <w:rPr>
          <w:szCs w:val="20"/>
        </w:rPr>
      </w:pPr>
      <w:r w:rsidRPr="00FE5655">
        <w:rPr>
          <w:b/>
          <w:szCs w:val="20"/>
        </w:rPr>
        <w:t xml:space="preserve">OBS-lista ort </w:t>
      </w:r>
      <w:r w:rsidRPr="00FE5655">
        <w:rPr>
          <w:szCs w:val="20"/>
        </w:rPr>
        <w:t xml:space="preserve">– negativa undersökningar från akutmottagningen som remittent önskar diskutera. </w:t>
      </w:r>
      <w:r w:rsidR="004A79D6">
        <w:rPr>
          <w:szCs w:val="20"/>
        </w:rPr>
        <w:t>Eventuella trauma</w:t>
      </w:r>
      <w:r w:rsidR="0003186D">
        <w:rPr>
          <w:szCs w:val="20"/>
        </w:rPr>
        <w:t>fall</w:t>
      </w:r>
      <w:r w:rsidR="004A79D6">
        <w:rPr>
          <w:szCs w:val="20"/>
        </w:rPr>
        <w:t xml:space="preserve"> inlagd</w:t>
      </w:r>
      <w:r w:rsidR="0003186D">
        <w:rPr>
          <w:szCs w:val="20"/>
        </w:rPr>
        <w:t xml:space="preserve">a på kirurgen (KAVA). </w:t>
      </w:r>
      <w:r w:rsidRPr="00FE5655">
        <w:rPr>
          <w:szCs w:val="20"/>
        </w:rPr>
        <w:t>Ifyllt rapportblad är ett krav.</w:t>
      </w:r>
    </w:p>
    <w:p w:rsidRPr="00FE5655" w:rsidR="00FE5655" w:rsidP="00FE5655" w:rsidRDefault="00FE5655" w14:paraId="064C0722" w14:textId="77777777">
      <w:pPr>
        <w:spacing w:after="0" w:line="240" w:lineRule="auto"/>
        <w:ind w:left="0" w:right="-709"/>
        <w:rPr>
          <w:szCs w:val="20"/>
        </w:rPr>
      </w:pPr>
    </w:p>
    <w:p w:rsidRPr="00FE5655" w:rsidR="00FE5655" w:rsidP="00FE5655" w:rsidRDefault="00FE5655" w14:paraId="2DBA5F98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 xml:space="preserve">Primärjour (PJ) förbereder uppstart av dator och startar </w:t>
      </w:r>
      <w:proofErr w:type="spellStart"/>
      <w:r w:rsidRPr="00FE5655">
        <w:rPr>
          <w:rFonts w:eastAsia="Calibri"/>
          <w:lang w:eastAsia="en-US"/>
        </w:rPr>
        <w:t>Sectra</w:t>
      </w:r>
      <w:proofErr w:type="spellEnd"/>
      <w:r w:rsidRPr="00FE5655">
        <w:rPr>
          <w:rFonts w:eastAsia="Calibri"/>
          <w:lang w:eastAsia="en-US"/>
        </w:rPr>
        <w:t xml:space="preserve"> PACS i bildvisningsläge klart senast innan mötets start.</w:t>
      </w:r>
    </w:p>
    <w:p w:rsidRPr="00FE5655" w:rsidR="00FE5655" w:rsidP="00FE5655" w:rsidRDefault="00FE5655" w14:paraId="61F2258E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>PJ öppnar Akutlistan och sorterar efter tid</w:t>
      </w:r>
    </w:p>
    <w:p w:rsidRPr="00FE5655" w:rsidR="00FE5655" w:rsidP="00FE5655" w:rsidRDefault="00FE5655" w14:paraId="2197A289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lastRenderedPageBreak/>
        <w:t>Positiva undersökningar genomförda 24h bakåt i tiden skyltas</w:t>
      </w:r>
    </w:p>
    <w:p w:rsidRPr="00FE5655" w:rsidR="00FE5655" w:rsidP="00FE5655" w:rsidRDefault="00FE5655" w14:paraId="51433577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>Remittent återberättar kort anamnes, typ av fraktur, åtgärd</w:t>
      </w:r>
    </w:p>
    <w:p w:rsidRPr="00FE5655" w:rsidR="00FE5655" w:rsidP="00FE5655" w:rsidRDefault="00FE5655" w14:paraId="1A66EBF3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 xml:space="preserve">Efterföljande diskussion med AÖL som primär utbildningsansvarig </w:t>
      </w:r>
    </w:p>
    <w:p w:rsidRPr="00FE5655" w:rsidR="00FE5655" w:rsidP="00FE5655" w:rsidRDefault="00FE5655" w14:paraId="79769B52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 xml:space="preserve">Om remittent inte är närvarande diskuteras intressanta fall. AÖL ställer öppen fråga 1) Fraktur? 2) Behandlingsalternativ? </w:t>
      </w:r>
    </w:p>
    <w:p w:rsidRPr="00FE5655" w:rsidR="00FE5655" w:rsidP="00FE5655" w:rsidRDefault="00FE5655" w14:paraId="56319505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>Inläggningsfall med positiva röntgenfynd rapporteras av PJ eller närvarande remittent i samband med genomgång av akutlistan</w:t>
      </w:r>
    </w:p>
    <w:p w:rsidRPr="00FE5655" w:rsidR="00FE5655" w:rsidP="00FE5655" w:rsidRDefault="00FE5655" w14:paraId="472EC0F3" w14:textId="77777777">
      <w:pPr>
        <w:spacing w:after="160" w:line="259" w:lineRule="auto"/>
        <w:ind w:left="720" w:right="-709"/>
        <w:contextualSpacing/>
        <w:rPr>
          <w:rFonts w:eastAsia="Calibri"/>
          <w:lang w:eastAsia="en-US"/>
        </w:rPr>
      </w:pPr>
    </w:p>
    <w:p w:rsidRPr="00FE5655" w:rsidR="00FE5655" w:rsidP="00FE5655" w:rsidRDefault="00FE5655" w14:paraId="67AD05D6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 xml:space="preserve">Postoperativa listan öppnas </w:t>
      </w:r>
    </w:p>
    <w:p w:rsidRPr="00FE5655" w:rsidR="00FE5655" w:rsidP="00FE5655" w:rsidRDefault="00FE5655" w14:paraId="73C5E198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>För varje kontrollundersökning efterfrågar AÖL gruppen: 1) åtgärd/teknik? 2) åtgärd adekvat?</w:t>
      </w:r>
    </w:p>
    <w:p w:rsidRPr="00FE5655" w:rsidR="00FE5655" w:rsidP="00FE5655" w:rsidRDefault="00FE5655" w14:paraId="096C71EB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>Undersökningar från vårdavdelning som inte är postoperativa kontroller diskuteras endast om remittent är på plats annars endast intressanta fall för diskussion</w:t>
      </w:r>
    </w:p>
    <w:p w:rsidRPr="00FE5655" w:rsidR="00FE5655" w:rsidP="00FE5655" w:rsidRDefault="00FE5655" w14:paraId="205AF4DA" w14:textId="77777777">
      <w:pPr>
        <w:spacing w:after="160" w:line="259" w:lineRule="auto"/>
        <w:ind w:left="720" w:right="-709"/>
        <w:contextualSpacing/>
        <w:rPr>
          <w:rFonts w:eastAsia="Calibri"/>
          <w:lang w:eastAsia="en-US"/>
        </w:rPr>
      </w:pPr>
    </w:p>
    <w:p w:rsidRPr="00FE5655" w:rsidR="00FE5655" w:rsidP="00FE5655" w:rsidRDefault="00FE5655" w14:paraId="5C7016AD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 xml:space="preserve">OBS-lista ort öppnas </w:t>
      </w:r>
    </w:p>
    <w:p w:rsidRPr="00FE5655" w:rsidR="00FE5655" w:rsidP="00FE5655" w:rsidRDefault="00FE5655" w14:paraId="5322CFA0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>Här lägger man till negativa fynd som man önskar diskutera alternativt fall för diskussion från helgens röntgenronder</w:t>
      </w:r>
    </w:p>
    <w:p w:rsidRPr="00FE5655" w:rsidR="00FE5655" w:rsidP="00FE5655" w:rsidRDefault="00FE5655" w14:paraId="798412B9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>Remittent ansvarar för att lyfta frågeställning för diskussion</w:t>
      </w:r>
    </w:p>
    <w:p w:rsidRPr="00FE5655" w:rsidR="00FE5655" w:rsidP="00FE5655" w:rsidRDefault="00FE5655" w14:paraId="5ACF4F19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>Om remittent inte på plats ska frågeställning noteras på rapportblad i samband med att man sätter patient på OBS-lista ort.</w:t>
      </w:r>
    </w:p>
    <w:p w:rsidRPr="00FE5655" w:rsidR="00FE5655" w:rsidP="00FE5655" w:rsidRDefault="00FE5655" w14:paraId="5E1A50B7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>Om ingen frågeställning på rapportblad och remittent ej närvarande endast skyltning.</w:t>
      </w:r>
    </w:p>
    <w:p w:rsidRPr="00FE5655" w:rsidR="00FE5655" w:rsidP="00FE5655" w:rsidRDefault="00FE5655" w14:paraId="32976621" w14:textId="77777777">
      <w:pPr>
        <w:spacing w:after="160" w:line="259" w:lineRule="auto"/>
        <w:ind w:left="0" w:right="-709"/>
        <w:contextualSpacing/>
        <w:rPr>
          <w:rFonts w:eastAsia="Calibri"/>
          <w:lang w:eastAsia="en-US"/>
        </w:rPr>
      </w:pPr>
    </w:p>
    <w:p w:rsidRPr="00FE5655" w:rsidR="00FE5655" w:rsidP="00FE5655" w:rsidRDefault="00FE5655" w14:paraId="7535DE2C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>Remittent i första hand om närvarande och NK i andra hand ansvarar för att följa upp eventuella förändringar i behandlingsstrategier med efterföljande noteringar i Melior.</w:t>
      </w:r>
    </w:p>
    <w:p w:rsidRPr="00FE5655" w:rsidR="00FE5655" w:rsidP="00FE5655" w:rsidRDefault="00FE5655" w14:paraId="2E992430" w14:textId="77777777">
      <w:pPr>
        <w:numPr>
          <w:ilvl w:val="0"/>
          <w:numId w:val="20"/>
        </w:numPr>
        <w:spacing w:after="160" w:line="259" w:lineRule="auto"/>
        <w:ind w:right="-709"/>
        <w:contextualSpacing/>
        <w:rPr>
          <w:rFonts w:eastAsia="Calibri"/>
          <w:lang w:eastAsia="en-US"/>
        </w:rPr>
      </w:pPr>
      <w:r w:rsidRPr="00FE5655">
        <w:rPr>
          <w:rFonts w:eastAsia="Calibri"/>
          <w:lang w:eastAsia="en-US"/>
        </w:rPr>
        <w:t xml:space="preserve">Önskemål om kompletterande undersökningar eller vid frågor uppstår som kräver radiolog kontaktar remittent eller NK radiologens konsult-telefon (LIBRON </w:t>
      </w:r>
      <w:proofErr w:type="spellStart"/>
      <w:r w:rsidRPr="00FE5655">
        <w:rPr>
          <w:rFonts w:eastAsia="Calibri"/>
          <w:lang w:eastAsia="en-US"/>
        </w:rPr>
        <w:t>tel</w:t>
      </w:r>
      <w:proofErr w:type="spellEnd"/>
      <w:r w:rsidRPr="00FE5655">
        <w:rPr>
          <w:rFonts w:eastAsia="Calibri"/>
          <w:lang w:eastAsia="en-US"/>
        </w:rPr>
        <w:t xml:space="preserve">: </w:t>
      </w:r>
      <w:proofErr w:type="gramStart"/>
      <w:r w:rsidRPr="00FE5655">
        <w:rPr>
          <w:rFonts w:eastAsia="Calibri"/>
          <w:lang w:eastAsia="en-US"/>
        </w:rPr>
        <w:t>52959</w:t>
      </w:r>
      <w:proofErr w:type="gramEnd"/>
      <w:r w:rsidRPr="00FE5655">
        <w:rPr>
          <w:rFonts w:eastAsia="Calibri"/>
          <w:lang w:eastAsia="en-US"/>
        </w:rPr>
        <w:t xml:space="preserve">) </w:t>
      </w:r>
    </w:p>
    <w:p w:rsidRPr="00FE5655" w:rsidR="00FE5655" w:rsidP="00FE5655" w:rsidRDefault="00FE5655" w14:paraId="440E15FC" w14:textId="77777777">
      <w:pPr>
        <w:keepNext/>
        <w:spacing w:before="240" w:after="60" w:line="240" w:lineRule="auto"/>
        <w:ind w:left="0" w:right="0"/>
        <w:outlineLvl w:val="2"/>
        <w:rPr>
          <w:b/>
          <w:bCs/>
          <w:szCs w:val="26"/>
        </w:rPr>
      </w:pPr>
    </w:p>
    <w:p w:rsidRPr="00FE5655" w:rsidR="00FE5655" w:rsidP="00FE5655" w:rsidRDefault="00FE5655" w14:paraId="6B6E4880" w14:textId="77777777">
      <w:pPr>
        <w:spacing w:after="0" w:line="240" w:lineRule="auto"/>
        <w:ind w:left="0" w:right="-709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E565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3DA22BB8"/>
    <w:multiLevelType w:val="hybridMultilevel"/>
    <w:tmpl w:val="021E87C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98846441">
    <w:abstractNumId w:val="18"/>
  </w:num>
  <w:num w:numId="2" w16cid:durableId="144593301">
    <w:abstractNumId w:val="15"/>
  </w:num>
  <w:num w:numId="3" w16cid:durableId="1250427355">
    <w:abstractNumId w:val="0"/>
  </w:num>
  <w:num w:numId="4" w16cid:durableId="915554830">
    <w:abstractNumId w:val="6"/>
  </w:num>
  <w:num w:numId="5" w16cid:durableId="1582173716">
    <w:abstractNumId w:val="16"/>
  </w:num>
  <w:num w:numId="6" w16cid:durableId="2009408195">
    <w:abstractNumId w:val="2"/>
  </w:num>
  <w:num w:numId="7" w16cid:durableId="131140211">
    <w:abstractNumId w:val="12"/>
  </w:num>
  <w:num w:numId="8" w16cid:durableId="360202757">
    <w:abstractNumId w:val="8"/>
  </w:num>
  <w:num w:numId="9" w16cid:durableId="1914505966">
    <w:abstractNumId w:val="1"/>
  </w:num>
  <w:num w:numId="10" w16cid:durableId="143935122">
    <w:abstractNumId w:val="1"/>
  </w:num>
  <w:num w:numId="11" w16cid:durableId="1314598490">
    <w:abstractNumId w:val="3"/>
  </w:num>
  <w:num w:numId="12" w16cid:durableId="68968555">
    <w:abstractNumId w:val="4"/>
  </w:num>
  <w:num w:numId="13" w16cid:durableId="1663852405">
    <w:abstractNumId w:val="14"/>
  </w:num>
  <w:num w:numId="14" w16cid:durableId="2088527839">
    <w:abstractNumId w:val="9"/>
  </w:num>
  <w:num w:numId="15" w16cid:durableId="239756366">
    <w:abstractNumId w:val="7"/>
  </w:num>
  <w:num w:numId="16" w16cid:durableId="372850864">
    <w:abstractNumId w:val="13"/>
  </w:num>
  <w:num w:numId="17" w16cid:durableId="1663586698">
    <w:abstractNumId w:val="5"/>
  </w:num>
  <w:num w:numId="18" w16cid:durableId="1879731953">
    <w:abstractNumId w:val="11"/>
  </w:num>
  <w:num w:numId="19" w16cid:durableId="1106076516">
    <w:abstractNumId w:val="17"/>
  </w:num>
  <w:num w:numId="20" w16cid:durableId="56825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186D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9D6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07C4"/>
    <w:rsid w:val="007917BA"/>
    <w:rsid w:val="007A5C6F"/>
    <w:rsid w:val="007D4241"/>
    <w:rsid w:val="007D4317"/>
    <w:rsid w:val="007D4EA3"/>
    <w:rsid w:val="007E2F9F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585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4EC3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5B20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5655"/>
    <w:rsid w:val="00FF7C02"/>
    <w:rsid w:val="024801E3"/>
    <w:rsid w:val="3912B34F"/>
    <w:rsid w:val="647B2B65"/>
    <w:rsid w:val="6B2CF8ED"/>
    <w:rsid w:val="76FD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Röntgenrond samt morgonmöte - NÄL</dc:title>
  <dc:subject/>
  <dc:creator>patrik.jens.johansson@vgregion.se</dc:creator>
  <keywords/>
  <lastModifiedBy>Annika Wallöf</lastModifiedBy>
  <revision>10</revision>
  <lastPrinted>2016-03-31T10:56:00.0000000Z</lastPrinted>
  <dcterms:created xsi:type="dcterms:W3CDTF">2022-05-10T07:46:00.0000000Z</dcterms:created>
  <dcterms:modified xsi:type="dcterms:W3CDTF">2025-02-13T06:44:42.0000000Z</dcterms:modified>
</coreProperties>
</file>