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0C62" w:rsidP="00230C62" w:rsidRDefault="00230C62" w14:paraId="123832AA" w14:textId="77777777">
      <w:pPr>
        <w:pStyle w:val="Rubrik2"/>
        <w:sectPr w:rsidR="00230C62" w:rsidSect="00230C6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00230C62" w:rsidP="00230C62" w:rsidRDefault="00230C62" w14:paraId="10FC56B6" w14:textId="77777777">
      <w:pPr>
        <w:spacing w:after="0" w:line="240" w:lineRule="auto"/>
        <w:ind w:left="0" w:right="0"/>
        <w:rPr>
          <w:szCs w:val="20"/>
        </w:rPr>
      </w:pPr>
    </w:p>
    <w:p w:rsidR="00B94809" w:rsidP="00230C62" w:rsidRDefault="00B94809" w14:paraId="358B3D22" w14:textId="77777777">
      <w:pPr>
        <w:spacing w:after="0" w:line="240" w:lineRule="auto"/>
        <w:ind w:left="0" w:right="0"/>
        <w:rPr>
          <w:szCs w:val="20"/>
        </w:rPr>
      </w:pPr>
    </w:p>
    <w:p w:rsidR="00B94809" w:rsidP="00230C62" w:rsidRDefault="00B94809" w14:paraId="701B23EC" w14:textId="77777777">
      <w:pPr>
        <w:spacing w:after="0" w:line="240" w:lineRule="auto"/>
        <w:ind w:left="0" w:right="0"/>
        <w:rPr>
          <w:szCs w:val="20"/>
        </w:rPr>
      </w:pPr>
    </w:p>
    <w:p w:rsidR="00B94809" w:rsidP="00230C62" w:rsidRDefault="00B94809" w14:paraId="552EC780" w14:textId="77777777">
      <w:pPr>
        <w:spacing w:after="0" w:line="240" w:lineRule="auto"/>
        <w:ind w:left="0" w:right="0"/>
        <w:rPr>
          <w:szCs w:val="20"/>
        </w:rPr>
      </w:pPr>
    </w:p>
    <w:p w:rsidRPr="00F8110B" w:rsidR="00B94809" w:rsidP="00230C62" w:rsidRDefault="00B94809" w14:paraId="1E5AB6B2" w14:textId="77777777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Pr="00F8110B" w:rsidR="00230C62" w:rsidTr="001B6BCA" w14:paraId="363371C0" w14:textId="77777777">
        <w:tc>
          <w:tcPr>
            <w:tcW w:w="8495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941765" w:rsidR="00230C62" w:rsidP="001B6BCA" w:rsidRDefault="00230C62" w14:paraId="3B974B60" w14:textId="77777777">
            <w:pPr>
              <w:pStyle w:val="Rubrik1"/>
              <w:ind w:left="0"/>
              <w:rPr>
                <w:rFonts w:cs="Calibri"/>
                <w:b/>
                <w:bCs w:val="0"/>
                <w:sz w:val="36"/>
              </w:rPr>
            </w:pPr>
            <w:r w:rsidRPr="00941765">
              <w:rPr>
                <w:b/>
                <w:bCs w:val="0"/>
              </w:rPr>
              <w:t xml:space="preserve">Rondrutin på akutvårdsavdelning </w:t>
            </w:r>
            <w:proofErr w:type="gramStart"/>
            <w:r w:rsidRPr="00941765">
              <w:rPr>
                <w:b/>
                <w:bCs w:val="0"/>
              </w:rPr>
              <w:t>52-55</w:t>
            </w:r>
            <w:proofErr w:type="gramEnd"/>
          </w:p>
        </w:tc>
      </w:tr>
    </w:tbl>
    <w:p w:rsidRPr="00941765" w:rsidR="00230C62" w:rsidP="00230C62" w:rsidRDefault="00230C62" w14:paraId="6E9F9E5A" w14:textId="77777777">
      <w:pPr>
        <w:pStyle w:val="Rubrik2"/>
        <w:ind w:left="0"/>
        <w:rPr>
          <w:b/>
          <w:bCs w:val="0"/>
        </w:rPr>
      </w:pPr>
      <w:bookmarkStart w:name="_Toc501440348" w:id="1"/>
      <w:bookmarkEnd w:id="0"/>
      <w:r w:rsidRPr="00941765">
        <w:rPr>
          <w:b/>
          <w:bCs w:val="0"/>
        </w:rPr>
        <w:t>Revidering i denna version</w:t>
      </w:r>
    </w:p>
    <w:p w:rsidRPr="00972F43" w:rsidR="00230C62" w:rsidP="00230C62" w:rsidRDefault="00AA4E07" w14:paraId="7C8AC719" w14:textId="285F4A0E">
      <w:pPr>
        <w:ind w:left="0"/>
      </w:pPr>
      <w:r>
        <w:t>Rutinen är uppdaterad.</w:t>
      </w:r>
    </w:p>
    <w:p w:rsidRPr="006843E1" w:rsidR="00230C62" w:rsidP="00230C62" w:rsidRDefault="00230C62" w14:paraId="7304F334" w14:textId="77777777">
      <w:pPr>
        <w:pStyle w:val="Rubrik2"/>
        <w:ind w:left="0"/>
      </w:pPr>
      <w:r w:rsidRPr="00941765">
        <w:rPr>
          <w:b/>
          <w:bCs w:val="0"/>
        </w:rPr>
        <w:t>Bakgrund</w:t>
      </w:r>
      <w:r w:rsidRPr="00101B36">
        <w:t xml:space="preserve"> </w:t>
      </w:r>
      <w:bookmarkEnd w:id="1"/>
      <w:r>
        <w:br/>
      </w:r>
      <w:r>
        <w:rPr>
          <w:rFonts w:ascii="Times New Roman" w:hAnsi="Times New Roman" w:cs="Times New Roman"/>
          <w:sz w:val="24"/>
          <w:szCs w:val="24"/>
        </w:rPr>
        <w:t xml:space="preserve">Denna rutin är resultatet av förbättringsarbetet ”Rond- och utskrivningsrutiner” med syftet att förbättra patientflöden på avdelning </w:t>
      </w:r>
      <w:proofErr w:type="gramStart"/>
      <w:r>
        <w:rPr>
          <w:rFonts w:ascii="Times New Roman" w:hAnsi="Times New Roman" w:cs="Times New Roman"/>
          <w:sz w:val="24"/>
          <w:szCs w:val="24"/>
        </w:rPr>
        <w:t>52-55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Pr="00941765" w:rsidR="00230C62" w:rsidP="00230C62" w:rsidRDefault="00230C62" w14:paraId="1FF30C1A" w14:textId="77777777">
      <w:pPr>
        <w:pStyle w:val="Rubrik2"/>
        <w:ind w:left="0"/>
        <w:rPr>
          <w:b/>
          <w:bCs w:val="0"/>
        </w:rPr>
      </w:pPr>
      <w:r w:rsidRPr="00941765">
        <w:rPr>
          <w:b/>
          <w:bCs w:val="0"/>
        </w:rPr>
        <w:t>Syfte</w:t>
      </w:r>
    </w:p>
    <w:p w:rsidR="00230C62" w:rsidP="00230C62" w:rsidRDefault="00230C62" w14:paraId="4A23FED0" w14:textId="77777777">
      <w:pPr>
        <w:ind w:left="0" w:right="-1135"/>
      </w:pPr>
      <w:r w:rsidRPr="00D0722B">
        <w:t>Att skapa tydlighet kring rondarbetet och införa arbetssätt som ger ronden struktur samt tillgodoser informationsutbyte mellan yrkeskategorier som planerar och vårdar akut</w:t>
      </w:r>
      <w:r>
        <w:softHyphen/>
      </w:r>
      <w:r w:rsidRPr="00D0722B">
        <w:t xml:space="preserve">patienterna på </w:t>
      </w:r>
      <w:r>
        <w:t xml:space="preserve">avdelning </w:t>
      </w:r>
      <w:proofErr w:type="gramStart"/>
      <w:r>
        <w:t>52-55</w:t>
      </w:r>
      <w:proofErr w:type="gramEnd"/>
      <w:r>
        <w:t xml:space="preserve">. </w:t>
      </w:r>
      <w:r w:rsidRPr="00D0722B">
        <w:t xml:space="preserve"> </w:t>
      </w:r>
    </w:p>
    <w:p w:rsidRPr="00941765" w:rsidR="00230C62" w:rsidP="00230C62" w:rsidRDefault="00230C62" w14:paraId="61F34255" w14:textId="77777777">
      <w:pPr>
        <w:pStyle w:val="Rubrik2"/>
        <w:ind w:left="0"/>
        <w:rPr>
          <w:b/>
          <w:bCs w:val="0"/>
        </w:rPr>
      </w:pPr>
      <w:r w:rsidRPr="00941765">
        <w:rPr>
          <w:b/>
          <w:bCs w:val="0"/>
        </w:rPr>
        <w:t>Vilka berörs</w:t>
      </w:r>
    </w:p>
    <w:p w:rsidRPr="00540384" w:rsidR="00230C62" w:rsidP="00230C62" w:rsidRDefault="00230C62" w14:paraId="4C44AFBD" w14:textId="77777777">
      <w:pPr>
        <w:ind w:left="0" w:right="-1135"/>
      </w:pPr>
      <w:r>
        <w:t xml:space="preserve">Ortopedkliniken avdelning </w:t>
      </w:r>
      <w:proofErr w:type="gramStart"/>
      <w:r>
        <w:t>52-55</w:t>
      </w:r>
      <w:proofErr w:type="gramEnd"/>
      <w:r>
        <w:t xml:space="preserve">. </w:t>
      </w:r>
    </w:p>
    <w:p w:rsidRPr="00AA4E07" w:rsidR="00230C62" w:rsidP="00AA4E07" w:rsidRDefault="00230C62" w14:paraId="0216BEFB" w14:textId="77777777">
      <w:pPr>
        <w:pStyle w:val="Rubrik2"/>
        <w:ind w:left="0"/>
        <w:rPr>
          <w:b/>
          <w:bCs w:val="0"/>
        </w:rPr>
      </w:pPr>
      <w:r w:rsidRPr="00AA4E07">
        <w:rPr>
          <w:b/>
          <w:bCs w:val="0"/>
        </w:rPr>
        <w:t xml:space="preserve">Arbetsrutin för </w:t>
      </w:r>
      <w:proofErr w:type="gramStart"/>
      <w:r w:rsidRPr="00AA4E07">
        <w:rPr>
          <w:b/>
          <w:bCs w:val="0"/>
        </w:rPr>
        <w:t>rond vardagar</w:t>
      </w:r>
      <w:proofErr w:type="gramEnd"/>
    </w:p>
    <w:p w:rsidR="00230C62" w:rsidP="00230C62" w:rsidRDefault="00230C62" w14:paraId="3DA94414" w14:textId="77777777">
      <w:pPr>
        <w:pStyle w:val="Liststycke"/>
        <w:numPr>
          <w:ilvl w:val="0"/>
          <w:numId w:val="23"/>
        </w:numPr>
        <w:ind w:right="-1135"/>
      </w:pPr>
      <w:proofErr w:type="gramStart"/>
      <w:r w:rsidRPr="00DB1C72">
        <w:rPr>
          <w:b/>
        </w:rPr>
        <w:t>Teamrond  kl.</w:t>
      </w:r>
      <w:proofErr w:type="gramEnd"/>
      <w:r w:rsidRPr="00DB1C72">
        <w:rPr>
          <w:b/>
        </w:rPr>
        <w:t xml:space="preserve"> 09.00</w:t>
      </w:r>
      <w:r>
        <w:rPr>
          <w:b/>
        </w:rPr>
        <w:t xml:space="preserve">-09:15. </w:t>
      </w:r>
      <w:r w:rsidRPr="00DB5000">
        <w:t xml:space="preserve"> – läkare, sjuksköterska, undersköterska, arbetsterapeut/sjukgymnast.</w:t>
      </w:r>
    </w:p>
    <w:p w:rsidRPr="00163D17" w:rsidR="00230C62" w:rsidP="00230C62" w:rsidRDefault="00230C62" w14:paraId="21A58325" w14:textId="77777777">
      <w:pPr>
        <w:pStyle w:val="Liststycke"/>
        <w:numPr>
          <w:ilvl w:val="0"/>
          <w:numId w:val="0"/>
        </w:numPr>
        <w:ind w:left="720" w:right="-1135"/>
        <w:rPr>
          <w:i/>
        </w:rPr>
      </w:pPr>
      <w:r w:rsidRPr="00163D17">
        <w:rPr>
          <w:b/>
        </w:rPr>
        <w:t xml:space="preserve">Medicinskrond </w:t>
      </w:r>
      <w:proofErr w:type="spellStart"/>
      <w:r w:rsidRPr="00163D17">
        <w:rPr>
          <w:b/>
        </w:rPr>
        <w:t>kl</w:t>
      </w:r>
      <w:proofErr w:type="spellEnd"/>
      <w:r w:rsidRPr="00163D17">
        <w:rPr>
          <w:b/>
        </w:rPr>
        <w:t xml:space="preserve"> 09:</w:t>
      </w:r>
      <w:r>
        <w:t xml:space="preserve">15-10:00 – </w:t>
      </w:r>
      <w:proofErr w:type="spellStart"/>
      <w:proofErr w:type="gramStart"/>
      <w:r>
        <w:t>läkare,sjuksköterska</w:t>
      </w:r>
      <w:proofErr w:type="spellEnd"/>
      <w:proofErr w:type="gramEnd"/>
      <w:r w:rsidRPr="00163D17">
        <w:rPr>
          <w:i/>
        </w:rPr>
        <w:t>.</w:t>
      </w:r>
    </w:p>
    <w:p w:rsidRPr="00802124" w:rsidR="00230C62" w:rsidP="00230C62" w:rsidRDefault="00230C62" w14:paraId="65A4DEAF" w14:textId="77777777">
      <w:pPr>
        <w:pStyle w:val="Liststycke"/>
        <w:numPr>
          <w:ilvl w:val="0"/>
          <w:numId w:val="23"/>
        </w:numPr>
        <w:ind w:right="-1135"/>
      </w:pPr>
      <w:r w:rsidRPr="00DB1C72">
        <w:rPr>
          <w:b/>
        </w:rPr>
        <w:t xml:space="preserve">Eftermiddagsrond startar kl. 15.00 </w:t>
      </w:r>
      <w:r>
        <w:t xml:space="preserve">– läkare och sjuksköterskan som går på kvällspasset. </w:t>
      </w:r>
    </w:p>
    <w:p w:rsidR="00230C62" w:rsidP="00230C62" w:rsidRDefault="00230C62" w14:paraId="00FFBAEA" w14:textId="77777777">
      <w:pPr>
        <w:ind w:left="0" w:right="-1135"/>
        <w:jc w:val="both"/>
      </w:pPr>
    </w:p>
    <w:p w:rsidR="00B94809" w:rsidP="00230C62" w:rsidRDefault="00B94809" w14:paraId="64220F7D" w14:textId="77777777">
      <w:pPr>
        <w:ind w:left="0" w:right="-1135"/>
        <w:jc w:val="both"/>
      </w:pPr>
    </w:p>
    <w:p w:rsidRPr="004A1F24" w:rsidR="00B94809" w:rsidP="45D1A52B" w:rsidRDefault="00B94809" w14:paraId="1E27229A" w14:noSpellErr="1" w14:textId="5F542CA7">
      <w:pPr>
        <w:pStyle w:val="Normal"/>
        <w:ind w:left="0" w:right="-1135"/>
        <w:jc w:val="both"/>
      </w:pPr>
    </w:p>
    <w:p w:rsidRPr="00887215" w:rsidR="00230C62" w:rsidP="00887215" w:rsidRDefault="00230C62" w14:paraId="6DB26697" w14:textId="77777777">
      <w:pPr>
        <w:pStyle w:val="Rubrik3"/>
        <w:ind w:left="0"/>
        <w:rPr>
          <w:b/>
          <w:bCs w:val="0"/>
        </w:rPr>
      </w:pPr>
      <w:r w:rsidRPr="00887215">
        <w:rPr>
          <w:b/>
          <w:bCs w:val="0"/>
        </w:rPr>
        <w:lastRenderedPageBreak/>
        <w:t>Förtydligande/innehåll ronder</w:t>
      </w:r>
    </w:p>
    <w:p w:rsidRPr="00AD317A" w:rsidR="00230C62" w:rsidP="00230C62" w:rsidRDefault="00230C62" w14:paraId="7016A8EA" w14:textId="77777777">
      <w:pPr>
        <w:ind w:left="0" w:right="-1135"/>
        <w:rPr>
          <w:b/>
        </w:rPr>
      </w:pPr>
      <w:r w:rsidRPr="00AD317A">
        <w:rPr>
          <w:b/>
        </w:rPr>
        <w:t>Teamrond:</w:t>
      </w:r>
    </w:p>
    <w:p w:rsidR="00230C62" w:rsidP="00230C62" w:rsidRDefault="00230C62" w14:paraId="305AFA57" w14:textId="77777777">
      <w:pPr>
        <w:ind w:left="0" w:right="-1135"/>
        <w:rPr>
          <w:i/>
        </w:rPr>
      </w:pPr>
      <w:r w:rsidRPr="00AD317A">
        <w:rPr>
          <w:i/>
        </w:rPr>
        <w:t>Avstämningsrond med fokus på tidigare obesvarade frågor och förberedelser inför utskrivning</w:t>
      </w:r>
    </w:p>
    <w:p w:rsidR="00230C62" w:rsidP="00230C62" w:rsidRDefault="00230C62" w14:paraId="2D42B3A6" w14:textId="77777777">
      <w:pPr>
        <w:pStyle w:val="Liststycke"/>
        <w:numPr>
          <w:ilvl w:val="0"/>
          <w:numId w:val="24"/>
        </w:numPr>
        <w:ind w:right="-1135"/>
        <w:rPr>
          <w:i/>
        </w:rPr>
      </w:pPr>
      <w:r>
        <w:t xml:space="preserve">Mobilisering, titta i operationsberättelsen angående mobiliseringsgrad. Om det är oklart </w:t>
      </w:r>
      <w:proofErr w:type="gramStart"/>
      <w:r>
        <w:t>kontakta</w:t>
      </w:r>
      <w:proofErr w:type="gramEnd"/>
      <w:r>
        <w:t xml:space="preserve"> operatör eller diskutera med AÖL. Viktigt med samsyn på mobiliseringen, dvs. att det klargörs på teamronden så att inga oklarheter uppstår. </w:t>
      </w:r>
    </w:p>
    <w:p w:rsidR="00230C62" w:rsidP="00230C62" w:rsidRDefault="00230C62" w14:paraId="72F2AB30" w14:textId="77777777">
      <w:pPr>
        <w:pStyle w:val="Liststycke"/>
        <w:numPr>
          <w:ilvl w:val="0"/>
          <w:numId w:val="24"/>
        </w:numPr>
        <w:ind w:right="-1135"/>
        <w:rPr>
          <w:i/>
        </w:rPr>
      </w:pPr>
      <w:r w:rsidRPr="00AD317A">
        <w:t>Mobiliseringsanvisningar/hjälpmedel/fallrisk</w:t>
      </w:r>
    </w:p>
    <w:p w:rsidR="00230C62" w:rsidP="00230C62" w:rsidRDefault="00230C62" w14:paraId="629E4001" w14:textId="77777777">
      <w:pPr>
        <w:pStyle w:val="Liststycke"/>
        <w:numPr>
          <w:ilvl w:val="0"/>
          <w:numId w:val="24"/>
        </w:numPr>
        <w:ind w:right="-1135"/>
        <w:rPr>
          <w:i/>
        </w:rPr>
      </w:pPr>
      <w:r w:rsidRPr="007268D8">
        <w:t xml:space="preserve">SAMSA, PUD datum (Planerat Utskrivnings Datum), gå igenom varje patient och lägg upp en planering för att kunna då dit. </w:t>
      </w:r>
    </w:p>
    <w:p w:rsidR="00230C62" w:rsidP="00230C62" w:rsidRDefault="00230C62" w14:paraId="6C0A5208" w14:textId="77777777">
      <w:pPr>
        <w:pStyle w:val="Liststycke"/>
        <w:numPr>
          <w:ilvl w:val="0"/>
          <w:numId w:val="24"/>
        </w:numPr>
        <w:ind w:right="-1135"/>
        <w:rPr>
          <w:i/>
        </w:rPr>
      </w:pPr>
      <w:r w:rsidRPr="00AD317A">
        <w:t>Obesvarade medicinska frågeställningar/kontrollröntgen/smärtlindring</w:t>
      </w:r>
      <w:r>
        <w:t xml:space="preserve"> inför mobilisering </w:t>
      </w:r>
      <w:proofErr w:type="gramStart"/>
      <w:r>
        <w:t>m.m.</w:t>
      </w:r>
      <w:proofErr w:type="gramEnd"/>
      <w:r>
        <w:t xml:space="preserve"> </w:t>
      </w:r>
    </w:p>
    <w:p w:rsidR="00230C62" w:rsidP="00230C62" w:rsidRDefault="00230C62" w14:paraId="2B89CBAE" w14:textId="300D1124">
      <w:pPr>
        <w:ind w:left="0" w:right="-1135"/>
        <w:rPr>
          <w:i/>
        </w:rPr>
      </w:pPr>
      <w:r w:rsidRPr="00B50756">
        <w:rPr>
          <w:i/>
        </w:rPr>
        <w:t xml:space="preserve">Sjukgymnasten/fysioterapeuten håller organisatoriskt i </w:t>
      </w:r>
      <w:r>
        <w:rPr>
          <w:i/>
        </w:rPr>
        <w:t>team</w:t>
      </w:r>
      <w:r w:rsidRPr="00B50756">
        <w:rPr>
          <w:i/>
        </w:rPr>
        <w:t>r</w:t>
      </w:r>
      <w:r>
        <w:rPr>
          <w:i/>
        </w:rPr>
        <w:t xml:space="preserve">onden, ser till att tider hålls. Varje enskild profession uppdaterar sin del i Melior och SAMSA. </w:t>
      </w:r>
    </w:p>
    <w:p w:rsidRPr="00887215" w:rsidR="00230C62" w:rsidP="00887215" w:rsidRDefault="00230C62" w14:paraId="6057ACDF" w14:textId="77777777">
      <w:pPr>
        <w:pStyle w:val="Rubrik3"/>
        <w:ind w:left="0"/>
        <w:rPr>
          <w:b/>
          <w:bCs w:val="0"/>
        </w:rPr>
      </w:pPr>
      <w:r w:rsidRPr="00887215">
        <w:rPr>
          <w:b/>
          <w:bCs w:val="0"/>
        </w:rPr>
        <w:t>Medicinsk rond:</w:t>
      </w:r>
    </w:p>
    <w:p w:rsidR="00230C62" w:rsidP="00230C62" w:rsidRDefault="00230C62" w14:paraId="1E8FDEF9" w14:textId="77777777">
      <w:pPr>
        <w:ind w:left="0" w:right="-1135"/>
        <w:rPr>
          <w:i/>
        </w:rPr>
      </w:pPr>
      <w:r w:rsidRPr="00701699">
        <w:rPr>
          <w:i/>
        </w:rPr>
        <w:t>Här diskuteras främst me</w:t>
      </w:r>
      <w:r>
        <w:rPr>
          <w:i/>
        </w:rPr>
        <w:t>dicinska frågeställningar:</w:t>
      </w:r>
    </w:p>
    <w:p w:rsidR="00230C62" w:rsidP="00230C62" w:rsidRDefault="00230C62" w14:paraId="1069C8E2" w14:textId="77777777">
      <w:pPr>
        <w:pStyle w:val="Liststycke"/>
        <w:numPr>
          <w:ilvl w:val="0"/>
          <w:numId w:val="25"/>
        </w:numPr>
        <w:ind w:right="-1135"/>
        <w:rPr>
          <w:i/>
        </w:rPr>
      </w:pPr>
      <w:r w:rsidRPr="00AD317A">
        <w:t>Diagnos/utredning</w:t>
      </w:r>
    </w:p>
    <w:p w:rsidR="00230C62" w:rsidP="00230C62" w:rsidRDefault="00230C62" w14:paraId="454C3216" w14:textId="77777777">
      <w:pPr>
        <w:pStyle w:val="Liststycke"/>
        <w:numPr>
          <w:ilvl w:val="0"/>
          <w:numId w:val="25"/>
        </w:numPr>
        <w:ind w:right="-1135"/>
        <w:rPr>
          <w:i/>
        </w:rPr>
      </w:pPr>
      <w:r>
        <w:t xml:space="preserve">Omläggningar/sårinspektioner: Bestäm dag och tid på morgonronden så underlättar det för planeringen för personalen på avdelningen. Bestäm även om AÖL ska närvara eller ej.  </w:t>
      </w:r>
    </w:p>
    <w:p w:rsidR="00230C62" w:rsidP="00230C62" w:rsidRDefault="00230C62" w14:paraId="172A415F" w14:textId="77777777">
      <w:pPr>
        <w:pStyle w:val="Liststycke"/>
        <w:numPr>
          <w:ilvl w:val="0"/>
          <w:numId w:val="25"/>
        </w:numPr>
        <w:ind w:right="-1135"/>
        <w:rPr>
          <w:i/>
        </w:rPr>
      </w:pPr>
      <w:r w:rsidRPr="00AD317A">
        <w:t>Smärtlindring/läkemedels</w:t>
      </w:r>
      <w:r>
        <w:t>biverkan/pila läkemedel. Gå även igenom/uppdatera Pascal läkemedelslista om patienten har det.</w:t>
      </w:r>
    </w:p>
    <w:p w:rsidR="00230C62" w:rsidP="00230C62" w:rsidRDefault="00230C62" w14:paraId="4B1AA903" w14:textId="77777777">
      <w:pPr>
        <w:pStyle w:val="Liststycke"/>
        <w:numPr>
          <w:ilvl w:val="0"/>
          <w:numId w:val="25"/>
        </w:numPr>
        <w:ind w:right="-1135"/>
        <w:rPr>
          <w:i/>
        </w:rPr>
      </w:pPr>
      <w:r w:rsidRPr="00AD317A">
        <w:t>Lab resultat/röntgenundersökningar</w:t>
      </w:r>
      <w:r>
        <w:t>.</w:t>
      </w:r>
    </w:p>
    <w:p w:rsidR="00230C62" w:rsidP="00230C62" w:rsidRDefault="00230C62" w14:paraId="58D2A737" w14:textId="77777777">
      <w:pPr>
        <w:pStyle w:val="Liststycke"/>
        <w:numPr>
          <w:ilvl w:val="0"/>
          <w:numId w:val="25"/>
        </w:numPr>
        <w:ind w:right="-1135"/>
        <w:rPr>
          <w:i/>
        </w:rPr>
      </w:pPr>
      <w:r w:rsidRPr="00AD317A">
        <w:t xml:space="preserve">Komplikationer </w:t>
      </w:r>
    </w:p>
    <w:p w:rsidR="00230C62" w:rsidP="00230C62" w:rsidRDefault="00230C62" w14:paraId="2465BBA1" w14:textId="77777777">
      <w:pPr>
        <w:pStyle w:val="Liststycke"/>
        <w:numPr>
          <w:ilvl w:val="0"/>
          <w:numId w:val="25"/>
        </w:numPr>
        <w:ind w:right="-1135"/>
        <w:rPr>
          <w:i/>
        </w:rPr>
      </w:pPr>
      <w:r>
        <w:t xml:space="preserve">PUD datum, gör upp en plan för patienten. </w:t>
      </w:r>
    </w:p>
    <w:p w:rsidR="00230C62" w:rsidP="00230C62" w:rsidRDefault="00230C62" w14:paraId="6DDBD060" w14:textId="77777777">
      <w:pPr>
        <w:pStyle w:val="Liststycke"/>
        <w:numPr>
          <w:ilvl w:val="0"/>
          <w:numId w:val="25"/>
        </w:numPr>
        <w:ind w:right="-1135"/>
        <w:rPr>
          <w:i/>
        </w:rPr>
      </w:pPr>
      <w:r>
        <w:t xml:space="preserve">UK datum (utskrivningsklar). Patienten måste vara färdig både MF (Medicinskt Färdig) och rehab mässigt innan UK kan sättas. Det måste även finnas utskrivningsmeddelande, </w:t>
      </w:r>
      <w:r w:rsidRPr="00216EBE">
        <w:t>läkarepikriser</w:t>
      </w:r>
      <w:r>
        <w:t>, omvårdnadsepikris</w:t>
      </w:r>
      <w:r w:rsidRPr="00216EBE">
        <w:t xml:space="preserve"> </w:t>
      </w:r>
      <w:r>
        <w:t>och recept/</w:t>
      </w:r>
      <w:proofErr w:type="spellStart"/>
      <w:r>
        <w:t>apodos</w:t>
      </w:r>
      <w:proofErr w:type="spellEnd"/>
      <w:r>
        <w:t xml:space="preserve"> för att patienten</w:t>
      </w:r>
      <w:r w:rsidRPr="00216EBE">
        <w:t xml:space="preserve"> ska kunna bli UK</w:t>
      </w:r>
      <w:r>
        <w:t>, detta för att patienten ska kunna gå hem samma dag.</w:t>
      </w:r>
    </w:p>
    <w:p w:rsidR="00230C62" w:rsidP="00230C62" w:rsidRDefault="00230C62" w14:paraId="24D5D841" w14:textId="77777777">
      <w:pPr>
        <w:pStyle w:val="Liststycke"/>
        <w:numPr>
          <w:ilvl w:val="0"/>
          <w:numId w:val="25"/>
        </w:numPr>
        <w:ind w:right="-1135"/>
        <w:rPr>
          <w:i/>
        </w:rPr>
      </w:pPr>
      <w:r w:rsidRPr="00AD317A">
        <w:t>Övriga viktiga medicinska frågeställningar</w:t>
      </w:r>
      <w:r>
        <w:t>.</w:t>
      </w:r>
    </w:p>
    <w:p w:rsidR="00230C62" w:rsidP="00230C62" w:rsidRDefault="00230C62" w14:paraId="3AD60650" w14:textId="77777777">
      <w:pPr>
        <w:ind w:left="0" w:right="-1135"/>
        <w:rPr>
          <w:i/>
        </w:rPr>
      </w:pPr>
      <w:r w:rsidRPr="00A519C8">
        <w:rPr>
          <w:i/>
        </w:rPr>
        <w:t>Varje yrkeskategori dokumenterar förändringar i Meli</w:t>
      </w:r>
      <w:r>
        <w:rPr>
          <w:i/>
        </w:rPr>
        <w:t xml:space="preserve">or efter rond. </w:t>
      </w:r>
    </w:p>
    <w:p w:rsidRPr="00A519C8" w:rsidR="00230C62" w:rsidP="00230C62" w:rsidRDefault="00230C62" w14:paraId="3FBCF697" w14:textId="77777777">
      <w:pPr>
        <w:ind w:left="0" w:right="-1135"/>
        <w:rPr>
          <w:i/>
        </w:rPr>
      </w:pPr>
      <w:r>
        <w:rPr>
          <w:i/>
        </w:rPr>
        <w:t xml:space="preserve">Daganteckning ska göras dagligen efter rond. </w:t>
      </w:r>
    </w:p>
    <w:p w:rsidRPr="008B6114" w:rsidR="00230C62" w:rsidP="00B94809" w:rsidRDefault="00230C62" w14:paraId="52ABF021" w14:textId="50462C6D">
      <w:pPr>
        <w:ind w:left="0" w:right="-1135"/>
        <w:rPr>
          <w:rStyle w:val="Rubrik3Char"/>
          <w:b/>
          <w:bCs w:val="0"/>
        </w:rPr>
      </w:pPr>
      <w:r w:rsidRPr="00A519C8">
        <w:rPr>
          <w:i/>
        </w:rPr>
        <w:t xml:space="preserve">Utskrivningar för patienter som ska gå hem på måndag ska förberedas före helgen. </w:t>
      </w:r>
      <w:r w:rsidR="00B94809">
        <w:rPr>
          <w:i/>
        </w:rPr>
        <w:br/>
      </w:r>
      <w:r>
        <w:br/>
      </w:r>
      <w:r w:rsidRPr="008B6114">
        <w:rPr>
          <w:rStyle w:val="Rubrik2Char"/>
          <w:b/>
          <w:bCs w:val="0"/>
        </w:rPr>
        <w:t xml:space="preserve">Arbetsrutin för </w:t>
      </w:r>
      <w:proofErr w:type="gramStart"/>
      <w:r w:rsidRPr="008B6114">
        <w:rPr>
          <w:rStyle w:val="Rubrik2Char"/>
          <w:b/>
          <w:bCs w:val="0"/>
        </w:rPr>
        <w:t>rond helgdagar</w:t>
      </w:r>
      <w:proofErr w:type="gramEnd"/>
    </w:p>
    <w:p w:rsidR="00230C62" w:rsidP="00230C62" w:rsidRDefault="00230C62" w14:paraId="2927F563" w14:textId="77777777">
      <w:pPr>
        <w:ind w:left="0" w:right="-1135"/>
      </w:pPr>
      <w:r>
        <w:t xml:space="preserve">Medicinsk rond så tidigt på dagen som möjligt. </w:t>
      </w:r>
    </w:p>
    <w:p w:rsidR="00230C62" w:rsidP="00230C62" w:rsidRDefault="00230C62" w14:paraId="7CFD90CE" w14:textId="77777777">
      <w:pPr>
        <w:ind w:left="0" w:right="-1135"/>
      </w:pPr>
      <w:r>
        <w:t xml:space="preserve">Kontinuerlig avstämning under dagen mellan läkare och vårdavdelning </w:t>
      </w:r>
    </w:p>
    <w:p w:rsidRPr="008B6114" w:rsidR="00536A5A" w:rsidP="008B6114" w:rsidRDefault="00230C62" w14:paraId="76B9F95B" w14:textId="302F4FE7">
      <w:pPr>
        <w:ind w:left="0" w:right="-1135"/>
        <w:rPr>
          <w:i/>
        </w:rPr>
      </w:pPr>
      <w:proofErr w:type="spellStart"/>
      <w:r w:rsidRPr="001C269F">
        <w:rPr>
          <w:i/>
        </w:rPr>
        <w:t>Rondande</w:t>
      </w:r>
      <w:proofErr w:type="spellEnd"/>
      <w:r w:rsidRPr="001C269F">
        <w:rPr>
          <w:i/>
        </w:rPr>
        <w:t xml:space="preserve"> läkare meddelar avd</w:t>
      </w:r>
      <w:r>
        <w:rPr>
          <w:i/>
        </w:rPr>
        <w:t xml:space="preserve">elningarna om ronden blir sen. </w:t>
      </w:r>
    </w:p>
    <w:sectPr w:rsidRPr="008B6114" w:rsidR="00536A5A" w:rsidSect="00F8110B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4436" w:rsidRDefault="00724436" w14:paraId="5D98626B" w14:textId="77777777">
      <w:r>
        <w:separator/>
      </w:r>
    </w:p>
  </w:endnote>
  <w:endnote w:type="continuationSeparator" w:id="0">
    <w:p w:rsidR="00724436" w:rsidRDefault="00724436" w14:paraId="5CF41877" w14:textId="77777777">
      <w:r>
        <w:continuationSeparator/>
      </w:r>
    </w:p>
  </w:endnote>
  <w:endnote w:type="continuationNotice" w:id="1">
    <w:p w:rsidR="00724436" w:rsidRDefault="00724436" w14:paraId="1C90CF1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0C62" w:rsidP="00C43BDD" w:rsidRDefault="00230C62" w14:paraId="7E08EF9A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230C62" w:rsidP="00C43BDD" w:rsidRDefault="00230C62" w14:paraId="37DCE520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30860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230C62" w:rsidP="00EC0A68" w:rsidRDefault="00230C62" w14:paraId="5AD9ECA9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230C62" w:rsidP="00FB2F0F" w:rsidRDefault="00230C62" w14:paraId="7FC236DC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7A6D947A" wp14:editId="58E61570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94882344" name="Bildobjekt 129488234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4436" w:rsidRDefault="00724436" w14:paraId="018D2D32" w14:textId="77777777"/>
  </w:footnote>
  <w:footnote w:type="continuationSeparator" w:id="0">
    <w:p w:rsidR="00724436" w:rsidRDefault="00724436" w14:paraId="748DB5DD" w14:textId="77777777">
      <w:r>
        <w:continuationSeparator/>
      </w:r>
    </w:p>
  </w:footnote>
  <w:footnote w:type="continuationNotice" w:id="1">
    <w:p w:rsidR="00724436" w:rsidRDefault="00724436" w14:paraId="7CECE61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30C62" w:rsidP="00DA65C4" w:rsidRDefault="00230C62" w14:paraId="618BC981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5B3409E" wp14:editId="08C2CB5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695808382" name="Textruta 16958083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30C62" w:rsidP="00DA65C4" w:rsidRDefault="00230C62" w14:paraId="3E4B01C7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45B3409E">
              <v:stroke joinstyle="miter"/>
              <v:path gradientshapeok="t" o:connecttype="rect"/>
            </v:shapetype>
            <v:shape id="Textruta 169580838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230C62" w:rsidP="00DA65C4" w:rsidRDefault="00230C62" w14:paraId="3E4B01C7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230C62" w:rsidP="00413A60" w:rsidRDefault="00230C62" w14:paraId="717697C1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340059B8" wp14:editId="0C7EC4C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542042190" name="Textruta 1542042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30C62" w:rsidRDefault="00230C62" w14:paraId="58843A76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340059B8">
              <v:stroke joinstyle="miter"/>
              <v:path gradientshapeok="t" o:connecttype="rect"/>
            </v:shapetype>
            <v:shape id="Textruta 1542042190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230C62" w:rsidRDefault="00230C62" w14:paraId="58843A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64F02F1" wp14:editId="5030C7C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662468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1580581"/>
    <w:multiLevelType w:val="hybridMultilevel"/>
    <w:tmpl w:val="98D2433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9AB3824"/>
    <w:multiLevelType w:val="hybridMultilevel"/>
    <w:tmpl w:val="F7C6ED54"/>
    <w:lvl w:ilvl="0" w:tplc="342E5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3EED6F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ADE986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0AAAC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72A1E4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970AEE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1239D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BE711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5C27DF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3C1063FB"/>
    <w:multiLevelType w:val="hybridMultilevel"/>
    <w:tmpl w:val="CC9CF1A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0D4729"/>
    <w:multiLevelType w:val="hybridMultilevel"/>
    <w:tmpl w:val="65B412B6"/>
    <w:lvl w:ilvl="0" w:tplc="649C38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86940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AE6874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C6807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1AFD0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31CD0C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A4751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B0DFD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3C47FA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5E924A25"/>
    <w:multiLevelType w:val="hybridMultilevel"/>
    <w:tmpl w:val="42F06B0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7E511BA"/>
    <w:multiLevelType w:val="hybridMultilevel"/>
    <w:tmpl w:val="64CC7E1A"/>
    <w:lvl w:ilvl="0" w:tplc="2EE0B5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7225A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52A143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EE937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E63A5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70D65A2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520A7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40CBC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928FD0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35377406">
    <w:abstractNumId w:val="23"/>
  </w:num>
  <w:num w:numId="2" w16cid:durableId="823662333">
    <w:abstractNumId w:val="18"/>
  </w:num>
  <w:num w:numId="3" w16cid:durableId="297104939">
    <w:abstractNumId w:val="0"/>
  </w:num>
  <w:num w:numId="4" w16cid:durableId="1794518643">
    <w:abstractNumId w:val="7"/>
  </w:num>
  <w:num w:numId="5" w16cid:durableId="1509055004">
    <w:abstractNumId w:val="21"/>
  </w:num>
  <w:num w:numId="6" w16cid:durableId="1568149730">
    <w:abstractNumId w:val="2"/>
  </w:num>
  <w:num w:numId="7" w16cid:durableId="1632127407">
    <w:abstractNumId w:val="14"/>
  </w:num>
  <w:num w:numId="8" w16cid:durableId="773326299">
    <w:abstractNumId w:val="10"/>
  </w:num>
  <w:num w:numId="9" w16cid:durableId="1683699929">
    <w:abstractNumId w:val="1"/>
  </w:num>
  <w:num w:numId="10" w16cid:durableId="1591694394">
    <w:abstractNumId w:val="1"/>
  </w:num>
  <w:num w:numId="11" w16cid:durableId="773748912">
    <w:abstractNumId w:val="3"/>
  </w:num>
  <w:num w:numId="12" w16cid:durableId="80760731">
    <w:abstractNumId w:val="5"/>
  </w:num>
  <w:num w:numId="13" w16cid:durableId="1697734868">
    <w:abstractNumId w:val="17"/>
  </w:num>
  <w:num w:numId="14" w16cid:durableId="2122146314">
    <w:abstractNumId w:val="11"/>
  </w:num>
  <w:num w:numId="15" w16cid:durableId="1568220188">
    <w:abstractNumId w:val="8"/>
  </w:num>
  <w:num w:numId="16" w16cid:durableId="257493501">
    <w:abstractNumId w:val="16"/>
  </w:num>
  <w:num w:numId="17" w16cid:durableId="166016216">
    <w:abstractNumId w:val="6"/>
  </w:num>
  <w:num w:numId="18" w16cid:durableId="1750156524">
    <w:abstractNumId w:val="13"/>
  </w:num>
  <w:num w:numId="19" w16cid:durableId="1547066237">
    <w:abstractNumId w:val="22"/>
  </w:num>
  <w:num w:numId="20" w16cid:durableId="983063">
    <w:abstractNumId w:val="15"/>
  </w:num>
  <w:num w:numId="21" w16cid:durableId="275068915">
    <w:abstractNumId w:val="20"/>
  </w:num>
  <w:num w:numId="22" w16cid:durableId="894118321">
    <w:abstractNumId w:val="9"/>
  </w:num>
  <w:num w:numId="23" w16cid:durableId="1289583349">
    <w:abstractNumId w:val="19"/>
  </w:num>
  <w:num w:numId="24" w16cid:durableId="1685857238">
    <w:abstractNumId w:val="4"/>
  </w:num>
  <w:num w:numId="25" w16cid:durableId="9477379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060C"/>
    <w:rsid w:val="0019632A"/>
    <w:rsid w:val="001A4E7C"/>
    <w:rsid w:val="001A77AB"/>
    <w:rsid w:val="001B762C"/>
    <w:rsid w:val="001C4D0A"/>
    <w:rsid w:val="001C5FEF"/>
    <w:rsid w:val="00211487"/>
    <w:rsid w:val="00211D91"/>
    <w:rsid w:val="00217DEC"/>
    <w:rsid w:val="00230C62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1819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0384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31EB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436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2124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7215"/>
    <w:rsid w:val="00892F28"/>
    <w:rsid w:val="008A0C5F"/>
    <w:rsid w:val="008A0D9E"/>
    <w:rsid w:val="008A3DEA"/>
    <w:rsid w:val="008A4EB9"/>
    <w:rsid w:val="008A74C0"/>
    <w:rsid w:val="008B1694"/>
    <w:rsid w:val="008B611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76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4E07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809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43DD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1C72"/>
    <w:rsid w:val="00DD2BE0"/>
    <w:rsid w:val="00DE2B9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047"/>
    <w:rsid w:val="00F22264"/>
    <w:rsid w:val="00F2564D"/>
    <w:rsid w:val="00F35B05"/>
    <w:rsid w:val="00F413D9"/>
    <w:rsid w:val="00F5135F"/>
    <w:rsid w:val="00F51F78"/>
    <w:rsid w:val="00F8110B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5D1A52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Rondrutin på akutvårdsavdelning 52-55</dc:title>
  <dc:subject/>
  <dc:creator>patrik.jens.johansson@vgregion.se</dc:creator>
  <keywords/>
  <lastModifiedBy>Annika Wallöf</lastModifiedBy>
  <revision>20</revision>
  <lastPrinted>2016-03-31T10:56:00.0000000Z</lastPrinted>
  <dcterms:created xsi:type="dcterms:W3CDTF">2022-05-10T07:46:00.0000000Z</dcterms:created>
  <dcterms:modified xsi:type="dcterms:W3CDTF">2024-10-17T07:29:57.0000000Z</dcterms:modified>
</coreProperties>
</file>