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AB35D9">
      <w:pPr>
        <w:ind w:left="0"/>
      </w:pPr>
    </w:p>
    <w:p w14:paraId="08D96FF7" w14:textId="77777777" w:rsidR="00AB35D9" w:rsidRDefault="00AB35D9" w:rsidP="00AB35D9">
      <w:pPr>
        <w:ind w:left="0"/>
      </w:pPr>
    </w:p>
    <w:p w14:paraId="5BA74388" w14:textId="77777777" w:rsidR="00950C6E" w:rsidRPr="00950C6E" w:rsidRDefault="00950C6E" w:rsidP="00950C6E">
      <w:pPr>
        <w:ind w:left="0"/>
        <w:sectPr w:rsidR="00950C6E" w:rsidRPr="00950C6E" w:rsidSect="00950C6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0A801C" w14:textId="14092DB3" w:rsidR="00950C6E" w:rsidRPr="00950C6E" w:rsidRDefault="00950C6E" w:rsidP="00950C6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27B1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1A634D" wp14:editId="336086F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7418E6" w14:textId="77777777" w:rsidR="00950C6E" w:rsidRPr="003D37FD" w:rsidRDefault="00950C6E" w:rsidP="00950C6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19448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1A634D" id="_x0000_t202" coordsize="21600,21600" o:spt="202" path="m,l,21600r21600,l21600,xe">
                <v:stroke joinstyle="miter"/>
                <v:path gradientshapeok="t" o:connecttype="rect"/>
              </v:shapetype>
              <v:shape id="Text Box 35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97418E6" w14:textId="77777777" w:rsidR="00950C6E" w:rsidRPr="003D37FD" w:rsidRDefault="00950C6E" w:rsidP="00950C6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19448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bookmarkEnd w:id="0"/>
    <w:p w14:paraId="79E17F58" w14:textId="77777777" w:rsidR="00950C6E" w:rsidRPr="00080FC6" w:rsidRDefault="00950C6E" w:rsidP="00950C6E">
      <w:pPr>
        <w:pStyle w:val="Rubrik2"/>
        <w:ind w:left="0"/>
        <w:rPr>
          <w:rFonts w:ascii="Verdana" w:hAnsi="Verdana"/>
          <w:b/>
          <w:sz w:val="44"/>
          <w:szCs w:val="44"/>
        </w:rPr>
      </w:pPr>
      <w:r w:rsidRPr="00080FC6">
        <w:rPr>
          <w:rFonts w:ascii="Verdana" w:hAnsi="Verdana"/>
          <w:b/>
          <w:noProof/>
          <w:sz w:val="44"/>
          <w:szCs w:val="44"/>
        </w:rPr>
        <w:t>Rehabkoordinator – en resurs för patient och behandlande läkare</w:t>
      </w:r>
    </w:p>
    <w:p w14:paraId="5ADF569E" w14:textId="77777777" w:rsidR="00950C6E" w:rsidRPr="00080FC6" w:rsidRDefault="00950C6E" w:rsidP="00950C6E">
      <w:pPr>
        <w:pStyle w:val="Rubrik2"/>
        <w:ind w:left="0"/>
        <w:rPr>
          <w:rFonts w:ascii="Verdana" w:hAnsi="Verdana"/>
          <w:sz w:val="36"/>
          <w:szCs w:val="36"/>
        </w:rPr>
      </w:pPr>
      <w:r w:rsidRPr="00080FC6">
        <w:rPr>
          <w:rFonts w:ascii="Verdana" w:hAnsi="Verdana"/>
          <w:sz w:val="36"/>
          <w:szCs w:val="36"/>
        </w:rPr>
        <w:t>Revidering i denna version</w:t>
      </w:r>
    </w:p>
    <w:p w14:paraId="450ACAC8" w14:textId="77777777" w:rsidR="00950C6E" w:rsidRPr="00080FC6" w:rsidRDefault="00950C6E" w:rsidP="00950C6E">
      <w:pPr>
        <w:ind w:left="0"/>
        <w:rPr>
          <w:rFonts w:ascii="Georgia" w:hAnsi="Georgia"/>
        </w:rPr>
      </w:pPr>
      <w:r w:rsidRPr="00080FC6">
        <w:rPr>
          <w:rFonts w:ascii="Georgia" w:hAnsi="Georgia"/>
        </w:rPr>
        <w:t>Rutinen har uppdaterats, giltighetstiden förlängd.</w:t>
      </w:r>
    </w:p>
    <w:p w14:paraId="4A123D43" w14:textId="77777777" w:rsidR="00950C6E" w:rsidRPr="00080FC6" w:rsidRDefault="00950C6E" w:rsidP="00950C6E">
      <w:pPr>
        <w:pStyle w:val="Rubrik2"/>
        <w:ind w:left="0" w:right="1161"/>
        <w:rPr>
          <w:rFonts w:ascii="Verdana" w:hAnsi="Verdana"/>
          <w:sz w:val="36"/>
          <w:szCs w:val="36"/>
        </w:rPr>
      </w:pPr>
      <w:r w:rsidRPr="00080FC6">
        <w:rPr>
          <w:rFonts w:ascii="Verdana" w:hAnsi="Verdana"/>
          <w:sz w:val="36"/>
          <w:szCs w:val="36"/>
        </w:rPr>
        <w:t xml:space="preserve">Syfte </w:t>
      </w:r>
    </w:p>
    <w:p w14:paraId="38C50EAE" w14:textId="77777777" w:rsidR="00950C6E" w:rsidRPr="00080FC6" w:rsidRDefault="00950C6E" w:rsidP="00950C6E">
      <w:pPr>
        <w:ind w:left="0"/>
        <w:rPr>
          <w:rFonts w:ascii="Georgia" w:hAnsi="Georgia"/>
        </w:rPr>
      </w:pPr>
      <w:r w:rsidRPr="00080FC6">
        <w:rPr>
          <w:rFonts w:ascii="Georgia" w:hAnsi="Georgia"/>
        </w:rPr>
        <w:t>En resurs för patient och behandlande läkare.</w:t>
      </w:r>
    </w:p>
    <w:p w14:paraId="7AD0ECCB" w14:textId="77777777" w:rsidR="00950C6E" w:rsidRPr="00080FC6" w:rsidRDefault="00950C6E" w:rsidP="00950C6E">
      <w:pPr>
        <w:pStyle w:val="Rubrik3"/>
        <w:ind w:left="0"/>
        <w:rPr>
          <w:rFonts w:ascii="Verdana" w:hAnsi="Verdana"/>
        </w:rPr>
      </w:pPr>
      <w:r w:rsidRPr="00080FC6">
        <w:rPr>
          <w:rFonts w:ascii="Verdana" w:hAnsi="Verdana"/>
        </w:rPr>
        <w:t>Vilka berörs</w:t>
      </w:r>
    </w:p>
    <w:p w14:paraId="3C1921CE" w14:textId="77777777" w:rsidR="00950C6E" w:rsidRPr="00080FC6" w:rsidRDefault="00950C6E" w:rsidP="00950C6E">
      <w:pPr>
        <w:ind w:left="0"/>
        <w:rPr>
          <w:rFonts w:ascii="Georgia" w:hAnsi="Georgia"/>
        </w:rPr>
      </w:pPr>
      <w:r w:rsidRPr="00080FC6">
        <w:rPr>
          <w:rFonts w:ascii="Georgia" w:hAnsi="Georgia"/>
        </w:rPr>
        <w:t>Ortopedkliniken och Kirurgkliniken</w:t>
      </w:r>
    </w:p>
    <w:p w14:paraId="2B32B1A1" w14:textId="77777777" w:rsidR="00950C6E" w:rsidRPr="00080FC6" w:rsidRDefault="00950C6E" w:rsidP="00950C6E">
      <w:pPr>
        <w:tabs>
          <w:tab w:val="left" w:pos="1276"/>
        </w:tabs>
        <w:ind w:left="0" w:right="-994"/>
        <w:rPr>
          <w:rFonts w:ascii="Georgia" w:hAnsi="Georgia"/>
          <w:bCs/>
          <w:color w:val="000000"/>
        </w:rPr>
      </w:pPr>
      <w:r w:rsidRPr="00080FC6">
        <w:rPr>
          <w:rFonts w:ascii="Georgia" w:hAnsi="Georgia"/>
          <w:bCs/>
          <w:color w:val="000000"/>
        </w:rPr>
        <w:br/>
        <w:t>Rehabkoordinatorn kan/ska:</w:t>
      </w:r>
    </w:p>
    <w:p w14:paraId="52D54681" w14:textId="77777777" w:rsidR="00950C6E" w:rsidRPr="00080FC6" w:rsidRDefault="00950C6E" w:rsidP="00950C6E">
      <w:pPr>
        <w:pStyle w:val="Liststycke"/>
        <w:numPr>
          <w:ilvl w:val="0"/>
          <w:numId w:val="22"/>
        </w:numPr>
        <w:tabs>
          <w:tab w:val="left" w:pos="709"/>
        </w:tabs>
        <w:spacing w:after="200" w:line="240" w:lineRule="auto"/>
        <w:ind w:right="-994"/>
        <w:rPr>
          <w:rFonts w:ascii="Georgia" w:hAnsi="Georgia"/>
          <w:color w:val="000000"/>
        </w:rPr>
      </w:pPr>
      <w:r w:rsidRPr="00080FC6">
        <w:rPr>
          <w:rFonts w:ascii="Georgia" w:hAnsi="Georgia"/>
          <w:color w:val="000000"/>
        </w:rPr>
        <w:t xml:space="preserve">Arbeta för bra flöde i </w:t>
      </w:r>
      <w:proofErr w:type="spellStart"/>
      <w:r w:rsidRPr="00080FC6">
        <w:rPr>
          <w:rFonts w:ascii="Georgia" w:hAnsi="Georgia"/>
          <w:color w:val="000000"/>
        </w:rPr>
        <w:t>patientprocessen</w:t>
      </w:r>
      <w:proofErr w:type="spellEnd"/>
      <w:r w:rsidRPr="00080FC6">
        <w:rPr>
          <w:rFonts w:ascii="Georgia" w:hAnsi="Georgia"/>
          <w:color w:val="000000"/>
        </w:rPr>
        <w:t xml:space="preserve"> som rör sjukskrivning/rehabilitering och utarbetandet av rehabiliteringsplaner.</w:t>
      </w:r>
    </w:p>
    <w:p w14:paraId="5AFE949C" w14:textId="77777777" w:rsidR="00950C6E" w:rsidRPr="00080FC6" w:rsidRDefault="00950C6E" w:rsidP="00950C6E">
      <w:pPr>
        <w:pStyle w:val="Liststycke"/>
        <w:numPr>
          <w:ilvl w:val="0"/>
          <w:numId w:val="21"/>
        </w:numPr>
        <w:tabs>
          <w:tab w:val="left" w:pos="709"/>
          <w:tab w:val="left" w:pos="1276"/>
        </w:tabs>
        <w:spacing w:after="200" w:line="240" w:lineRule="auto"/>
        <w:ind w:right="-994"/>
        <w:rPr>
          <w:rFonts w:ascii="Georgia" w:hAnsi="Georgia"/>
          <w:color w:val="000000"/>
        </w:rPr>
      </w:pPr>
      <w:r w:rsidRPr="00080FC6">
        <w:rPr>
          <w:rFonts w:ascii="Georgia" w:hAnsi="Georgia"/>
          <w:color w:val="000000"/>
        </w:rPr>
        <w:t xml:space="preserve">Stödja sjukskrivande läkare i arbetet med att lotsa patienter i rehabiliteringskedjan så att patienten snabbt får tillgång till adekvata åtgärder för att förbättra hälsa och funktionstillstånd. </w:t>
      </w:r>
    </w:p>
    <w:p w14:paraId="73980507" w14:textId="77777777" w:rsidR="00950C6E" w:rsidRPr="00080FC6" w:rsidRDefault="00950C6E" w:rsidP="00950C6E">
      <w:pPr>
        <w:pStyle w:val="Liststycke"/>
        <w:numPr>
          <w:ilvl w:val="0"/>
          <w:numId w:val="21"/>
        </w:numPr>
        <w:tabs>
          <w:tab w:val="left" w:pos="709"/>
          <w:tab w:val="left" w:pos="1276"/>
        </w:tabs>
        <w:spacing w:after="200" w:line="240" w:lineRule="auto"/>
        <w:ind w:right="-994"/>
        <w:rPr>
          <w:rFonts w:ascii="Georgia" w:hAnsi="Georgia"/>
          <w:color w:val="000000"/>
        </w:rPr>
      </w:pPr>
      <w:r w:rsidRPr="00080FC6">
        <w:rPr>
          <w:rFonts w:ascii="Georgia" w:hAnsi="Georgia"/>
          <w:color w:val="000000"/>
        </w:rPr>
        <w:t>Göra kartläggningar för att identifiera eventuella behov av ytterligare medicinska rehabiliteringsinsatser alternativt behov av att fastställa funktionsnedsättning och aktivitetsbegränsning.</w:t>
      </w:r>
    </w:p>
    <w:p w14:paraId="2A05CE03" w14:textId="77777777" w:rsidR="00950C6E" w:rsidRPr="00080FC6" w:rsidRDefault="00950C6E" w:rsidP="00950C6E">
      <w:pPr>
        <w:pStyle w:val="Liststycke"/>
        <w:numPr>
          <w:ilvl w:val="0"/>
          <w:numId w:val="21"/>
        </w:numPr>
        <w:tabs>
          <w:tab w:val="left" w:pos="709"/>
          <w:tab w:val="left" w:pos="1276"/>
        </w:tabs>
        <w:spacing w:after="200" w:line="240" w:lineRule="auto"/>
        <w:ind w:right="-994"/>
        <w:rPr>
          <w:rFonts w:ascii="Georgia" w:hAnsi="Georgia"/>
          <w:color w:val="000000"/>
        </w:rPr>
      </w:pPr>
      <w:r w:rsidRPr="00080FC6">
        <w:rPr>
          <w:rFonts w:ascii="Georgia" w:hAnsi="Georgia"/>
          <w:color w:val="000000"/>
        </w:rPr>
        <w:t>Ska utifrån identifierade behov av ytterligare medicinska rehabiliteringsinsatser vara en stödjande funktion i arbetet med att skapa en effektiv sjukskrivningsprocess i samarbete med övriga berörda i verksamheten.</w:t>
      </w:r>
    </w:p>
    <w:p w14:paraId="3BBD154B" w14:textId="77777777" w:rsidR="00950C6E" w:rsidRPr="00080FC6" w:rsidRDefault="00950C6E" w:rsidP="00950C6E">
      <w:pPr>
        <w:pStyle w:val="Liststycke"/>
        <w:numPr>
          <w:ilvl w:val="0"/>
          <w:numId w:val="21"/>
        </w:numPr>
        <w:tabs>
          <w:tab w:val="left" w:pos="709"/>
          <w:tab w:val="left" w:pos="1276"/>
        </w:tabs>
        <w:spacing w:after="200" w:line="240" w:lineRule="auto"/>
        <w:ind w:right="-994"/>
        <w:rPr>
          <w:rFonts w:ascii="Georgia" w:hAnsi="Georgia"/>
          <w:b/>
          <w:bCs/>
        </w:rPr>
      </w:pPr>
      <w:r w:rsidRPr="00080FC6">
        <w:rPr>
          <w:rFonts w:ascii="Georgia" w:hAnsi="Georgia"/>
          <w:color w:val="000000"/>
        </w:rPr>
        <w:t xml:space="preserve">Ska om kartläggning visar problematik som kräver bredare myndighetssamverkan i samråd med patient och PAL initiera kontakt med </w:t>
      </w:r>
      <w:r w:rsidRPr="00080FC6">
        <w:rPr>
          <w:rFonts w:ascii="Georgia" w:hAnsi="Georgia"/>
          <w:iCs/>
          <w:color w:val="000000"/>
        </w:rPr>
        <w:t xml:space="preserve">Försäkringskassan, arbetsgivare eller andra myndigheter. </w:t>
      </w:r>
    </w:p>
    <w:p w14:paraId="5FE6ADAB" w14:textId="77777777" w:rsidR="00950C6E" w:rsidRPr="00080FC6" w:rsidRDefault="00950C6E" w:rsidP="00950C6E">
      <w:pPr>
        <w:pStyle w:val="Liststycke"/>
        <w:numPr>
          <w:ilvl w:val="0"/>
          <w:numId w:val="21"/>
        </w:numPr>
        <w:tabs>
          <w:tab w:val="left" w:pos="709"/>
          <w:tab w:val="left" w:pos="1276"/>
        </w:tabs>
        <w:spacing w:after="200" w:line="240" w:lineRule="auto"/>
        <w:ind w:right="-994"/>
        <w:rPr>
          <w:rFonts w:ascii="Georgia" w:hAnsi="Georgia"/>
          <w:b/>
          <w:bCs/>
        </w:rPr>
      </w:pPr>
      <w:r w:rsidRPr="00080FC6">
        <w:rPr>
          <w:rFonts w:ascii="Georgia" w:hAnsi="Georgia"/>
          <w:iCs/>
          <w:color w:val="000000"/>
        </w:rPr>
        <w:t>Vara resurs för patienter i arbetsför ålder 16-67 år.</w:t>
      </w:r>
    </w:p>
    <w:p w14:paraId="2FA167A4" w14:textId="77777777" w:rsidR="00950C6E" w:rsidRPr="00080FC6" w:rsidRDefault="00950C6E" w:rsidP="00950C6E">
      <w:pPr>
        <w:pStyle w:val="Liststycke"/>
        <w:numPr>
          <w:ilvl w:val="0"/>
          <w:numId w:val="21"/>
        </w:numPr>
        <w:tabs>
          <w:tab w:val="left" w:pos="709"/>
          <w:tab w:val="left" w:pos="1276"/>
        </w:tabs>
        <w:spacing w:after="200" w:line="240" w:lineRule="auto"/>
        <w:ind w:right="-994"/>
        <w:rPr>
          <w:rFonts w:ascii="Georgia" w:hAnsi="Georgia"/>
          <w:b/>
          <w:bCs/>
        </w:rPr>
      </w:pPr>
      <w:r w:rsidRPr="00080FC6">
        <w:rPr>
          <w:rFonts w:ascii="Georgia" w:hAnsi="Georgia"/>
          <w:iCs/>
          <w:color w:val="000000"/>
        </w:rPr>
        <w:t>Reducera kostnaden för långtidssjukfrånvaron.</w:t>
      </w:r>
    </w:p>
    <w:p w14:paraId="5E11D558" w14:textId="77777777" w:rsidR="00950C6E" w:rsidRPr="00080FC6" w:rsidRDefault="00950C6E" w:rsidP="00950C6E">
      <w:pPr>
        <w:pStyle w:val="Liststycke"/>
        <w:numPr>
          <w:ilvl w:val="0"/>
          <w:numId w:val="0"/>
        </w:numPr>
        <w:tabs>
          <w:tab w:val="left" w:pos="709"/>
          <w:tab w:val="left" w:pos="1276"/>
        </w:tabs>
        <w:spacing w:after="200"/>
        <w:ind w:left="1712" w:right="-994"/>
        <w:rPr>
          <w:rFonts w:ascii="Georgia" w:hAnsi="Georgia"/>
          <w:b/>
          <w:bCs/>
        </w:rPr>
      </w:pPr>
    </w:p>
    <w:p w14:paraId="6D3277D8" w14:textId="77777777" w:rsidR="00950C6E" w:rsidRPr="00080FC6" w:rsidRDefault="00950C6E" w:rsidP="00950C6E">
      <w:pPr>
        <w:pStyle w:val="Liststycke"/>
        <w:numPr>
          <w:ilvl w:val="0"/>
          <w:numId w:val="0"/>
        </w:numPr>
        <w:tabs>
          <w:tab w:val="left" w:pos="709"/>
          <w:tab w:val="left" w:pos="1276"/>
        </w:tabs>
        <w:spacing w:after="200"/>
        <w:ind w:right="-994"/>
        <w:rPr>
          <w:rFonts w:ascii="Georgia" w:hAnsi="Georgia"/>
          <w:b/>
          <w:bCs/>
        </w:rPr>
      </w:pPr>
      <w:r w:rsidRPr="00080FC6">
        <w:rPr>
          <w:rFonts w:ascii="Georgia" w:hAnsi="Georgia"/>
          <w:color w:val="000000"/>
        </w:rPr>
        <w:lastRenderedPageBreak/>
        <w:t xml:space="preserve">Men är också </w:t>
      </w:r>
      <w:r w:rsidRPr="00080FC6">
        <w:rPr>
          <w:rFonts w:ascii="Georgia" w:hAnsi="Georgia"/>
          <w:bCs/>
          <w:color w:val="000000"/>
        </w:rPr>
        <w:t>en stödfunktion</w:t>
      </w:r>
      <w:r w:rsidRPr="00080FC6">
        <w:rPr>
          <w:rFonts w:ascii="Georgia" w:hAnsi="Georgia"/>
          <w:color w:val="000000"/>
        </w:rPr>
        <w:t xml:space="preserve"> till verksamheten i arbetet med att</w:t>
      </w:r>
    </w:p>
    <w:p w14:paraId="442C825E" w14:textId="77777777" w:rsidR="00950C6E" w:rsidRPr="00080FC6" w:rsidRDefault="00950C6E" w:rsidP="00950C6E">
      <w:pPr>
        <w:pStyle w:val="Liststycke"/>
        <w:numPr>
          <w:ilvl w:val="0"/>
          <w:numId w:val="20"/>
        </w:numPr>
        <w:tabs>
          <w:tab w:val="left" w:pos="709"/>
        </w:tabs>
        <w:spacing w:after="200" w:line="240" w:lineRule="auto"/>
        <w:ind w:right="-994"/>
        <w:rPr>
          <w:rFonts w:ascii="Georgia" w:hAnsi="Georgia"/>
          <w:color w:val="000000"/>
        </w:rPr>
      </w:pPr>
      <w:r w:rsidRPr="00080FC6">
        <w:rPr>
          <w:rFonts w:ascii="Georgia" w:hAnsi="Georgia"/>
          <w:color w:val="000000"/>
        </w:rPr>
        <w:t xml:space="preserve">Uppnå rätt kvalité på de medicinska underlagen/läkarintygen genom att vara ett stöd för läkare och andra i sjukskrivningsprocessen i frågor kring </w:t>
      </w:r>
      <w:proofErr w:type="spellStart"/>
      <w:r w:rsidRPr="00080FC6">
        <w:rPr>
          <w:rFonts w:ascii="Georgia" w:hAnsi="Georgia"/>
          <w:color w:val="000000"/>
        </w:rPr>
        <w:t>rehabkedjan</w:t>
      </w:r>
      <w:proofErr w:type="spellEnd"/>
      <w:r w:rsidRPr="00080FC6">
        <w:rPr>
          <w:rFonts w:ascii="Georgia" w:hAnsi="Georgia"/>
          <w:color w:val="000000"/>
        </w:rPr>
        <w:t xml:space="preserve"> och formulering av läkarintyg, bevaknings</w:t>
      </w:r>
      <w:r w:rsidRPr="00080FC6">
        <w:rPr>
          <w:rFonts w:ascii="Georgia" w:hAnsi="Georgia"/>
          <w:color w:val="000000"/>
        </w:rPr>
        <w:softHyphen/>
        <w:t>funktionen etc.</w:t>
      </w:r>
    </w:p>
    <w:p w14:paraId="7A923560" w14:textId="77777777" w:rsidR="00950C6E" w:rsidRDefault="00950C6E" w:rsidP="00950C6E">
      <w:pPr>
        <w:pStyle w:val="Default"/>
        <w:tabs>
          <w:tab w:val="left" w:pos="1276"/>
        </w:tabs>
        <w:ind w:right="-994"/>
        <w:rPr>
          <w:rFonts w:ascii="Times New Roman" w:hAnsi="Times New Roman" w:cs="Times New Roman"/>
          <w:b/>
          <w:bCs/>
        </w:rPr>
      </w:pPr>
    </w:p>
    <w:p w14:paraId="56168CEC" w14:textId="77777777" w:rsidR="00950C6E" w:rsidRPr="00080FC6" w:rsidRDefault="00950C6E" w:rsidP="00950C6E">
      <w:pPr>
        <w:pStyle w:val="Default"/>
        <w:tabs>
          <w:tab w:val="left" w:pos="1276"/>
        </w:tabs>
        <w:ind w:right="-994"/>
        <w:rPr>
          <w:rFonts w:ascii="Verdana" w:hAnsi="Verdana" w:cs="Times New Roman"/>
          <w:sz w:val="28"/>
          <w:szCs w:val="28"/>
        </w:rPr>
      </w:pPr>
      <w:r w:rsidRPr="00080FC6">
        <w:rPr>
          <w:rFonts w:ascii="Verdana" w:hAnsi="Verdana" w:cs="Times New Roman"/>
          <w:sz w:val="28"/>
          <w:szCs w:val="28"/>
        </w:rPr>
        <w:t>Fördelar för patienten</w:t>
      </w:r>
    </w:p>
    <w:p w14:paraId="3A292D0D" w14:textId="77777777" w:rsidR="00950C6E" w:rsidRPr="00080FC6" w:rsidRDefault="00950C6E" w:rsidP="00950C6E">
      <w:pPr>
        <w:pStyle w:val="Default"/>
        <w:numPr>
          <w:ilvl w:val="1"/>
          <w:numId w:val="23"/>
        </w:numPr>
        <w:tabs>
          <w:tab w:val="left" w:pos="709"/>
        </w:tabs>
        <w:ind w:left="709" w:right="-994" w:hanging="283"/>
        <w:rPr>
          <w:rFonts w:ascii="Georgia" w:hAnsi="Georgia" w:cs="Times New Roman"/>
        </w:rPr>
      </w:pPr>
      <w:r w:rsidRPr="00080FC6">
        <w:rPr>
          <w:rFonts w:ascii="Georgia" w:hAnsi="Georgia" w:cs="Times New Roman"/>
        </w:rPr>
        <w:t xml:space="preserve"> Bra information </w:t>
      </w:r>
    </w:p>
    <w:p w14:paraId="58B2141A" w14:textId="77777777" w:rsidR="00950C6E" w:rsidRPr="00080FC6" w:rsidRDefault="00950C6E" w:rsidP="00950C6E">
      <w:pPr>
        <w:pStyle w:val="Default"/>
        <w:numPr>
          <w:ilvl w:val="1"/>
          <w:numId w:val="23"/>
        </w:numPr>
        <w:tabs>
          <w:tab w:val="left" w:pos="709"/>
        </w:tabs>
        <w:ind w:left="709" w:right="-994" w:hanging="283"/>
        <w:rPr>
          <w:rFonts w:ascii="Georgia" w:hAnsi="Georgia" w:cs="Times New Roman"/>
        </w:rPr>
      </w:pPr>
      <w:r w:rsidRPr="00080FC6">
        <w:rPr>
          <w:rFonts w:ascii="Georgia" w:hAnsi="Georgia" w:cs="Times New Roman"/>
        </w:rPr>
        <w:t>Ökad delaktighet</w:t>
      </w:r>
    </w:p>
    <w:p w14:paraId="42BA151E" w14:textId="77777777" w:rsidR="00950C6E" w:rsidRPr="00080FC6" w:rsidRDefault="00950C6E" w:rsidP="00950C6E">
      <w:pPr>
        <w:pStyle w:val="Default"/>
        <w:numPr>
          <w:ilvl w:val="1"/>
          <w:numId w:val="23"/>
        </w:numPr>
        <w:tabs>
          <w:tab w:val="left" w:pos="709"/>
        </w:tabs>
        <w:ind w:left="709" w:right="-994" w:hanging="283"/>
        <w:rPr>
          <w:rFonts w:ascii="Georgia" w:hAnsi="Georgia" w:cs="Times New Roman"/>
        </w:rPr>
      </w:pPr>
      <w:r w:rsidRPr="00080FC6">
        <w:rPr>
          <w:rFonts w:ascii="Georgia" w:hAnsi="Georgia" w:cs="Times New Roman"/>
        </w:rPr>
        <w:t>En patientsäker process</w:t>
      </w:r>
    </w:p>
    <w:p w14:paraId="77C8FA69" w14:textId="77777777" w:rsidR="00950C6E" w:rsidRPr="00080FC6" w:rsidRDefault="00950C6E" w:rsidP="00950C6E">
      <w:pPr>
        <w:pStyle w:val="Default"/>
        <w:numPr>
          <w:ilvl w:val="1"/>
          <w:numId w:val="23"/>
        </w:numPr>
        <w:tabs>
          <w:tab w:val="left" w:pos="709"/>
        </w:tabs>
        <w:ind w:left="709" w:right="-994" w:hanging="283"/>
        <w:rPr>
          <w:rFonts w:ascii="Georgia" w:hAnsi="Georgia" w:cs="Times New Roman"/>
        </w:rPr>
      </w:pPr>
      <w:r w:rsidRPr="00080FC6">
        <w:rPr>
          <w:rFonts w:ascii="Georgia" w:hAnsi="Georgia" w:cs="Times New Roman"/>
        </w:rPr>
        <w:t>Individuellt anpassade åtgärder och riktade insatser som möjliggör en snabbare återgång till arbete.</w:t>
      </w:r>
    </w:p>
    <w:p w14:paraId="743B782A" w14:textId="77777777" w:rsidR="00950C6E" w:rsidRPr="00080FC6" w:rsidRDefault="00950C6E" w:rsidP="00950C6E">
      <w:pPr>
        <w:pStyle w:val="Default"/>
        <w:numPr>
          <w:ilvl w:val="1"/>
          <w:numId w:val="23"/>
        </w:numPr>
        <w:tabs>
          <w:tab w:val="left" w:pos="709"/>
        </w:tabs>
        <w:ind w:left="709" w:right="-994" w:hanging="283"/>
        <w:rPr>
          <w:rFonts w:ascii="Georgia" w:hAnsi="Georgia" w:cs="Times New Roman"/>
        </w:rPr>
      </w:pPr>
      <w:r w:rsidRPr="00080FC6">
        <w:rPr>
          <w:rFonts w:ascii="Georgia" w:hAnsi="Georgia" w:cs="Times New Roman"/>
        </w:rPr>
        <w:t xml:space="preserve">Stöd i patientens </w:t>
      </w:r>
      <w:proofErr w:type="spellStart"/>
      <w:r w:rsidRPr="00080FC6">
        <w:rPr>
          <w:rFonts w:ascii="Georgia" w:hAnsi="Georgia" w:cs="Times New Roman"/>
        </w:rPr>
        <w:t>rehabprocess</w:t>
      </w:r>
      <w:proofErr w:type="spellEnd"/>
      <w:r w:rsidRPr="00080FC6">
        <w:rPr>
          <w:rFonts w:ascii="Georgia" w:hAnsi="Georgia" w:cs="Times New Roman"/>
        </w:rPr>
        <w:t xml:space="preserve"> inom ramen för hälso- och sjukvårdslagen, vårdgarantin och rehabiliteringsgarantin.</w:t>
      </w:r>
    </w:p>
    <w:p w14:paraId="287DE45C" w14:textId="77777777" w:rsidR="00950C6E" w:rsidRDefault="00950C6E" w:rsidP="00950C6E">
      <w:pPr>
        <w:pStyle w:val="Default"/>
        <w:numPr>
          <w:ilvl w:val="1"/>
          <w:numId w:val="23"/>
        </w:numPr>
        <w:tabs>
          <w:tab w:val="left" w:pos="709"/>
        </w:tabs>
        <w:ind w:left="709" w:right="-994" w:hanging="283"/>
        <w:rPr>
          <w:rFonts w:ascii="Times New Roman" w:hAnsi="Times New Roman" w:cs="Times New Roman"/>
        </w:rPr>
      </w:pPr>
      <w:r w:rsidRPr="00080FC6">
        <w:rPr>
          <w:rFonts w:ascii="Georgia" w:hAnsi="Georgia" w:cs="Times New Roman"/>
        </w:rPr>
        <w:t>Kontinuerligt medicinskt och mentalt stöd under processen som underlättar till</w:t>
      </w:r>
      <w:r w:rsidRPr="00080FC6">
        <w:rPr>
          <w:rFonts w:ascii="Georgia" w:hAnsi="Georgia" w:cs="Times New Roman"/>
        </w:rPr>
        <w:softHyphen/>
        <w:t>frisknandet</w:t>
      </w:r>
      <w:r>
        <w:rPr>
          <w:rFonts w:ascii="Times New Roman" w:hAnsi="Times New Roman" w:cs="Times New Roman"/>
        </w:rPr>
        <w:t>.</w:t>
      </w:r>
    </w:p>
    <w:p w14:paraId="00AE7611" w14:textId="77777777" w:rsidR="00950C6E" w:rsidRDefault="00950C6E" w:rsidP="00950C6E">
      <w:pPr>
        <w:pStyle w:val="Default"/>
        <w:tabs>
          <w:tab w:val="left" w:pos="709"/>
        </w:tabs>
        <w:ind w:left="709" w:right="-994" w:hanging="283"/>
        <w:rPr>
          <w:rFonts w:ascii="Times New Roman" w:hAnsi="Times New Roman" w:cs="Times New Roman"/>
          <w:b/>
          <w:bCs/>
        </w:rPr>
      </w:pPr>
    </w:p>
    <w:p w14:paraId="3FF41915" w14:textId="77777777" w:rsidR="00950C6E" w:rsidRPr="00080FC6" w:rsidRDefault="00950C6E" w:rsidP="00950C6E">
      <w:pPr>
        <w:pStyle w:val="Default"/>
        <w:tabs>
          <w:tab w:val="left" w:pos="1276"/>
        </w:tabs>
        <w:ind w:right="-994"/>
        <w:rPr>
          <w:rFonts w:ascii="Verdana" w:hAnsi="Verdana" w:cs="Times New Roman"/>
          <w:sz w:val="28"/>
          <w:szCs w:val="28"/>
        </w:rPr>
      </w:pPr>
      <w:r w:rsidRPr="00080FC6">
        <w:rPr>
          <w:rFonts w:ascii="Verdana" w:hAnsi="Verdana" w:cs="Times New Roman"/>
          <w:sz w:val="28"/>
          <w:szCs w:val="28"/>
        </w:rPr>
        <w:t>Fördelar för verksamheten</w:t>
      </w:r>
    </w:p>
    <w:p w14:paraId="1273093C" w14:textId="77777777" w:rsidR="00950C6E" w:rsidRPr="00080FC6" w:rsidRDefault="00950C6E" w:rsidP="00950C6E">
      <w:pPr>
        <w:pStyle w:val="Default"/>
        <w:numPr>
          <w:ilvl w:val="0"/>
          <w:numId w:val="26"/>
        </w:numPr>
        <w:tabs>
          <w:tab w:val="left" w:pos="709"/>
        </w:tabs>
        <w:ind w:right="-994"/>
        <w:rPr>
          <w:rFonts w:ascii="Georgia" w:hAnsi="Georgia" w:cs="Times New Roman"/>
        </w:rPr>
      </w:pPr>
      <w:r w:rsidRPr="00080FC6">
        <w:rPr>
          <w:rFonts w:ascii="Georgia" w:hAnsi="Georgia" w:cs="Times New Roman"/>
        </w:rPr>
        <w:t xml:space="preserve">Avlastning/stöd för läkarna. </w:t>
      </w:r>
    </w:p>
    <w:p w14:paraId="6235F020" w14:textId="77777777" w:rsidR="00950C6E" w:rsidRPr="00080FC6" w:rsidRDefault="00950C6E" w:rsidP="00950C6E">
      <w:pPr>
        <w:pStyle w:val="Default"/>
        <w:numPr>
          <w:ilvl w:val="0"/>
          <w:numId w:val="26"/>
        </w:numPr>
        <w:tabs>
          <w:tab w:val="left" w:pos="709"/>
        </w:tabs>
        <w:ind w:right="-994"/>
        <w:rPr>
          <w:rFonts w:ascii="Georgia" w:hAnsi="Georgia" w:cs="Times New Roman"/>
        </w:rPr>
      </w:pPr>
      <w:r w:rsidRPr="00080FC6">
        <w:rPr>
          <w:rFonts w:ascii="Georgia" w:hAnsi="Georgia" w:cs="Times New Roman"/>
        </w:rPr>
        <w:t>Uppföljning av kvaliteten på läkarintyg, återkoppling samt åtgärder för att nå kvalitetsmål.</w:t>
      </w:r>
    </w:p>
    <w:p w14:paraId="4A49F7B5" w14:textId="77777777" w:rsidR="00950C6E" w:rsidRPr="00080FC6" w:rsidRDefault="00950C6E" w:rsidP="00950C6E">
      <w:pPr>
        <w:pStyle w:val="Default"/>
        <w:numPr>
          <w:ilvl w:val="0"/>
          <w:numId w:val="26"/>
        </w:numPr>
        <w:tabs>
          <w:tab w:val="left" w:pos="709"/>
        </w:tabs>
        <w:ind w:right="-994"/>
        <w:rPr>
          <w:rFonts w:ascii="Georgia" w:hAnsi="Georgia" w:cs="Times New Roman"/>
        </w:rPr>
      </w:pPr>
      <w:r w:rsidRPr="00080FC6">
        <w:rPr>
          <w:rFonts w:ascii="Georgia" w:hAnsi="Georgia" w:cs="Times New Roman"/>
        </w:rPr>
        <w:t>En kontaktyta för andra involverade i sjukskrivningsprocessen som leder till snabbare och tydligare handläggning.</w:t>
      </w:r>
    </w:p>
    <w:p w14:paraId="12B0ACCE" w14:textId="77777777" w:rsidR="00950C6E" w:rsidRPr="00080FC6" w:rsidRDefault="00950C6E" w:rsidP="00950C6E">
      <w:pPr>
        <w:pStyle w:val="Liststycke"/>
        <w:numPr>
          <w:ilvl w:val="0"/>
          <w:numId w:val="26"/>
        </w:numPr>
        <w:tabs>
          <w:tab w:val="left" w:pos="709"/>
        </w:tabs>
        <w:spacing w:after="200" w:line="240" w:lineRule="auto"/>
        <w:ind w:right="-994"/>
        <w:rPr>
          <w:rFonts w:ascii="Georgia" w:hAnsi="Georgia"/>
          <w:color w:val="000000"/>
        </w:rPr>
      </w:pPr>
      <w:r w:rsidRPr="00080FC6">
        <w:rPr>
          <w:rFonts w:ascii="Georgia" w:hAnsi="Georgia"/>
          <w:color w:val="000000"/>
        </w:rPr>
        <w:t>Möjlighet att identifiera om det finns annan problematik än nedsatt arbetsförmåga på grund av sjukdom.</w:t>
      </w:r>
    </w:p>
    <w:p w14:paraId="1EE20A58" w14:textId="77777777" w:rsidR="00950C6E" w:rsidRPr="00080FC6" w:rsidRDefault="00950C6E" w:rsidP="00950C6E">
      <w:pPr>
        <w:pStyle w:val="Liststycke"/>
        <w:numPr>
          <w:ilvl w:val="0"/>
          <w:numId w:val="26"/>
        </w:numPr>
        <w:tabs>
          <w:tab w:val="left" w:pos="709"/>
        </w:tabs>
        <w:spacing w:after="200" w:line="240" w:lineRule="auto"/>
        <w:ind w:right="-994"/>
        <w:rPr>
          <w:rFonts w:ascii="Georgia" w:hAnsi="Georgia"/>
          <w:color w:val="000000"/>
        </w:rPr>
      </w:pPr>
      <w:r w:rsidRPr="00080FC6">
        <w:rPr>
          <w:rFonts w:ascii="Georgia" w:hAnsi="Georgia"/>
          <w:color w:val="000000"/>
        </w:rPr>
        <w:t>Långsiktighet i planering av insatser, m.m.</w:t>
      </w:r>
    </w:p>
    <w:p w14:paraId="60B38B96" w14:textId="77777777" w:rsidR="00950C6E" w:rsidRDefault="00950C6E" w:rsidP="00950C6E">
      <w:pPr>
        <w:pStyle w:val="Liststycke"/>
        <w:tabs>
          <w:tab w:val="left" w:pos="1276"/>
        </w:tabs>
        <w:spacing w:after="200"/>
        <w:ind w:left="0"/>
        <w:rPr>
          <w:color w:val="000000"/>
        </w:rPr>
      </w:pPr>
      <w:r>
        <w:rPr>
          <w:color w:val="000000"/>
        </w:rPr>
        <w:br w:type="page"/>
      </w:r>
    </w:p>
    <w:p w14:paraId="62FEED7B" w14:textId="77777777" w:rsidR="00950C6E" w:rsidRPr="00080FC6" w:rsidRDefault="00950C6E" w:rsidP="00950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E599"/>
        <w:tabs>
          <w:tab w:val="left" w:pos="1276"/>
        </w:tabs>
        <w:spacing w:after="200"/>
        <w:rPr>
          <w:rFonts w:ascii="Georgia" w:hAnsi="Georgia"/>
          <w:b/>
          <w:color w:val="000000"/>
        </w:rPr>
      </w:pPr>
      <w:r w:rsidRPr="00080FC6">
        <w:rPr>
          <w:rFonts w:ascii="Georgia" w:hAnsi="Georgia"/>
          <w:b/>
          <w:color w:val="000000"/>
        </w:rPr>
        <w:lastRenderedPageBreak/>
        <w:t xml:space="preserve">Tveka inte att kontakta er Rehabkoordinator Jenny Larsson </w:t>
      </w:r>
      <w:r w:rsidRPr="00080FC6">
        <w:rPr>
          <w:rFonts w:ascii="Georgia" w:hAnsi="Georgia"/>
          <w:b/>
          <w:color w:val="000000"/>
        </w:rPr>
        <w:br/>
      </w:r>
      <w:proofErr w:type="spellStart"/>
      <w:r w:rsidRPr="00080FC6">
        <w:rPr>
          <w:rFonts w:ascii="Georgia" w:hAnsi="Georgia"/>
          <w:b/>
          <w:color w:val="000000"/>
        </w:rPr>
        <w:t>tel</w:t>
      </w:r>
      <w:proofErr w:type="spellEnd"/>
      <w:r w:rsidRPr="00080FC6">
        <w:rPr>
          <w:rFonts w:ascii="Georgia" w:hAnsi="Georgia"/>
          <w:b/>
          <w:color w:val="000000"/>
        </w:rPr>
        <w:t xml:space="preserve"> 010-435 53 27</w:t>
      </w:r>
      <w:r w:rsidRPr="00080FC6">
        <w:rPr>
          <w:rFonts w:ascii="Georgia" w:hAnsi="Georgia"/>
          <w:b/>
          <w:color w:val="000000"/>
        </w:rPr>
        <w:br/>
        <w:t xml:space="preserve">mail </w:t>
      </w:r>
      <w:hyperlink r:id="rId17" w:history="1">
        <w:r w:rsidRPr="00080FC6">
          <w:rPr>
            <w:rStyle w:val="Hyperlnk"/>
            <w:rFonts w:ascii="Georgia" w:hAnsi="Georgia"/>
            <w:b/>
          </w:rPr>
          <w:t>jenny.marianne.larsson@vgregion.se</w:t>
        </w:r>
      </w:hyperlink>
    </w:p>
    <w:p w14:paraId="68E9686A" w14:textId="77777777" w:rsidR="00950C6E" w:rsidRPr="00080FC6" w:rsidRDefault="00950C6E" w:rsidP="00950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E599"/>
        <w:tabs>
          <w:tab w:val="left" w:pos="1276"/>
        </w:tabs>
        <w:spacing w:after="200"/>
        <w:rPr>
          <w:rFonts w:ascii="Georgia" w:hAnsi="Georgia"/>
          <w:b/>
          <w:color w:val="000000"/>
        </w:rPr>
      </w:pPr>
      <w:r w:rsidRPr="00080FC6">
        <w:rPr>
          <w:rFonts w:ascii="Georgia" w:hAnsi="Georgia"/>
          <w:b/>
          <w:color w:val="000000"/>
        </w:rPr>
        <w:t>eller Processledare Gunilla Christiansson Tel: 070-082 52 44 i frågor runt sjukskrivningsmiljarden/försäkringsmedicin eller rehabiliteringsgarantin</w:t>
      </w:r>
    </w:p>
    <w:p w14:paraId="5D579774" w14:textId="77777777" w:rsidR="00950C6E" w:rsidRDefault="00950C6E" w:rsidP="00950C6E">
      <w:pPr>
        <w:spacing w:after="160" w:line="259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925C310" wp14:editId="58B90BC9">
                <wp:simplePos x="0" y="0"/>
                <wp:positionH relativeFrom="column">
                  <wp:posOffset>4283986</wp:posOffset>
                </wp:positionH>
                <wp:positionV relativeFrom="paragraph">
                  <wp:posOffset>113996</wp:posOffset>
                </wp:positionV>
                <wp:extent cx="2015048" cy="742950"/>
                <wp:effectExtent l="0" t="0" r="23495" b="19050"/>
                <wp:wrapNone/>
                <wp:docPr id="69" name="Ellips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15048" cy="742950"/>
                        </a:xfrm>
                        <a:prstGeom prst="ellipse">
                          <a:avLst/>
                        </a:prstGeom>
                        <a:solidFill>
                          <a:srgbClr val="9DC3E6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EC2F16" w14:textId="77777777" w:rsidR="00950C6E" w:rsidRPr="00080FC6" w:rsidRDefault="00950C6E" w:rsidP="00950C6E">
                            <w:pPr>
                              <w:ind w:left="0" w:right="-362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>Rehabkoordinator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925C310" id="Ellips 69" o:spid="_x0000_s1027" style="position:absolute;left:0;text-align:left;margin-left:337.3pt;margin-top:9pt;width:158.65pt;height:58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" fillcolor="#9dc3e6" strokeweight="1pt">
                <v:stroke joinstyle="miter"/>
                <v:path arrowok="t"/>
                <v:textbox>
                  <w:txbxContent>
                    <w:p w14:paraId="25EC2F16" w14:textId="77777777" w:rsidR="00950C6E" w:rsidRPr="00080FC6" w:rsidRDefault="00950C6E" w:rsidP="00950C6E">
                      <w:pPr>
                        <w:ind w:left="0" w:right="-362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>Rehabkoordinator</w:t>
                      </w:r>
                    </w:p>
                  </w:txbxContent>
                </v:textbox>
              </v:oval>
            </w:pict>
          </mc:Fallback>
        </mc:AlternateContent>
      </w:r>
    </w:p>
    <w:p w14:paraId="045A1B08" w14:textId="77777777" w:rsidR="00950C6E" w:rsidRDefault="00950C6E" w:rsidP="00950C6E">
      <w:pPr>
        <w:spacing w:after="160" w:line="259" w:lineRule="auto"/>
        <w:jc w:val="right"/>
      </w:pPr>
    </w:p>
    <w:p w14:paraId="0FCBA5E0" w14:textId="77777777" w:rsidR="00950C6E" w:rsidRDefault="00950C6E" w:rsidP="00950C6E">
      <w:pPr>
        <w:spacing w:after="160" w:line="259" w:lineRule="auto"/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060917" wp14:editId="5897A6D9">
                <wp:simplePos x="0" y="0"/>
                <wp:positionH relativeFrom="column">
                  <wp:posOffset>669290</wp:posOffset>
                </wp:positionH>
                <wp:positionV relativeFrom="paragraph">
                  <wp:posOffset>247954</wp:posOffset>
                </wp:positionV>
                <wp:extent cx="1094133" cy="699432"/>
                <wp:effectExtent l="19050" t="0" r="29845" b="24765"/>
                <wp:wrapNone/>
                <wp:docPr id="67" name="Sexhörning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94133" cy="699432"/>
                        </a:xfrm>
                        <a:prstGeom prst="hexagon">
                          <a:avLst>
                            <a:gd name="adj" fmla="val 25000"/>
                            <a:gd name="vf" fmla="val 115470"/>
                          </a:avLst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D7184F" w14:textId="77777777" w:rsidR="00950C6E" w:rsidRPr="00080FC6" w:rsidRDefault="00950C6E" w:rsidP="00950C6E">
                            <w:pPr>
                              <w:ind w:left="0" w:right="-19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>Patient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060917" id="_x0000_t9" coordsize="21600,21600" o:spt="9" adj="5400" path="m@0,l,10800@0,21600@1,21600,21600,10800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</v:formulas>
                <v:path gradientshapeok="t" o:connecttype="rect" textboxrect="1800,1800,19800,19800;3600,3600,18000,18000;6300,6300,15300,15300"/>
                <v:handles>
                  <v:h position="#0,topLeft" xrange="0,10800"/>
                </v:handles>
              </v:shapetype>
              <v:shape id="Sexhörning 67" o:spid="_x0000_s1028" type="#_x0000_t9" style="position:absolute;left:0;text-align:left;margin-left:52.7pt;margin-top:19.5pt;width:86.15pt;height:55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" adj="3452" strokeweight="1pt">
                <v:path arrowok="t"/>
                <v:textbox>
                  <w:txbxContent>
                    <w:p w14:paraId="70D7184F" w14:textId="77777777" w:rsidR="00950C6E" w:rsidRPr="00080FC6" w:rsidRDefault="00950C6E" w:rsidP="00950C6E">
                      <w:pPr>
                        <w:ind w:left="0" w:right="-19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>Patient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E8B776" wp14:editId="16D30189">
                <wp:simplePos x="0" y="0"/>
                <wp:positionH relativeFrom="column">
                  <wp:posOffset>1948180</wp:posOffset>
                </wp:positionH>
                <wp:positionV relativeFrom="paragraph">
                  <wp:posOffset>106045</wp:posOffset>
                </wp:positionV>
                <wp:extent cx="2181225" cy="180975"/>
                <wp:effectExtent l="18415" t="30480" r="10160" b="26670"/>
                <wp:wrapNone/>
                <wp:docPr id="68" name="Pil: vänster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81225" cy="180975"/>
                        </a:xfrm>
                        <a:prstGeom prst="leftArrow">
                          <a:avLst>
                            <a:gd name="adj1" fmla="val 50000"/>
                            <a:gd name="adj2" fmla="val 49996"/>
                          </a:avLst>
                        </a:prstGeom>
                        <a:solidFill>
                          <a:srgbClr val="5B9BD5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EB9423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Pil: vänster 68" o:spid="_x0000_s1026" type="#_x0000_t66" style="position:absolute;margin-left:153.4pt;margin-top:8.35pt;width:171.75pt;height:14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" adj="896" fillcolor="#5b9bd5" strokecolor="#41719c" strokeweight="1pt">
                <v:path arrowok="t"/>
              </v:shape>
            </w:pict>
          </mc:Fallback>
        </mc:AlternateContent>
      </w:r>
    </w:p>
    <w:p w14:paraId="12A73D0C" w14:textId="77777777" w:rsidR="00950C6E" w:rsidRPr="0098672B" w:rsidRDefault="00950C6E" w:rsidP="00950C6E">
      <w:pPr>
        <w:spacing w:after="160" w:line="259" w:lineRule="auto"/>
        <w:jc w:val="right"/>
        <w:rPr>
          <w:rFonts w:ascii="Calibri" w:eastAsia="Calibri" w:hAnsi="Calibri"/>
          <w:sz w:val="22"/>
          <w:szCs w:val="22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7EEAC2D" wp14:editId="5A501828">
                <wp:simplePos x="0" y="0"/>
                <wp:positionH relativeFrom="page">
                  <wp:posOffset>6508115</wp:posOffset>
                </wp:positionH>
                <wp:positionV relativeFrom="page">
                  <wp:posOffset>3534410</wp:posOffset>
                </wp:positionV>
                <wp:extent cx="419100" cy="4352925"/>
                <wp:effectExtent l="21590" t="10160" r="6985" b="27940"/>
                <wp:wrapNone/>
                <wp:docPr id="66" name="Frihandsfigur: Form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419100" cy="4352925"/>
                        </a:xfrm>
                        <a:custGeom>
                          <a:avLst/>
                          <a:gdLst>
                            <a:gd name="T0" fmla="*/ 0 w 419100"/>
                            <a:gd name="T1" fmla="*/ 4352925 h 4352925"/>
                            <a:gd name="T2" fmla="*/ 0 w 419100"/>
                            <a:gd name="T3" fmla="*/ 235744 h 4352925"/>
                            <a:gd name="T4" fmla="*/ 183356 w 419100"/>
                            <a:gd name="T5" fmla="*/ 52388 h 4352925"/>
                            <a:gd name="T6" fmla="*/ 314325 w 419100"/>
                            <a:gd name="T7" fmla="*/ 52388 h 4352925"/>
                            <a:gd name="T8" fmla="*/ 314325 w 419100"/>
                            <a:gd name="T9" fmla="*/ 0 h 4352925"/>
                            <a:gd name="T10" fmla="*/ 419100 w 419100"/>
                            <a:gd name="T11" fmla="*/ 104775 h 4352925"/>
                            <a:gd name="T12" fmla="*/ 314325 w 419100"/>
                            <a:gd name="T13" fmla="*/ 209550 h 4352925"/>
                            <a:gd name="T14" fmla="*/ 314325 w 419100"/>
                            <a:gd name="T15" fmla="*/ 157163 h 4352925"/>
                            <a:gd name="T16" fmla="*/ 183356 w 419100"/>
                            <a:gd name="T17" fmla="*/ 157163 h 4352925"/>
                            <a:gd name="T18" fmla="*/ 104775 w 419100"/>
                            <a:gd name="T19" fmla="*/ 235744 h 4352925"/>
                            <a:gd name="T20" fmla="*/ 104775 w 419100"/>
                            <a:gd name="T21" fmla="*/ 4352925 h 4352925"/>
                            <a:gd name="T22" fmla="*/ 0 w 419100"/>
                            <a:gd name="T23" fmla="*/ 4352925 h 4352925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0" t="0" r="r" b="b"/>
                          <a:pathLst>
                            <a:path w="419100" h="4352925">
                              <a:moveTo>
                                <a:pt x="0" y="4352925"/>
                              </a:moveTo>
                              <a:lnTo>
                                <a:pt x="0" y="235744"/>
                              </a:lnTo>
                              <a:cubicBezTo>
                                <a:pt x="0" y="134479"/>
                                <a:pt x="82091" y="52388"/>
                                <a:pt x="183356" y="52388"/>
                              </a:cubicBezTo>
                              <a:lnTo>
                                <a:pt x="314325" y="52388"/>
                              </a:lnTo>
                              <a:lnTo>
                                <a:pt x="314325" y="0"/>
                              </a:lnTo>
                              <a:lnTo>
                                <a:pt x="419100" y="104775"/>
                              </a:lnTo>
                              <a:lnTo>
                                <a:pt x="314325" y="209550"/>
                              </a:lnTo>
                              <a:lnTo>
                                <a:pt x="314325" y="157163"/>
                              </a:lnTo>
                              <a:lnTo>
                                <a:pt x="183356" y="157163"/>
                              </a:lnTo>
                              <a:cubicBezTo>
                                <a:pt x="139957" y="157163"/>
                                <a:pt x="104775" y="192345"/>
                                <a:pt x="104775" y="235744"/>
                              </a:cubicBezTo>
                              <a:lnTo>
                                <a:pt x="104775" y="4352925"/>
                              </a:lnTo>
                              <a:lnTo>
                                <a:pt x="0" y="43529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41719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CC0B46" id="Frihandsfigur: Form 66" o:spid="_x0000_s1026" style="position:absolute;margin-left:512.45pt;margin-top:278.3pt;width:33pt;height:342.75pt;flip:x y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coordsize="419100,4352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" path="m,4352925l,235744c,134479,82091,52388,183356,52388r130969,l314325,,419100,104775,314325,209550r,-52387l183356,157163v-43399,,-78581,35182,-78581,78581l104775,4352925,,4352925xe" fillcolor="#5b9bd5" strokecolor="#41719c" strokeweight="1pt">
                <v:stroke joinstyle="miter"/>
                <v:path arrowok="t" o:connecttype="custom" o:connectlocs="0,4352925;0,235744;183356,52388;314325,52388;314325,0;419100,104775;314325,209550;314325,157163;183356,157163;104775,235744;104775,4352925;0,4352925" o:connectangles="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DBBA041" wp14:editId="31FFC2C5">
                <wp:simplePos x="0" y="0"/>
                <wp:positionH relativeFrom="margin">
                  <wp:posOffset>5221605</wp:posOffset>
                </wp:positionH>
                <wp:positionV relativeFrom="paragraph">
                  <wp:posOffset>262890</wp:posOffset>
                </wp:positionV>
                <wp:extent cx="190500" cy="3257550"/>
                <wp:effectExtent l="24765" t="11430" r="22860" b="17145"/>
                <wp:wrapNone/>
                <wp:docPr id="65" name="Pil: nedå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0500" cy="3257550"/>
                        </a:xfrm>
                        <a:prstGeom prst="downArrow">
                          <a:avLst>
                            <a:gd name="adj1" fmla="val 50000"/>
                            <a:gd name="adj2" fmla="val 50033"/>
                          </a:avLst>
                        </a:prstGeom>
                        <a:solidFill>
                          <a:srgbClr val="5B9BD5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633DDD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Pil: nedåt 65" o:spid="_x0000_s1026" type="#_x0000_t67" style="position:absolute;margin-left:411.15pt;margin-top:20.7pt;width:15pt;height:256.5pt;z-index:251688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" adj="20968" fillcolor="#5b9bd5" strokecolor="#41719c" strokeweight="1pt">
                <v:path arrowok="t"/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BDFBB49" wp14:editId="1120B072">
                <wp:simplePos x="0" y="0"/>
                <wp:positionH relativeFrom="column">
                  <wp:posOffset>4704715</wp:posOffset>
                </wp:positionH>
                <wp:positionV relativeFrom="paragraph">
                  <wp:posOffset>262890</wp:posOffset>
                </wp:positionV>
                <wp:extent cx="387985" cy="3076575"/>
                <wp:effectExtent l="22225" t="11430" r="8890" b="26670"/>
                <wp:wrapNone/>
                <wp:docPr id="64" name="Frihandsfigur: Form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387985" cy="3076575"/>
                        </a:xfrm>
                        <a:custGeom>
                          <a:avLst/>
                          <a:gdLst>
                            <a:gd name="T0" fmla="*/ 0 w 387985"/>
                            <a:gd name="T1" fmla="*/ 3076575 h 3076575"/>
                            <a:gd name="T2" fmla="*/ 0 w 387985"/>
                            <a:gd name="T3" fmla="*/ 218242 h 3076575"/>
                            <a:gd name="T4" fmla="*/ 169743 w 387985"/>
                            <a:gd name="T5" fmla="*/ 48499 h 3076575"/>
                            <a:gd name="T6" fmla="*/ 290989 w 387985"/>
                            <a:gd name="T7" fmla="*/ 48498 h 3076575"/>
                            <a:gd name="T8" fmla="*/ 290989 w 387985"/>
                            <a:gd name="T9" fmla="*/ 0 h 3076575"/>
                            <a:gd name="T10" fmla="*/ 387985 w 387985"/>
                            <a:gd name="T11" fmla="*/ 96996 h 3076575"/>
                            <a:gd name="T12" fmla="*/ 290989 w 387985"/>
                            <a:gd name="T13" fmla="*/ 193993 h 3076575"/>
                            <a:gd name="T14" fmla="*/ 290989 w 387985"/>
                            <a:gd name="T15" fmla="*/ 145494 h 3076575"/>
                            <a:gd name="T16" fmla="*/ 169743 w 387985"/>
                            <a:gd name="T17" fmla="*/ 145494 h 3076575"/>
                            <a:gd name="T18" fmla="*/ 96996 w 387985"/>
                            <a:gd name="T19" fmla="*/ 218241 h 3076575"/>
                            <a:gd name="T20" fmla="*/ 96996 w 387985"/>
                            <a:gd name="T21" fmla="*/ 3076575 h 3076575"/>
                            <a:gd name="T22" fmla="*/ 0 w 387985"/>
                            <a:gd name="T23" fmla="*/ 3076575 h 3076575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0" t="0" r="r" b="b"/>
                          <a:pathLst>
                            <a:path w="387985" h="3076575">
                              <a:moveTo>
                                <a:pt x="0" y="3076575"/>
                              </a:moveTo>
                              <a:lnTo>
                                <a:pt x="0" y="218242"/>
                              </a:lnTo>
                              <a:cubicBezTo>
                                <a:pt x="0" y="124496"/>
                                <a:pt x="75997" y="48499"/>
                                <a:pt x="169743" y="48499"/>
                              </a:cubicBezTo>
                              <a:lnTo>
                                <a:pt x="290989" y="48498"/>
                              </a:lnTo>
                              <a:lnTo>
                                <a:pt x="290989" y="0"/>
                              </a:lnTo>
                              <a:lnTo>
                                <a:pt x="387985" y="96996"/>
                              </a:lnTo>
                              <a:lnTo>
                                <a:pt x="290989" y="193993"/>
                              </a:lnTo>
                              <a:lnTo>
                                <a:pt x="290989" y="145494"/>
                              </a:lnTo>
                              <a:lnTo>
                                <a:pt x="169743" y="145494"/>
                              </a:lnTo>
                              <a:cubicBezTo>
                                <a:pt x="129566" y="145494"/>
                                <a:pt x="96996" y="178064"/>
                                <a:pt x="96996" y="218241"/>
                              </a:cubicBezTo>
                              <a:lnTo>
                                <a:pt x="96996" y="3076575"/>
                              </a:lnTo>
                              <a:lnTo>
                                <a:pt x="0" y="307657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41719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FBD627" id="Frihandsfigur: Form 64" o:spid="_x0000_s1026" style="position:absolute;margin-left:370.45pt;margin-top:20.7pt;width:30.55pt;height:242.25pt;flip:x 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87985,3076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" path="m,3076575l,218242c,124496,75997,48499,169743,48499r121246,-1l290989,r96996,96996l290989,193993r,-48499l169743,145494v-40177,,-72747,32570,-72747,72747l96996,3076575r-96996,xe" fillcolor="#5b9bd5" strokecolor="#41719c" strokeweight="1pt">
                <v:stroke joinstyle="miter"/>
                <v:path arrowok="t" o:connecttype="custom" o:connectlocs="0,3076575;0,218242;169743,48499;290989,48498;290989,0;387985,96996;290989,193993;290989,145494;169743,145494;96996,218241;96996,3076575;0,3076575" o:connectangles="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E1DBF7C" wp14:editId="4647C91F">
                <wp:simplePos x="0" y="0"/>
                <wp:positionH relativeFrom="column">
                  <wp:posOffset>4400550</wp:posOffset>
                </wp:positionH>
                <wp:positionV relativeFrom="paragraph">
                  <wp:posOffset>273685</wp:posOffset>
                </wp:positionV>
                <wp:extent cx="352425" cy="1781175"/>
                <wp:effectExtent l="22860" t="12700" r="15240" b="25400"/>
                <wp:wrapNone/>
                <wp:docPr id="63" name="Frihandsfigur: Form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352425" cy="1781175"/>
                        </a:xfrm>
                        <a:custGeom>
                          <a:avLst/>
                          <a:gdLst>
                            <a:gd name="T0" fmla="*/ 0 w 352425"/>
                            <a:gd name="T1" fmla="*/ 1781175 h 1781175"/>
                            <a:gd name="T2" fmla="*/ 0 w 352425"/>
                            <a:gd name="T3" fmla="*/ 198239 h 1781175"/>
                            <a:gd name="T4" fmla="*/ 154186 w 352425"/>
                            <a:gd name="T5" fmla="*/ 44053 h 1781175"/>
                            <a:gd name="T6" fmla="*/ 264319 w 352425"/>
                            <a:gd name="T7" fmla="*/ 44053 h 1781175"/>
                            <a:gd name="T8" fmla="*/ 264319 w 352425"/>
                            <a:gd name="T9" fmla="*/ 0 h 1781175"/>
                            <a:gd name="T10" fmla="*/ 352425 w 352425"/>
                            <a:gd name="T11" fmla="*/ 88106 h 1781175"/>
                            <a:gd name="T12" fmla="*/ 264319 w 352425"/>
                            <a:gd name="T13" fmla="*/ 176213 h 1781175"/>
                            <a:gd name="T14" fmla="*/ 264319 w 352425"/>
                            <a:gd name="T15" fmla="*/ 132159 h 1781175"/>
                            <a:gd name="T16" fmla="*/ 154186 w 352425"/>
                            <a:gd name="T17" fmla="*/ 132159 h 1781175"/>
                            <a:gd name="T18" fmla="*/ 88106 w 352425"/>
                            <a:gd name="T19" fmla="*/ 198239 h 1781175"/>
                            <a:gd name="T20" fmla="*/ 88106 w 352425"/>
                            <a:gd name="T21" fmla="*/ 1781175 h 1781175"/>
                            <a:gd name="T22" fmla="*/ 0 w 352425"/>
                            <a:gd name="T23" fmla="*/ 1781175 h 1781175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0" t="0" r="r" b="b"/>
                          <a:pathLst>
                            <a:path w="352425" h="1781175">
                              <a:moveTo>
                                <a:pt x="0" y="1781175"/>
                              </a:moveTo>
                              <a:lnTo>
                                <a:pt x="0" y="198239"/>
                              </a:lnTo>
                              <a:cubicBezTo>
                                <a:pt x="0" y="113084"/>
                                <a:pt x="69031" y="44053"/>
                                <a:pt x="154186" y="44053"/>
                              </a:cubicBezTo>
                              <a:lnTo>
                                <a:pt x="264319" y="44053"/>
                              </a:lnTo>
                              <a:lnTo>
                                <a:pt x="264319" y="0"/>
                              </a:lnTo>
                              <a:lnTo>
                                <a:pt x="352425" y="88106"/>
                              </a:lnTo>
                              <a:lnTo>
                                <a:pt x="264319" y="176213"/>
                              </a:lnTo>
                              <a:lnTo>
                                <a:pt x="264319" y="132159"/>
                              </a:lnTo>
                              <a:lnTo>
                                <a:pt x="154186" y="132159"/>
                              </a:lnTo>
                              <a:cubicBezTo>
                                <a:pt x="117691" y="132159"/>
                                <a:pt x="88106" y="161744"/>
                                <a:pt x="88106" y="198239"/>
                              </a:cubicBezTo>
                              <a:lnTo>
                                <a:pt x="88106" y="1781175"/>
                              </a:lnTo>
                              <a:lnTo>
                                <a:pt x="0" y="178117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41719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72CAF0" id="Frihandsfigur: Form 63" o:spid="_x0000_s1026" style="position:absolute;margin-left:346.5pt;margin-top:21.55pt;width:27.75pt;height:140.25pt;flip:x 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2425,1781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" path="m,1781175l,198239c,113084,69031,44053,154186,44053r110133,l264319,r88106,88106l264319,176213r,-44054l154186,132159v-36495,,-66080,29585,-66080,66080l88106,1781175r-88106,xe" fillcolor="#5b9bd5" strokecolor="#41719c" strokeweight="1pt">
                <v:stroke joinstyle="miter"/>
                <v:path arrowok="t" o:connecttype="custom" o:connectlocs="0,1781175;0,198239;154186,44053;264319,44053;264319,0;352425,88106;264319,176213;264319,132159;154186,132159;88106,198239;88106,1781175;0,1781175" o:connectangles="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AFB7244" wp14:editId="2B5B89E6">
                <wp:simplePos x="0" y="0"/>
                <wp:positionH relativeFrom="column">
                  <wp:posOffset>4181475</wp:posOffset>
                </wp:positionH>
                <wp:positionV relativeFrom="paragraph">
                  <wp:posOffset>273685</wp:posOffset>
                </wp:positionV>
                <wp:extent cx="330835" cy="923925"/>
                <wp:effectExtent l="22860" t="12700" r="8255" b="25400"/>
                <wp:wrapNone/>
                <wp:docPr id="62" name="Frihandsfigur: Form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 flipV="1">
                          <a:off x="0" y="0"/>
                          <a:ext cx="330835" cy="923925"/>
                        </a:xfrm>
                        <a:custGeom>
                          <a:avLst/>
                          <a:gdLst>
                            <a:gd name="T0" fmla="*/ 0 w 352425"/>
                            <a:gd name="T1" fmla="*/ 923925 h 923925"/>
                            <a:gd name="T2" fmla="*/ 0 w 352425"/>
                            <a:gd name="T3" fmla="*/ 198239 h 923925"/>
                            <a:gd name="T4" fmla="*/ 144740 w 352425"/>
                            <a:gd name="T5" fmla="*/ 44053 h 923925"/>
                            <a:gd name="T6" fmla="*/ 248126 w 352425"/>
                            <a:gd name="T7" fmla="*/ 44053 h 923925"/>
                            <a:gd name="T8" fmla="*/ 248126 w 352425"/>
                            <a:gd name="T9" fmla="*/ 0 h 923925"/>
                            <a:gd name="T10" fmla="*/ 330835 w 352425"/>
                            <a:gd name="T11" fmla="*/ 88106 h 923925"/>
                            <a:gd name="T12" fmla="*/ 248126 w 352425"/>
                            <a:gd name="T13" fmla="*/ 176213 h 923925"/>
                            <a:gd name="T14" fmla="*/ 248126 w 352425"/>
                            <a:gd name="T15" fmla="*/ 132159 h 923925"/>
                            <a:gd name="T16" fmla="*/ 144740 w 352425"/>
                            <a:gd name="T17" fmla="*/ 132159 h 923925"/>
                            <a:gd name="T18" fmla="*/ 82709 w 352425"/>
                            <a:gd name="T19" fmla="*/ 198239 h 923925"/>
                            <a:gd name="T20" fmla="*/ 82709 w 352425"/>
                            <a:gd name="T21" fmla="*/ 923925 h 923925"/>
                            <a:gd name="T22" fmla="*/ 0 w 352425"/>
                            <a:gd name="T23" fmla="*/ 923925 h 923925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60000 65536"/>
                            <a:gd name="T31" fmla="*/ 0 60000 65536"/>
                            <a:gd name="T32" fmla="*/ 0 60000 65536"/>
                            <a:gd name="T33" fmla="*/ 0 60000 65536"/>
                            <a:gd name="T34" fmla="*/ 0 60000 65536"/>
                            <a:gd name="T35" fmla="*/ 0 60000 65536"/>
                          </a:gdLst>
                          <a:ahLst/>
                          <a:cxnLst>
                            <a:cxn ang="T24">
                              <a:pos x="T0" y="T1"/>
                            </a:cxn>
                            <a:cxn ang="T25">
                              <a:pos x="T2" y="T3"/>
                            </a:cxn>
                            <a:cxn ang="T26">
                              <a:pos x="T4" y="T5"/>
                            </a:cxn>
                            <a:cxn ang="T27">
                              <a:pos x="T6" y="T7"/>
                            </a:cxn>
                            <a:cxn ang="T28">
                              <a:pos x="T8" y="T9"/>
                            </a:cxn>
                            <a:cxn ang="T29">
                              <a:pos x="T10" y="T11"/>
                            </a:cxn>
                            <a:cxn ang="T30">
                              <a:pos x="T12" y="T13"/>
                            </a:cxn>
                            <a:cxn ang="T31">
                              <a:pos x="T14" y="T15"/>
                            </a:cxn>
                            <a:cxn ang="T32">
                              <a:pos x="T16" y="T17"/>
                            </a:cxn>
                            <a:cxn ang="T33">
                              <a:pos x="T18" y="T19"/>
                            </a:cxn>
                            <a:cxn ang="T34">
                              <a:pos x="T20" y="T21"/>
                            </a:cxn>
                            <a:cxn ang="T35">
                              <a:pos x="T22" y="T23"/>
                            </a:cxn>
                          </a:cxnLst>
                          <a:rect l="0" t="0" r="r" b="b"/>
                          <a:pathLst>
                            <a:path w="352425" h="923925">
                              <a:moveTo>
                                <a:pt x="0" y="923925"/>
                              </a:moveTo>
                              <a:lnTo>
                                <a:pt x="0" y="198239"/>
                              </a:lnTo>
                              <a:cubicBezTo>
                                <a:pt x="0" y="113084"/>
                                <a:pt x="69031" y="44053"/>
                                <a:pt x="154186" y="44053"/>
                              </a:cubicBezTo>
                              <a:lnTo>
                                <a:pt x="264319" y="44053"/>
                              </a:lnTo>
                              <a:lnTo>
                                <a:pt x="264319" y="0"/>
                              </a:lnTo>
                              <a:lnTo>
                                <a:pt x="352425" y="88106"/>
                              </a:lnTo>
                              <a:lnTo>
                                <a:pt x="264319" y="176213"/>
                              </a:lnTo>
                              <a:lnTo>
                                <a:pt x="264319" y="132159"/>
                              </a:lnTo>
                              <a:lnTo>
                                <a:pt x="154186" y="132159"/>
                              </a:lnTo>
                              <a:cubicBezTo>
                                <a:pt x="117691" y="132159"/>
                                <a:pt x="88106" y="161744"/>
                                <a:pt x="88106" y="198239"/>
                              </a:cubicBezTo>
                              <a:lnTo>
                                <a:pt x="88106" y="923925"/>
                              </a:lnTo>
                              <a:lnTo>
                                <a:pt x="0" y="9239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41719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6A3C7" id="Frihandsfigur: Form 62" o:spid="_x0000_s1026" style="position:absolute;margin-left:329.25pt;margin-top:21.55pt;width:26.05pt;height:72.75pt;flip:x 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2425,923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" path="m,923925l,198239c,113084,69031,44053,154186,44053r110133,l264319,r88106,88106l264319,176213r,-44054l154186,132159v-36495,,-66080,29585,-66080,66080l88106,923925,,923925xe" fillcolor="#5b9bd5" strokecolor="#41719c" strokeweight="1pt">
                <v:stroke joinstyle="miter"/>
                <v:path arrowok="t" o:connecttype="custom" o:connectlocs="0,923925;0,198239;135873,44053;232925,44053;232925,0;310568,88106;232925,176213;232925,132159;135873,132159;77642,198239;77642,923925;0,923925" o:connectangles="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69504" behindDoc="0" locked="0" layoutInCell="1" allowOverlap="1" wp14:anchorId="71C6054F" wp14:editId="54C68FD9">
                <wp:simplePos x="0" y="0"/>
                <wp:positionH relativeFrom="column">
                  <wp:posOffset>-194945</wp:posOffset>
                </wp:positionH>
                <wp:positionV relativeFrom="paragraph">
                  <wp:posOffset>307975</wp:posOffset>
                </wp:positionV>
                <wp:extent cx="0" cy="1714500"/>
                <wp:effectExtent l="8890" t="8890" r="10160" b="10160"/>
                <wp:wrapNone/>
                <wp:docPr id="61" name="Rak koppling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171450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185BDE" id="Rak koppling 61" o:spid="_x0000_s1026" style="position:absolute;z-index:2516695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-15.35pt,24.25pt" to="-15.35pt,15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 wp14:anchorId="60896440" wp14:editId="11D7E516">
                <wp:simplePos x="0" y="0"/>
                <wp:positionH relativeFrom="column">
                  <wp:posOffset>-194945</wp:posOffset>
                </wp:positionH>
                <wp:positionV relativeFrom="paragraph">
                  <wp:posOffset>317500</wp:posOffset>
                </wp:positionV>
                <wp:extent cx="609600" cy="0"/>
                <wp:effectExtent l="8890" t="8890" r="10160" b="10160"/>
                <wp:wrapNone/>
                <wp:docPr id="60" name="Rak koppling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H="1">
                          <a:off x="0" y="0"/>
                          <a:ext cx="609600" cy="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AA7E3E" id="Rak koppling 60" o:spid="_x0000_s1026" style="position:absolute;flip:x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15.35pt,25pt" to="32.65pt,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" strokecolor="#5b9bd5" strokeweight=".5pt">
                <v:stroke joinstyle="miter"/>
                <o:lock v:ext="edit" shapetype="f"/>
              </v:line>
            </w:pict>
          </mc:Fallback>
        </mc:AlternateContent>
      </w:r>
      <w:r w:rsidRPr="0098672B">
        <w:rPr>
          <w:rFonts w:ascii="Calibri" w:eastAsia="Calibri" w:hAnsi="Calibri"/>
          <w:noProof/>
          <w:sz w:val="22"/>
          <w:szCs w:val="22"/>
        </w:rPr>
        <w:t xml:space="preserve"> </w:t>
      </w:r>
    </w:p>
    <w:p w14:paraId="34DDB174" w14:textId="77777777" w:rsidR="00950C6E" w:rsidRPr="0098672B" w:rsidRDefault="00950C6E" w:rsidP="00950C6E">
      <w:pPr>
        <w:spacing w:after="160" w:line="259" w:lineRule="auto"/>
        <w:jc w:val="right"/>
        <w:rPr>
          <w:rFonts w:ascii="Calibri" w:eastAsia="Calibri" w:hAnsi="Calibri"/>
          <w:sz w:val="22"/>
          <w:szCs w:val="22"/>
          <w:lang w:eastAsia="en-US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80768" behindDoc="0" locked="0" layoutInCell="1" allowOverlap="1" wp14:anchorId="227C3DCF" wp14:editId="135BE640">
                <wp:simplePos x="0" y="0"/>
                <wp:positionH relativeFrom="column">
                  <wp:posOffset>3024505</wp:posOffset>
                </wp:positionH>
                <wp:positionV relativeFrom="paragraph">
                  <wp:posOffset>4203700</wp:posOffset>
                </wp:positionV>
                <wp:extent cx="723900" cy="0"/>
                <wp:effectExtent l="8890" t="8890" r="10160" b="10160"/>
                <wp:wrapNone/>
                <wp:docPr id="59" name="Rak koppling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H="1">
                          <a:off x="0" y="0"/>
                          <a:ext cx="723900" cy="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D6AB9E6" id="Rak koppling 59" o:spid="_x0000_s1026" style="position:absolute;flip:x;z-index:2516807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238.15pt,331pt" to="295.15pt,3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79744" behindDoc="0" locked="0" layoutInCell="1" allowOverlap="1" wp14:anchorId="479CD3A1" wp14:editId="666FB209">
                <wp:simplePos x="0" y="0"/>
                <wp:positionH relativeFrom="column">
                  <wp:posOffset>3757930</wp:posOffset>
                </wp:positionH>
                <wp:positionV relativeFrom="paragraph">
                  <wp:posOffset>2898775</wp:posOffset>
                </wp:positionV>
                <wp:extent cx="0" cy="1314450"/>
                <wp:effectExtent l="8890" t="8890" r="10160" b="10160"/>
                <wp:wrapNone/>
                <wp:docPr id="58" name="Rak koppling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131445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1DA4F" id="Rak koppling 58" o:spid="_x0000_s1026" style="position:absolute;z-index:25167974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295.9pt,228.25pt" to="295.9pt,33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78720" behindDoc="0" locked="0" layoutInCell="1" allowOverlap="1" wp14:anchorId="660DE859" wp14:editId="3E977972">
                <wp:simplePos x="0" y="0"/>
                <wp:positionH relativeFrom="column">
                  <wp:posOffset>3119120</wp:posOffset>
                </wp:positionH>
                <wp:positionV relativeFrom="paragraph">
                  <wp:posOffset>2889250</wp:posOffset>
                </wp:positionV>
                <wp:extent cx="638175" cy="0"/>
                <wp:effectExtent l="8255" t="8890" r="10795" b="10160"/>
                <wp:wrapNone/>
                <wp:docPr id="57" name="Rak koppling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H="1" flipV="1">
                          <a:off x="0" y="0"/>
                          <a:ext cx="638175" cy="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2269092" id="Rak koppling 57" o:spid="_x0000_s1026" style="position:absolute;flip:x y;z-index:2516787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245.6pt,227.5pt" to="295.85pt,2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77696" behindDoc="0" locked="0" layoutInCell="1" allowOverlap="1" wp14:anchorId="541ADF75" wp14:editId="25FB6B90">
                <wp:simplePos x="0" y="0"/>
                <wp:positionH relativeFrom="column">
                  <wp:posOffset>3767455</wp:posOffset>
                </wp:positionH>
                <wp:positionV relativeFrom="paragraph">
                  <wp:posOffset>1660525</wp:posOffset>
                </wp:positionV>
                <wp:extent cx="0" cy="1219200"/>
                <wp:effectExtent l="8890" t="8890" r="10160" b="10160"/>
                <wp:wrapNone/>
                <wp:docPr id="56" name="Rak koppling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121920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54B4801" id="Rak koppling 56" o:spid="_x0000_s1026" style="position:absolute;z-index:25167769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296.65pt,130.75pt" to="296.65pt,2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76672" behindDoc="0" locked="0" layoutInCell="1" allowOverlap="1" wp14:anchorId="395A47E8" wp14:editId="57856BE4">
                <wp:simplePos x="0" y="0"/>
                <wp:positionH relativeFrom="column">
                  <wp:posOffset>-185420</wp:posOffset>
                </wp:positionH>
                <wp:positionV relativeFrom="paragraph">
                  <wp:posOffset>4156075</wp:posOffset>
                </wp:positionV>
                <wp:extent cx="581025" cy="0"/>
                <wp:effectExtent l="8890" t="8890" r="10160" b="10160"/>
                <wp:wrapNone/>
                <wp:docPr id="55" name="Rak koppling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81025" cy="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0D7461" id="Rak koppling 55" o:spid="_x0000_s1026" style="position:absolute;z-index:2516766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4.6pt,327.25pt" to="31.15pt,32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75648" behindDoc="0" locked="0" layoutInCell="1" allowOverlap="1" wp14:anchorId="3488F726" wp14:editId="057E472C">
                <wp:simplePos x="0" y="0"/>
                <wp:positionH relativeFrom="column">
                  <wp:posOffset>-194945</wp:posOffset>
                </wp:positionH>
                <wp:positionV relativeFrom="paragraph">
                  <wp:posOffset>2822575</wp:posOffset>
                </wp:positionV>
                <wp:extent cx="0" cy="1333500"/>
                <wp:effectExtent l="8890" t="8890" r="10160" b="10160"/>
                <wp:wrapNone/>
                <wp:docPr id="54" name="Rak koppling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133350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E75587" id="Rak koppling 54" o:spid="_x0000_s1026" style="position:absolute;z-index:25167564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-15.35pt,222.25pt" to="-15.35pt,32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72576" behindDoc="0" locked="0" layoutInCell="1" allowOverlap="1" wp14:anchorId="587D18B5" wp14:editId="5229BAA9">
                <wp:simplePos x="0" y="0"/>
                <wp:positionH relativeFrom="column">
                  <wp:posOffset>-194945</wp:posOffset>
                </wp:positionH>
                <wp:positionV relativeFrom="paragraph">
                  <wp:posOffset>2822575</wp:posOffset>
                </wp:positionV>
                <wp:extent cx="1257300" cy="0"/>
                <wp:effectExtent l="8890" t="8890" r="10160" b="10160"/>
                <wp:wrapNone/>
                <wp:docPr id="53" name="Rak koppling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D7E3E0" id="Rak koppling 53" o:spid="_x0000_s1026" style="position:absolute;z-index:251672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15.35pt,222.25pt" to="83.65pt,2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71552" behindDoc="0" locked="0" layoutInCell="1" allowOverlap="1" wp14:anchorId="25EAB63E" wp14:editId="385E41FD">
                <wp:simplePos x="0" y="0"/>
                <wp:positionH relativeFrom="column">
                  <wp:posOffset>-194945</wp:posOffset>
                </wp:positionH>
                <wp:positionV relativeFrom="paragraph">
                  <wp:posOffset>1736725</wp:posOffset>
                </wp:positionV>
                <wp:extent cx="0" cy="1085850"/>
                <wp:effectExtent l="8890" t="8890" r="10160" b="10160"/>
                <wp:wrapNone/>
                <wp:docPr id="52" name="Rak koppling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H="1">
                          <a:off x="0" y="0"/>
                          <a:ext cx="0" cy="108585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AD44C3" id="Rak koppling 52" o:spid="_x0000_s1026" style="position:absolute;flip:x;z-index:2516715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-15.35pt,136.75pt" to="-15.35pt,2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70528" behindDoc="0" locked="0" layoutInCell="1" allowOverlap="1" wp14:anchorId="13165C1B" wp14:editId="5BD83F70">
                <wp:simplePos x="0" y="0"/>
                <wp:positionH relativeFrom="column">
                  <wp:posOffset>-185420</wp:posOffset>
                </wp:positionH>
                <wp:positionV relativeFrom="paragraph">
                  <wp:posOffset>1736725</wp:posOffset>
                </wp:positionV>
                <wp:extent cx="1343025" cy="0"/>
                <wp:effectExtent l="8890" t="8890" r="10160" b="10160"/>
                <wp:wrapNone/>
                <wp:docPr id="50" name="Rak koppling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343025" cy="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F614CC" id="Rak koppling 50" o:spid="_x0000_s1026" style="position:absolute;z-index:2516705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4.6pt,136.75pt" to="91.15pt,1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7456" behindDoc="0" locked="0" layoutInCell="1" allowOverlap="1" wp14:anchorId="12069E68" wp14:editId="22F7B2C8">
                <wp:simplePos x="0" y="0"/>
                <wp:positionH relativeFrom="column">
                  <wp:posOffset>2938780</wp:posOffset>
                </wp:positionH>
                <wp:positionV relativeFrom="paragraph">
                  <wp:posOffset>1679575</wp:posOffset>
                </wp:positionV>
                <wp:extent cx="838200" cy="0"/>
                <wp:effectExtent l="8890" t="8890" r="10160" b="10160"/>
                <wp:wrapNone/>
                <wp:docPr id="49" name="Rak koppling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H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116309" id="Rak koppling 49" o:spid="_x0000_s1026" style="position:absolute;flip:x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231.4pt,132.25pt" to="297.4pt,13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66432" behindDoc="0" locked="0" layoutInCell="1" allowOverlap="1" wp14:anchorId="13926293" wp14:editId="71DC528D">
                <wp:simplePos x="0" y="0"/>
                <wp:positionH relativeFrom="column">
                  <wp:posOffset>3767455</wp:posOffset>
                </wp:positionH>
                <wp:positionV relativeFrom="paragraph">
                  <wp:posOffset>1136650</wp:posOffset>
                </wp:positionV>
                <wp:extent cx="0" cy="542925"/>
                <wp:effectExtent l="8890" t="8890" r="10160" b="10160"/>
                <wp:wrapNone/>
                <wp:docPr id="48" name="Rak koppling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542925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8D5E5F" id="Rak koppling 48" o:spid="_x0000_s1026" style="position:absolute;z-index:2516664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296.65pt,89.5pt" to="296.65pt,13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C57F16C" wp14:editId="44D57C00">
                <wp:simplePos x="0" y="0"/>
                <wp:positionH relativeFrom="column">
                  <wp:posOffset>1862455</wp:posOffset>
                </wp:positionH>
                <wp:positionV relativeFrom="paragraph">
                  <wp:posOffset>31750</wp:posOffset>
                </wp:positionV>
                <wp:extent cx="1285875" cy="704850"/>
                <wp:effectExtent l="8890" t="8890" r="10160" b="10160"/>
                <wp:wrapNone/>
                <wp:docPr id="47" name="Koppling: vinklad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285875" cy="704850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A0D131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Koppling: vinklad 47" o:spid="_x0000_s1026" type="#_x0000_t34" style="position:absolute;margin-left:146.65pt;margin-top:2.5pt;width:101.25pt;height:55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" strokecolor="#5b9bd5" strokeweight=".5pt">
                <o:lock v:ext="edit" shapetype="f"/>
              </v:shape>
            </w:pict>
          </mc:Fallback>
        </mc:AlternateContent>
      </w:r>
      <w:r w:rsidRPr="0098672B">
        <w:rPr>
          <w:rFonts w:ascii="Calibri" w:eastAsia="Calibri" w:hAnsi="Calibri"/>
          <w:sz w:val="22"/>
          <w:szCs w:val="22"/>
          <w:lang w:eastAsia="en-US"/>
        </w:rPr>
        <w:t xml:space="preserve">    </w:t>
      </w:r>
    </w:p>
    <w:p w14:paraId="37ED7C8B" w14:textId="77777777" w:rsidR="00950C6E" w:rsidRPr="0098672B" w:rsidRDefault="00950C6E" w:rsidP="00950C6E">
      <w:pPr>
        <w:spacing w:after="160" w:line="259" w:lineRule="auto"/>
        <w:ind w:firstLine="1304"/>
        <w:jc w:val="right"/>
        <w:rPr>
          <w:rFonts w:ascii="Calibri" w:eastAsia="Calibri" w:hAnsi="Calibri"/>
          <w:b/>
          <w:sz w:val="28"/>
          <w:szCs w:val="28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02D594" wp14:editId="00C876D8">
                <wp:simplePos x="0" y="0"/>
                <wp:positionH relativeFrom="column">
                  <wp:posOffset>3237230</wp:posOffset>
                </wp:positionH>
                <wp:positionV relativeFrom="paragraph">
                  <wp:posOffset>302260</wp:posOffset>
                </wp:positionV>
                <wp:extent cx="923290" cy="305407"/>
                <wp:effectExtent l="0" t="0" r="10160" b="19050"/>
                <wp:wrapNone/>
                <wp:docPr id="46" name="Rektangel: rundade hörn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23290" cy="305407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CC8D2F" w14:textId="77777777" w:rsidR="00950C6E" w:rsidRPr="00080FC6" w:rsidRDefault="00950C6E" w:rsidP="00950C6E">
                            <w:pPr>
                              <w:ind w:left="0" w:right="13"/>
                              <w:jc w:val="center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>Ortoped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D02D594" id="Rektangel: rundade hörn 46" o:spid="_x0000_s1029" style="position:absolute;left:0;text-align:left;margin-left:254.9pt;margin-top:23.8pt;width:72.7pt;height:24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" strokeweight="1pt">
                <v:stroke joinstyle="miter"/>
                <v:path arrowok="t"/>
                <v:textbox>
                  <w:txbxContent>
                    <w:p w14:paraId="06CC8D2F" w14:textId="77777777" w:rsidR="00950C6E" w:rsidRPr="00080FC6" w:rsidRDefault="00950C6E" w:rsidP="00950C6E">
                      <w:pPr>
                        <w:ind w:left="0" w:right="13"/>
                        <w:jc w:val="center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>Ortoped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CCFAC53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</w:p>
    <w:p w14:paraId="3612BF19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</w:p>
    <w:p w14:paraId="0839FED9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</w:p>
    <w:p w14:paraId="33F2795D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583FB69" wp14:editId="5350B4CD">
                <wp:simplePos x="0" y="0"/>
                <wp:positionH relativeFrom="column">
                  <wp:posOffset>1405614</wp:posOffset>
                </wp:positionH>
                <wp:positionV relativeFrom="paragraph">
                  <wp:posOffset>43925</wp:posOffset>
                </wp:positionV>
                <wp:extent cx="1343770" cy="361950"/>
                <wp:effectExtent l="0" t="0" r="27940" b="19050"/>
                <wp:wrapNone/>
                <wp:docPr id="44" name="Rektangel: rundade hörn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43770" cy="3619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50E890" w14:textId="77777777" w:rsidR="00950C6E" w:rsidRPr="00080FC6" w:rsidRDefault="00950C6E" w:rsidP="00950C6E">
                            <w:pPr>
                              <w:ind w:left="0" w:right="-90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>Försäkringskassa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583FB69" id="Rektangel: rundade hörn 44" o:spid="_x0000_s1030" style="position:absolute;left:0;text-align:left;margin-left:110.7pt;margin-top:3.45pt;width:105.8pt;height:28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" strokeweight="1pt">
                <v:stroke joinstyle="miter"/>
                <v:path arrowok="t"/>
                <v:textbox>
                  <w:txbxContent>
                    <w:p w14:paraId="7050E890" w14:textId="77777777" w:rsidR="00950C6E" w:rsidRPr="00080FC6" w:rsidRDefault="00950C6E" w:rsidP="00950C6E">
                      <w:pPr>
                        <w:ind w:left="0" w:right="-90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>Försäkringskassa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826B6E7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</w:p>
    <w:p w14:paraId="0043BF1F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</w:p>
    <w:p w14:paraId="4207BDD6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A34F0A7" wp14:editId="3C012676">
                <wp:simplePos x="0" y="0"/>
                <wp:positionH relativeFrom="margin">
                  <wp:posOffset>1313677</wp:posOffset>
                </wp:positionH>
                <wp:positionV relativeFrom="paragraph">
                  <wp:posOffset>197512</wp:posOffset>
                </wp:positionV>
                <wp:extent cx="1504950" cy="673955"/>
                <wp:effectExtent l="0" t="0" r="19050" b="12065"/>
                <wp:wrapNone/>
                <wp:docPr id="51" name="Rektangel: rundade hörn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04950" cy="67395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F6C7C2" w14:textId="77777777" w:rsidR="00950C6E" w:rsidRPr="00080FC6" w:rsidRDefault="00950C6E" w:rsidP="00950C6E">
                            <w:pPr>
                              <w:ind w:left="0" w:right="-7"/>
                              <w:jc w:val="center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>Arbetsgivare/</w:t>
                            </w:r>
                          </w:p>
                          <w:p w14:paraId="185A499A" w14:textId="77777777" w:rsidR="00950C6E" w:rsidRPr="00080FC6" w:rsidRDefault="00950C6E" w:rsidP="00950C6E">
                            <w:pPr>
                              <w:ind w:left="0" w:right="-31"/>
                              <w:jc w:val="center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>Arbetsförmedling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A34F0A7" id="Rektangel: rundade hörn 51" o:spid="_x0000_s1031" style="position:absolute;left:0;text-align:left;margin-left:103.45pt;margin-top:15.55pt;width:118.5pt;height:53.0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" strokeweight="1pt">
                <v:stroke joinstyle="miter"/>
                <v:path arrowok="t"/>
                <v:textbox>
                  <w:txbxContent>
                    <w:p w14:paraId="6AF6C7C2" w14:textId="77777777" w:rsidR="00950C6E" w:rsidRPr="00080FC6" w:rsidRDefault="00950C6E" w:rsidP="00950C6E">
                      <w:pPr>
                        <w:ind w:left="0" w:right="-7"/>
                        <w:jc w:val="center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>Arbetsgivare/</w:t>
                      </w:r>
                    </w:p>
                    <w:p w14:paraId="185A499A" w14:textId="77777777" w:rsidR="00950C6E" w:rsidRPr="00080FC6" w:rsidRDefault="00950C6E" w:rsidP="00950C6E">
                      <w:pPr>
                        <w:ind w:left="0" w:right="-31"/>
                        <w:jc w:val="center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>Arbetsförmedling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E0A8FB6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299" distR="114299" simplePos="0" relativeHeight="251682816" behindDoc="0" locked="0" layoutInCell="1" allowOverlap="1" wp14:anchorId="132D5702" wp14:editId="4D6FAEE8">
                <wp:simplePos x="0" y="0"/>
                <wp:positionH relativeFrom="column">
                  <wp:posOffset>4281805</wp:posOffset>
                </wp:positionH>
                <wp:positionV relativeFrom="paragraph">
                  <wp:posOffset>148590</wp:posOffset>
                </wp:positionV>
                <wp:extent cx="0" cy="657225"/>
                <wp:effectExtent l="8890" t="6985" r="10160" b="12065"/>
                <wp:wrapNone/>
                <wp:docPr id="43" name="Rak koppling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657225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3E19D5" id="Rak koppling 43" o:spid="_x0000_s1026" style="position:absolute;z-index:25168281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337.15pt,11.7pt" to="337.15pt,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" strokecolor="#5b9bd5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095E98D" wp14:editId="222D95F3">
                <wp:simplePos x="0" y="0"/>
                <wp:positionH relativeFrom="column">
                  <wp:posOffset>3781425</wp:posOffset>
                </wp:positionH>
                <wp:positionV relativeFrom="paragraph">
                  <wp:posOffset>153670</wp:posOffset>
                </wp:positionV>
                <wp:extent cx="523875" cy="9525"/>
                <wp:effectExtent l="13335" t="12065" r="5715" b="6985"/>
                <wp:wrapNone/>
                <wp:docPr id="42" name="Rak koppling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23875" cy="9525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53E10E" id="Rak koppling 42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7.75pt,12.1pt" to="339pt,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" strokecolor="#5b9bd5" strokeweight=".5pt">
                <v:stroke joinstyle="miter"/>
                <o:lock v:ext="edit" shapetype="f"/>
              </v:line>
            </w:pict>
          </mc:Fallback>
        </mc:AlternateContent>
      </w:r>
    </w:p>
    <w:p w14:paraId="36382098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9DE48F1" wp14:editId="6FA13232">
                <wp:simplePos x="0" y="0"/>
                <wp:positionH relativeFrom="column">
                  <wp:posOffset>4602038</wp:posOffset>
                </wp:positionH>
                <wp:positionV relativeFrom="paragraph">
                  <wp:posOffset>265375</wp:posOffset>
                </wp:positionV>
                <wp:extent cx="1232452" cy="371475"/>
                <wp:effectExtent l="0" t="0" r="25400" b="28575"/>
                <wp:wrapNone/>
                <wp:docPr id="41" name="Rektangel: rundade hörn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32452" cy="3714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C6509E" w14:textId="77777777" w:rsidR="00950C6E" w:rsidRPr="00080FC6" w:rsidRDefault="00950C6E" w:rsidP="00950C6E">
                            <w:pPr>
                              <w:ind w:left="142" w:right="147"/>
                              <w:jc w:val="center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>Socialtjänst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9DE48F1" id="Rektangel: rundade hörn 41" o:spid="_x0000_s1032" style="position:absolute;left:0;text-align:left;margin-left:362.35pt;margin-top:20.9pt;width:97.05pt;height:29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" strokeweight="1pt">
                <v:stroke joinstyle="miter"/>
                <v:path arrowok="t"/>
                <v:textbox>
                  <w:txbxContent>
                    <w:p w14:paraId="5AC6509E" w14:textId="77777777" w:rsidR="00950C6E" w:rsidRPr="00080FC6" w:rsidRDefault="00950C6E" w:rsidP="00950C6E">
                      <w:pPr>
                        <w:ind w:left="142" w:right="147"/>
                        <w:jc w:val="center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>Socialtjänst</w:t>
                      </w:r>
                    </w:p>
                  </w:txbxContent>
                </v:textbox>
              </v:roundrect>
            </w:pict>
          </mc:Fallback>
        </mc:AlternateContent>
      </w:r>
      <w:r w:rsidRPr="0098672B">
        <w:rPr>
          <w:rFonts w:ascii="Calibri" w:eastAsia="Calibri" w:hAnsi="Calibri"/>
          <w:lang w:eastAsia="en-US"/>
        </w:rPr>
        <w:t xml:space="preserve">     </w:t>
      </w:r>
    </w:p>
    <w:p w14:paraId="22473B24" w14:textId="77777777" w:rsidR="00950C6E" w:rsidRPr="0098672B" w:rsidRDefault="00950C6E" w:rsidP="00950C6E">
      <w:pPr>
        <w:spacing w:after="160" w:line="259" w:lineRule="auto"/>
        <w:ind w:left="720"/>
        <w:contextualSpacing/>
        <w:rPr>
          <w:rFonts w:ascii="Calibri" w:eastAsia="Calibri" w:hAnsi="Calibri"/>
          <w:sz w:val="20"/>
          <w:lang w:eastAsia="en-US"/>
        </w:rPr>
      </w:pPr>
      <w:r w:rsidRPr="0098672B">
        <w:rPr>
          <w:rFonts w:ascii="Calibri" w:eastAsia="Calibri" w:hAnsi="Calibri"/>
          <w:sz w:val="20"/>
          <w:lang w:eastAsia="en-US"/>
        </w:rPr>
        <w:t xml:space="preserve">    </w:t>
      </w:r>
    </w:p>
    <w:p w14:paraId="21B49857" w14:textId="77777777" w:rsidR="00950C6E" w:rsidRDefault="00950C6E" w:rsidP="00950C6E">
      <w:pPr>
        <w:spacing w:after="160" w:line="259" w:lineRule="auto"/>
        <w:jc w:val="right"/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83840" behindDoc="0" locked="0" layoutInCell="1" allowOverlap="1" wp14:anchorId="160F908B" wp14:editId="6E28D905">
                <wp:simplePos x="0" y="0"/>
                <wp:positionH relativeFrom="column">
                  <wp:posOffset>4272280</wp:posOffset>
                </wp:positionH>
                <wp:positionV relativeFrom="paragraph">
                  <wp:posOffset>43180</wp:posOffset>
                </wp:positionV>
                <wp:extent cx="371475" cy="0"/>
                <wp:effectExtent l="8890" t="6985" r="10160" b="12065"/>
                <wp:wrapNone/>
                <wp:docPr id="40" name="Rak koppling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71475" cy="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5B9BD5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F4BA1A" id="Rak koppling 40" o:spid="_x0000_s1026" style="position:absolute;z-index:2516838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36.4pt,3.4pt" to="365.65pt,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" strokecolor="#5b9bd5" strokeweight=".5pt">
                <v:stroke joinstyle="miter"/>
                <o:lock v:ext="edit" shapetype="f"/>
              </v:line>
            </w:pict>
          </mc:Fallback>
        </mc:AlternateContent>
      </w:r>
    </w:p>
    <w:p w14:paraId="2845074A" w14:textId="77777777" w:rsidR="00950C6E" w:rsidRDefault="00950C6E" w:rsidP="00950C6E">
      <w:pPr>
        <w:spacing w:after="160" w:line="259" w:lineRule="auto"/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01A7B52" wp14:editId="02F9BEDA">
                <wp:simplePos x="0" y="0"/>
                <wp:positionH relativeFrom="column">
                  <wp:posOffset>659130</wp:posOffset>
                </wp:positionH>
                <wp:positionV relativeFrom="paragraph">
                  <wp:posOffset>62175</wp:posOffset>
                </wp:positionV>
                <wp:extent cx="2057400" cy="969120"/>
                <wp:effectExtent l="0" t="0" r="19050" b="21590"/>
                <wp:wrapNone/>
                <wp:docPr id="45" name="Rektangel: rundade hörn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57400" cy="96912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0F95AB" w14:textId="77777777" w:rsidR="00950C6E" w:rsidRPr="00080FC6" w:rsidRDefault="00950C6E" w:rsidP="00950C6E">
                            <w:pPr>
                              <w:ind w:left="284" w:right="278"/>
                              <w:jc w:val="center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>Rehabilitering</w:t>
                            </w:r>
                          </w:p>
                          <w:p w14:paraId="41ED738C" w14:textId="77777777" w:rsidR="00950C6E" w:rsidRPr="00080FC6" w:rsidRDefault="00950C6E" w:rsidP="00950C6E">
                            <w:pPr>
                              <w:ind w:left="-142" w:right="-5"/>
                              <w:jc w:val="center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 xml:space="preserve">(sjukgymnast, arbetsterapeut, </w:t>
                            </w:r>
                          </w:p>
                          <w:p w14:paraId="4D76A510" w14:textId="77777777" w:rsidR="00950C6E" w:rsidRPr="00080FC6" w:rsidRDefault="00950C6E" w:rsidP="00950C6E">
                            <w:pPr>
                              <w:jc w:val="center"/>
                              <w:rPr>
                                <w:rFonts w:ascii="Georgia" w:hAnsi="Georgia"/>
                              </w:rPr>
                            </w:pPr>
                            <w:r w:rsidRPr="00080FC6">
                              <w:rPr>
                                <w:rFonts w:ascii="Georgia" w:hAnsi="Georgia"/>
                              </w:rPr>
                              <w:t>kurator)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01A7B52" id="Rektangel: rundade hörn 45" o:spid="_x0000_s1033" style="position:absolute;left:0;text-align:left;margin-left:51.9pt;margin-top:4.9pt;width:162pt;height:76.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" strokeweight="1pt">
                <v:stroke joinstyle="miter"/>
                <v:path arrowok="t"/>
                <v:textbox>
                  <w:txbxContent>
                    <w:p w14:paraId="050F95AB" w14:textId="77777777" w:rsidR="00950C6E" w:rsidRPr="00080FC6" w:rsidRDefault="00950C6E" w:rsidP="00950C6E">
                      <w:pPr>
                        <w:ind w:left="284" w:right="278"/>
                        <w:jc w:val="center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>Rehabilitering</w:t>
                      </w:r>
                    </w:p>
                    <w:p w14:paraId="41ED738C" w14:textId="77777777" w:rsidR="00950C6E" w:rsidRPr="00080FC6" w:rsidRDefault="00950C6E" w:rsidP="00950C6E">
                      <w:pPr>
                        <w:ind w:left="-142" w:right="-5"/>
                        <w:jc w:val="center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 xml:space="preserve">(sjukgymnast, arbetsterapeut, </w:t>
                      </w:r>
                    </w:p>
                    <w:p w14:paraId="4D76A510" w14:textId="77777777" w:rsidR="00950C6E" w:rsidRPr="00080FC6" w:rsidRDefault="00950C6E" w:rsidP="00950C6E">
                      <w:pPr>
                        <w:jc w:val="center"/>
                        <w:rPr>
                          <w:rFonts w:ascii="Georgia" w:hAnsi="Georgia"/>
                        </w:rPr>
                      </w:pPr>
                      <w:r w:rsidRPr="00080FC6">
                        <w:rPr>
                          <w:rFonts w:ascii="Georgia" w:hAnsi="Georgia"/>
                        </w:rPr>
                        <w:t>kurator)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B3578DF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</w:p>
    <w:p w14:paraId="4D6AFECB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</w:p>
    <w:p w14:paraId="1CBD8E49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</w:p>
    <w:p w14:paraId="2F084682" w14:textId="77777777" w:rsidR="00950C6E" w:rsidRPr="0098672B" w:rsidRDefault="00950C6E" w:rsidP="00950C6E">
      <w:pPr>
        <w:spacing w:after="160" w:line="259" w:lineRule="auto"/>
        <w:rPr>
          <w:rFonts w:ascii="Calibri" w:eastAsia="Calibri" w:hAnsi="Calibri"/>
          <w:lang w:eastAsia="en-US"/>
        </w:rPr>
      </w:pPr>
    </w:p>
    <w:p w14:paraId="6B85C7B5" w14:textId="77777777" w:rsidR="00950C6E" w:rsidRDefault="00950C6E" w:rsidP="00950C6E">
      <w:pPr>
        <w:rPr>
          <w:rFonts w:ascii="Calibri" w:eastAsia="Calibri" w:hAnsi="Calibri"/>
          <w:b/>
          <w:sz w:val="20"/>
          <w:lang w:eastAsia="en-US"/>
        </w:rPr>
      </w:pPr>
      <w:r>
        <w:rPr>
          <w:rFonts w:ascii="Calibri" w:eastAsia="Calibri" w:hAnsi="Calibri"/>
          <w:b/>
          <w:sz w:val="20"/>
          <w:lang w:eastAsia="en-US"/>
        </w:rPr>
        <w:br w:type="page"/>
      </w:r>
    </w:p>
    <w:p w14:paraId="064B6CD5" w14:textId="77777777" w:rsidR="00950C6E" w:rsidRPr="00080FC6" w:rsidRDefault="00950C6E" w:rsidP="00950C6E">
      <w:pPr>
        <w:spacing w:after="160" w:line="259" w:lineRule="auto"/>
        <w:ind w:left="0"/>
        <w:rPr>
          <w:rFonts w:ascii="Verdana" w:eastAsia="Calibri" w:hAnsi="Verdana"/>
          <w:bCs/>
          <w:lang w:eastAsia="en-US"/>
        </w:rPr>
      </w:pPr>
      <w:r w:rsidRPr="00080FC6">
        <w:rPr>
          <w:rFonts w:ascii="Verdana" w:eastAsia="Calibri" w:hAnsi="Verdana"/>
          <w:bCs/>
          <w:lang w:eastAsia="en-US"/>
        </w:rPr>
        <w:lastRenderedPageBreak/>
        <w:t xml:space="preserve">För kontakt med </w:t>
      </w:r>
      <w:proofErr w:type="spellStart"/>
      <w:r w:rsidRPr="00080FC6">
        <w:rPr>
          <w:rFonts w:ascii="Verdana" w:eastAsia="Calibri" w:hAnsi="Verdana"/>
          <w:bCs/>
          <w:lang w:eastAsia="en-US"/>
        </w:rPr>
        <w:t>rehabkoordinator</w:t>
      </w:r>
      <w:proofErr w:type="spellEnd"/>
      <w:r w:rsidRPr="00080FC6">
        <w:rPr>
          <w:rFonts w:ascii="Verdana" w:eastAsia="Calibri" w:hAnsi="Verdana"/>
          <w:bCs/>
          <w:lang w:eastAsia="en-US"/>
        </w:rPr>
        <w:t>:</w:t>
      </w:r>
    </w:p>
    <w:p w14:paraId="169AE772" w14:textId="77777777" w:rsidR="00950C6E" w:rsidRPr="00080FC6" w:rsidRDefault="00950C6E" w:rsidP="00950C6E">
      <w:pPr>
        <w:numPr>
          <w:ilvl w:val="0"/>
          <w:numId w:val="25"/>
        </w:numPr>
        <w:spacing w:after="160" w:line="259" w:lineRule="auto"/>
        <w:ind w:right="-994"/>
        <w:contextualSpacing/>
        <w:rPr>
          <w:rFonts w:ascii="Georgia" w:eastAsia="Calibri" w:hAnsi="Georgia"/>
          <w:lang w:val="en-US" w:eastAsia="en-US"/>
        </w:rPr>
      </w:pPr>
      <w:r w:rsidRPr="00080FC6">
        <w:rPr>
          <w:rFonts w:ascii="Georgia" w:eastAsia="Calibri" w:hAnsi="Georgia"/>
          <w:lang w:val="en-US" w:eastAsia="en-US"/>
        </w:rPr>
        <w:t xml:space="preserve">Ring </w:t>
      </w:r>
      <w:proofErr w:type="spellStart"/>
      <w:r w:rsidRPr="00080FC6">
        <w:rPr>
          <w:rFonts w:ascii="Georgia" w:eastAsia="Calibri" w:hAnsi="Georgia"/>
          <w:lang w:val="en-US" w:eastAsia="en-US"/>
        </w:rPr>
        <w:t>rehabkoordinator</w:t>
      </w:r>
      <w:proofErr w:type="spellEnd"/>
      <w:r w:rsidRPr="00080FC6">
        <w:rPr>
          <w:rFonts w:ascii="Georgia" w:eastAsia="Calibri" w:hAnsi="Georgia"/>
          <w:lang w:val="en-US" w:eastAsia="en-US"/>
        </w:rPr>
        <w:t xml:space="preserve"> Jenny Larsson. Tel 010-435 53 27</w:t>
      </w:r>
      <w:r w:rsidRPr="00080FC6">
        <w:rPr>
          <w:rFonts w:ascii="Georgia" w:eastAsia="Calibri" w:hAnsi="Georgia"/>
          <w:lang w:val="en-US" w:eastAsia="en-US"/>
        </w:rPr>
        <w:br/>
        <w:t xml:space="preserve">mail </w:t>
      </w:r>
      <w:hyperlink r:id="rId18" w:history="1">
        <w:r w:rsidRPr="00080FC6">
          <w:rPr>
            <w:rStyle w:val="Hyperlnk"/>
            <w:rFonts w:ascii="Georgia" w:eastAsia="Calibri" w:hAnsi="Georgia"/>
            <w:lang w:val="en-US" w:eastAsia="en-US"/>
          </w:rPr>
          <w:t>jenny.marianne.larsson@vgregion.se</w:t>
        </w:r>
      </w:hyperlink>
      <w:r w:rsidRPr="00080FC6">
        <w:rPr>
          <w:rFonts w:ascii="Georgia" w:eastAsia="Calibri" w:hAnsi="Georgia"/>
          <w:lang w:val="en-US" w:eastAsia="en-US"/>
        </w:rPr>
        <w:t xml:space="preserve"> </w:t>
      </w:r>
    </w:p>
    <w:p w14:paraId="4FADBF81" w14:textId="77777777" w:rsidR="00950C6E" w:rsidRPr="00080FC6" w:rsidRDefault="00950C6E" w:rsidP="00950C6E">
      <w:pPr>
        <w:numPr>
          <w:ilvl w:val="0"/>
          <w:numId w:val="25"/>
        </w:numPr>
        <w:spacing w:after="160" w:line="259" w:lineRule="auto"/>
        <w:ind w:right="-994"/>
        <w:contextualSpacing/>
        <w:rPr>
          <w:rFonts w:ascii="Georgia" w:eastAsia="Calibri" w:hAnsi="Georgia"/>
          <w:lang w:eastAsia="en-US"/>
        </w:rPr>
      </w:pPr>
      <w:r w:rsidRPr="00080FC6">
        <w:rPr>
          <w:rFonts w:ascii="Georgia" w:eastAsia="Calibri" w:hAnsi="Georgia"/>
          <w:lang w:eastAsia="en-US"/>
        </w:rPr>
        <w:t xml:space="preserve">lägg kopia på diktat i </w:t>
      </w:r>
      <w:proofErr w:type="spellStart"/>
      <w:r w:rsidRPr="00080FC6">
        <w:rPr>
          <w:rFonts w:ascii="Georgia" w:eastAsia="Calibri" w:hAnsi="Georgia"/>
          <w:lang w:eastAsia="en-US"/>
        </w:rPr>
        <w:t>rehabkoordinatorns</w:t>
      </w:r>
      <w:proofErr w:type="spellEnd"/>
      <w:r w:rsidRPr="00080FC6">
        <w:rPr>
          <w:rFonts w:ascii="Georgia" w:eastAsia="Calibri" w:hAnsi="Georgia"/>
          <w:lang w:eastAsia="en-US"/>
        </w:rPr>
        <w:t xml:space="preserve"> låda </w:t>
      </w:r>
    </w:p>
    <w:p w14:paraId="57988F74" w14:textId="77777777" w:rsidR="00950C6E" w:rsidRPr="00080FC6" w:rsidRDefault="00950C6E" w:rsidP="00950C6E">
      <w:pPr>
        <w:spacing w:after="160" w:line="259" w:lineRule="auto"/>
        <w:ind w:left="720" w:right="-994"/>
        <w:contextualSpacing/>
        <w:rPr>
          <w:rFonts w:ascii="Georgia" w:eastAsia="Calibri" w:hAnsi="Georgia"/>
          <w:lang w:eastAsia="en-US"/>
        </w:rPr>
      </w:pPr>
    </w:p>
    <w:p w14:paraId="12C43BF2" w14:textId="77777777" w:rsidR="00950C6E" w:rsidRPr="00080FC6" w:rsidRDefault="00950C6E" w:rsidP="00950C6E">
      <w:pPr>
        <w:spacing w:after="160" w:line="259" w:lineRule="auto"/>
        <w:ind w:left="0" w:right="-994"/>
        <w:rPr>
          <w:rFonts w:ascii="Verdana" w:eastAsia="Calibri" w:hAnsi="Verdana"/>
          <w:bCs/>
          <w:lang w:eastAsia="en-US"/>
        </w:rPr>
      </w:pPr>
      <w:r w:rsidRPr="00080FC6">
        <w:rPr>
          <w:rFonts w:ascii="Verdana" w:eastAsia="Calibri" w:hAnsi="Verdana"/>
          <w:bCs/>
          <w:lang w:eastAsia="en-US"/>
        </w:rPr>
        <w:t>För önskan om förstärkt bedömning av funktions- och aktivitetsförmåga:</w:t>
      </w:r>
    </w:p>
    <w:p w14:paraId="0D3C6E7C" w14:textId="77777777" w:rsidR="00950C6E" w:rsidRPr="00080FC6" w:rsidRDefault="00950C6E" w:rsidP="00950C6E">
      <w:pPr>
        <w:numPr>
          <w:ilvl w:val="0"/>
          <w:numId w:val="24"/>
        </w:numPr>
        <w:spacing w:after="160" w:line="259" w:lineRule="auto"/>
        <w:ind w:right="0"/>
        <w:contextualSpacing/>
        <w:rPr>
          <w:rFonts w:ascii="Georgia" w:eastAsia="Calibri" w:hAnsi="Georgia"/>
          <w:lang w:eastAsia="en-US"/>
        </w:rPr>
      </w:pPr>
      <w:r w:rsidRPr="00080FC6">
        <w:rPr>
          <w:rFonts w:ascii="Georgia" w:eastAsia="Calibri" w:hAnsi="Georgia"/>
          <w:lang w:eastAsia="en-US"/>
        </w:rPr>
        <w:t>skicka remiss till Arbetsterapin, Uddevalla sjukhus</w:t>
      </w:r>
    </w:p>
    <w:p w14:paraId="62674E08" w14:textId="77777777" w:rsidR="00950C6E" w:rsidRPr="00080FC6" w:rsidRDefault="00950C6E" w:rsidP="00950C6E">
      <w:pPr>
        <w:spacing w:after="160" w:line="259" w:lineRule="auto"/>
        <w:ind w:left="720"/>
        <w:contextualSpacing/>
        <w:rPr>
          <w:rFonts w:ascii="Georgia" w:eastAsia="Calibri" w:hAnsi="Georgia"/>
          <w:lang w:eastAsia="en-US"/>
        </w:rPr>
      </w:pPr>
      <w:r w:rsidRPr="00080FC6">
        <w:rPr>
          <w:rFonts w:ascii="Georgia" w:eastAsia="Calibri" w:hAnsi="Georgia"/>
          <w:lang w:eastAsia="en-US"/>
        </w:rPr>
        <w:t>eller</w:t>
      </w:r>
    </w:p>
    <w:p w14:paraId="30297195" w14:textId="77777777" w:rsidR="00950C6E" w:rsidRPr="00080FC6" w:rsidRDefault="00950C6E" w:rsidP="00950C6E">
      <w:pPr>
        <w:numPr>
          <w:ilvl w:val="0"/>
          <w:numId w:val="24"/>
        </w:numPr>
        <w:spacing w:after="160" w:line="259" w:lineRule="auto"/>
        <w:ind w:right="0"/>
        <w:contextualSpacing/>
        <w:rPr>
          <w:rFonts w:ascii="Georgia" w:eastAsia="Calibri" w:hAnsi="Georgia"/>
          <w:lang w:eastAsia="en-US"/>
        </w:rPr>
      </w:pPr>
      <w:r w:rsidRPr="00080FC6">
        <w:rPr>
          <w:rFonts w:ascii="Georgia" w:eastAsia="Calibri" w:hAnsi="Georgia"/>
          <w:lang w:eastAsia="en-US"/>
        </w:rPr>
        <w:t xml:space="preserve">ta kontakt med </w:t>
      </w:r>
      <w:proofErr w:type="spellStart"/>
      <w:r w:rsidRPr="00080FC6">
        <w:rPr>
          <w:rFonts w:ascii="Georgia" w:eastAsia="Calibri" w:hAnsi="Georgia"/>
          <w:lang w:eastAsia="en-US"/>
        </w:rPr>
        <w:t>rehabkoordinator</w:t>
      </w:r>
      <w:proofErr w:type="spellEnd"/>
      <w:r w:rsidRPr="00080FC6">
        <w:rPr>
          <w:rFonts w:ascii="Georgia" w:eastAsia="Calibri" w:hAnsi="Georgia"/>
          <w:lang w:eastAsia="en-US"/>
        </w:rPr>
        <w:t xml:space="preserve"> enligt ovanstående</w:t>
      </w:r>
    </w:p>
    <w:p w14:paraId="40F73174" w14:textId="77777777" w:rsidR="00950C6E" w:rsidRPr="00AA1573" w:rsidRDefault="00950C6E" w:rsidP="00950C6E">
      <w:pPr>
        <w:spacing w:after="160" w:line="259" w:lineRule="auto"/>
        <w:rPr>
          <w:rFonts w:eastAsia="Calibri"/>
          <w:lang w:eastAsia="en-US"/>
        </w:rPr>
      </w:pPr>
    </w:p>
    <w:p w14:paraId="6630FE30" w14:textId="77777777" w:rsidR="00950C6E" w:rsidRDefault="00950C6E" w:rsidP="00950C6E"/>
    <w:p w14:paraId="0094697C" w14:textId="77777777" w:rsidR="00950C6E" w:rsidRPr="00AA1573" w:rsidRDefault="00950C6E" w:rsidP="00950C6E"/>
    <w:p w14:paraId="589F58B1" w14:textId="77777777" w:rsidR="00950C6E" w:rsidRPr="00536A5A" w:rsidRDefault="00950C6E" w:rsidP="00950C6E">
      <w:pPr>
        <w:keepNext/>
        <w:spacing w:before="240" w:after="60" w:line="240" w:lineRule="auto"/>
        <w:ind w:left="0" w:right="1161"/>
        <w:outlineLvl w:val="1"/>
      </w:pPr>
    </w:p>
    <w:p w14:paraId="1FE73137" w14:textId="77777777" w:rsidR="00AB35D9" w:rsidRPr="00AB35D9" w:rsidRDefault="00AB35D9" w:rsidP="00AB35D9">
      <w:pPr>
        <w:ind w:left="0"/>
      </w:pPr>
    </w:p>
    <w:sectPr w:rsidR="00AB35D9" w:rsidRPr="00AB35D9" w:rsidSect="00327B1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C6C932" w14:textId="77777777" w:rsidR="00C87F8C" w:rsidRDefault="00C87F8C">
      <w:r>
        <w:separator/>
      </w:r>
    </w:p>
  </w:endnote>
  <w:endnote w:type="continuationSeparator" w:id="0">
    <w:p w14:paraId="0C6E17F2" w14:textId="77777777" w:rsidR="00C87F8C" w:rsidRDefault="00C87F8C">
      <w:r>
        <w:continuationSeparator/>
      </w:r>
    </w:p>
  </w:endnote>
  <w:endnote w:type="continuationNotice" w:id="1">
    <w:p w14:paraId="73FD4C5C" w14:textId="77777777" w:rsidR="00C87F8C" w:rsidRDefault="00C87F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8A766" w14:textId="77777777" w:rsidR="00950C6E" w:rsidRDefault="00950C6E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C1AEF29" w14:textId="77777777" w:rsidR="00950C6E" w:rsidRDefault="00950C6E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681178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9DFCE13" w14:textId="77777777" w:rsidR="00950C6E" w:rsidRPr="00EC0A68" w:rsidRDefault="00950C6E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89276" w14:textId="77777777" w:rsidR="00950C6E" w:rsidRDefault="00950C6E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2321D799" wp14:editId="6458DA1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48899200" name="Bildobjekt 34889920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A7A12F" w14:textId="77777777" w:rsidR="00C87F8C" w:rsidRDefault="00C87F8C"/>
  </w:footnote>
  <w:footnote w:type="continuationSeparator" w:id="0">
    <w:p w14:paraId="503177EC" w14:textId="77777777" w:rsidR="00C87F8C" w:rsidRDefault="00C87F8C">
      <w:r>
        <w:continuationSeparator/>
      </w:r>
    </w:p>
  </w:footnote>
  <w:footnote w:type="continuationNotice" w:id="1">
    <w:p w14:paraId="68FDDD83" w14:textId="77777777" w:rsidR="00C87F8C" w:rsidRDefault="00C87F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8F611" w14:textId="77777777" w:rsidR="00950C6E" w:rsidRPr="00DA65C4" w:rsidRDefault="00950C6E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F7F74C1" wp14:editId="07AF0B4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3260341" name="Textruta 832603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19C8237" w14:textId="77777777" w:rsidR="00950C6E" w:rsidRDefault="00950C6E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F7F74C1" id="_x0000_t202" coordsize="21600,21600" o:spt="202" path="m,l,21600r21600,l21600,xe">
              <v:stroke joinstyle="miter"/>
              <v:path gradientshapeok="t" o:connecttype="rect"/>
            </v:shapetype>
            <v:shape id="Textruta 83260341" o:spid="_x0000_s1034" type="#_x0000_t202" style="position:absolute;left:0;text-align:left;margin-left:0;margin-top:-.0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19C8237" w14:textId="77777777" w:rsidR="00950C6E" w:rsidRDefault="00950C6E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B5CB95" w14:textId="77777777" w:rsidR="00950C6E" w:rsidRDefault="00950C6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61512DC3" wp14:editId="025572C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464530888" name="Textruta 146453088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4BC2D31" w14:textId="77777777" w:rsidR="00950C6E" w:rsidRDefault="00950C6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1512DC3" id="_x0000_t202" coordsize="21600,21600" o:spt="202" path="m,l,21600r21600,l21600,xe">
              <v:stroke joinstyle="miter"/>
              <v:path gradientshapeok="t" o:connecttype="rect"/>
            </v:shapetype>
            <v:shape id="Textruta 1464530888" o:spid="_x0000_s1035" type="#_x0000_t202" style="position:absolute;margin-left:-13.6pt;margin-top:-5.15pt;width:367.5pt;height:25.5pt;z-index:25167564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4BC2D31" w14:textId="77777777" w:rsidR="00950C6E" w:rsidRDefault="00950C6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6DA6F2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763823"/>
    <w:multiLevelType w:val="hybridMultilevel"/>
    <w:tmpl w:val="6FE2B7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B82A66"/>
    <w:multiLevelType w:val="hybridMultilevel"/>
    <w:tmpl w:val="69CE72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193C85"/>
    <w:multiLevelType w:val="hybridMultilevel"/>
    <w:tmpl w:val="E9E220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E54A7D"/>
    <w:multiLevelType w:val="hybridMultilevel"/>
    <w:tmpl w:val="E618BC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D913742"/>
    <w:multiLevelType w:val="hybridMultilevel"/>
    <w:tmpl w:val="1F2E73F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867EBE"/>
    <w:multiLevelType w:val="hybridMultilevel"/>
    <w:tmpl w:val="406CBB96"/>
    <w:lvl w:ilvl="0" w:tplc="FFFFFFFF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E3B3CED"/>
    <w:multiLevelType w:val="hybridMultilevel"/>
    <w:tmpl w:val="26EA3A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8280154">
    <w:abstractNumId w:val="24"/>
  </w:num>
  <w:num w:numId="2" w16cid:durableId="1366754444">
    <w:abstractNumId w:val="20"/>
  </w:num>
  <w:num w:numId="3" w16cid:durableId="909197630">
    <w:abstractNumId w:val="0"/>
  </w:num>
  <w:num w:numId="4" w16cid:durableId="1718702056">
    <w:abstractNumId w:val="7"/>
  </w:num>
  <w:num w:numId="5" w16cid:durableId="1286235054">
    <w:abstractNumId w:val="22"/>
  </w:num>
  <w:num w:numId="6" w16cid:durableId="255334263">
    <w:abstractNumId w:val="2"/>
  </w:num>
  <w:num w:numId="7" w16cid:durableId="1994094608">
    <w:abstractNumId w:val="16"/>
  </w:num>
  <w:num w:numId="8" w16cid:durableId="1463032674">
    <w:abstractNumId w:val="12"/>
  </w:num>
  <w:num w:numId="9" w16cid:durableId="1342508776">
    <w:abstractNumId w:val="1"/>
  </w:num>
  <w:num w:numId="10" w16cid:durableId="1672297290">
    <w:abstractNumId w:val="1"/>
  </w:num>
  <w:num w:numId="11" w16cid:durableId="1066026519">
    <w:abstractNumId w:val="3"/>
  </w:num>
  <w:num w:numId="12" w16cid:durableId="638194320">
    <w:abstractNumId w:val="4"/>
  </w:num>
  <w:num w:numId="13" w16cid:durableId="1403409874">
    <w:abstractNumId w:val="19"/>
  </w:num>
  <w:num w:numId="14" w16cid:durableId="1580366778">
    <w:abstractNumId w:val="13"/>
  </w:num>
  <w:num w:numId="15" w16cid:durableId="767770733">
    <w:abstractNumId w:val="8"/>
  </w:num>
  <w:num w:numId="16" w16cid:durableId="1436091762">
    <w:abstractNumId w:val="18"/>
  </w:num>
  <w:num w:numId="17" w16cid:durableId="541136350">
    <w:abstractNumId w:val="6"/>
  </w:num>
  <w:num w:numId="18" w16cid:durableId="1739475087">
    <w:abstractNumId w:val="15"/>
  </w:num>
  <w:num w:numId="19" w16cid:durableId="545412195">
    <w:abstractNumId w:val="23"/>
  </w:num>
  <w:num w:numId="20" w16cid:durableId="693657476">
    <w:abstractNumId w:val="9"/>
  </w:num>
  <w:num w:numId="21" w16cid:durableId="129909810">
    <w:abstractNumId w:val="11"/>
  </w:num>
  <w:num w:numId="22" w16cid:durableId="46488907">
    <w:abstractNumId w:val="21"/>
  </w:num>
  <w:num w:numId="23" w16cid:durableId="1666545804">
    <w:abstractNumId w:val="14"/>
  </w:num>
  <w:num w:numId="24" w16cid:durableId="1577544960">
    <w:abstractNumId w:val="5"/>
  </w:num>
  <w:num w:numId="25" w16cid:durableId="1928463279">
    <w:abstractNumId w:val="10"/>
  </w:num>
  <w:num w:numId="26" w16cid:durableId="186702150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4CA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356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E9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2E3"/>
    <w:rsid w:val="003066D0"/>
    <w:rsid w:val="00311401"/>
    <w:rsid w:val="003203D7"/>
    <w:rsid w:val="00320F86"/>
    <w:rsid w:val="00324171"/>
    <w:rsid w:val="00326C24"/>
    <w:rsid w:val="00327B1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426"/>
    <w:rsid w:val="00384019"/>
    <w:rsid w:val="003854F1"/>
    <w:rsid w:val="00385C22"/>
    <w:rsid w:val="0039118E"/>
    <w:rsid w:val="00397F54"/>
    <w:rsid w:val="003A05FA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6BB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730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6A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7E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0B3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C6E"/>
    <w:rsid w:val="00950E4E"/>
    <w:rsid w:val="00951075"/>
    <w:rsid w:val="009529BD"/>
    <w:rsid w:val="009533B4"/>
    <w:rsid w:val="00966960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CD2"/>
    <w:rsid w:val="00A006A5"/>
    <w:rsid w:val="00A05942"/>
    <w:rsid w:val="00A07BEC"/>
    <w:rsid w:val="00A264BE"/>
    <w:rsid w:val="00A272CA"/>
    <w:rsid w:val="00A33051"/>
    <w:rsid w:val="00A35FD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5D9"/>
    <w:rsid w:val="00AC3FF6"/>
    <w:rsid w:val="00AD47DC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F8C"/>
    <w:rsid w:val="00C9071C"/>
    <w:rsid w:val="00C908FF"/>
    <w:rsid w:val="00C97BD3"/>
    <w:rsid w:val="00CA1469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AD47D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336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ailto:jenny.marianne.larsson@vgregion.se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mailto:kristina.frisk@vgregion.s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4</Pages>
  <Words>503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Rehabkoordinator</dc:title>
  <dc:subject/>
  <dc:creator>patrik.jens.johansson@vgregion.se</dc:creator>
  <keywords/>
  <lastModifiedBy>Annika Wallöf</lastModifiedBy>
  <revision>19</revision>
  <lastPrinted>2016-03-31T10:56:00.0000000Z</lastPrinted>
  <dcterms:created xsi:type="dcterms:W3CDTF">2022-05-10T07:45:00.0000000Z</dcterms:created>
  <dcterms:modified xsi:type="dcterms:W3CDTF">2025-09-25T10:29:00.0000000Z</dcterms:modified>
</coreProperties>
</file>