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279DD" w14:textId="77777777" w:rsidR="00F80335" w:rsidRDefault="00F80335" w:rsidP="00F35B05">
      <w:pPr>
        <w:pStyle w:val="Rubrik2"/>
        <w:sectPr w:rsidR="00F80335" w:rsidSect="00F80335">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2BD50EC" w14:textId="77777777" w:rsidR="00F80335" w:rsidRPr="00F80335" w:rsidRDefault="00F80335" w:rsidP="00F80335">
      <w:pPr>
        <w:spacing w:after="0" w:line="240" w:lineRule="auto"/>
        <w:ind w:left="0" w:right="-284"/>
        <w:rPr>
          <w:szCs w:val="20"/>
        </w:rPr>
      </w:pPr>
    </w:p>
    <w:p w14:paraId="33D60EA1" w14:textId="77777777" w:rsidR="00F80335" w:rsidRPr="00F80335" w:rsidRDefault="00F80335" w:rsidP="00F80335">
      <w:pPr>
        <w:spacing w:after="0" w:line="240" w:lineRule="auto"/>
        <w:ind w:left="0" w:right="-284"/>
        <w:rPr>
          <w:szCs w:val="20"/>
        </w:rPr>
      </w:pPr>
    </w:p>
    <w:p w14:paraId="35FC065D" w14:textId="77777777" w:rsidR="00F80335" w:rsidRPr="00F80335" w:rsidRDefault="00F80335" w:rsidP="00F80335">
      <w:pPr>
        <w:tabs>
          <w:tab w:val="left" w:pos="4590"/>
        </w:tabs>
        <w:spacing w:after="0" w:line="240" w:lineRule="auto"/>
        <w:ind w:left="0" w:right="-284"/>
        <w:rPr>
          <w:szCs w:val="20"/>
        </w:rPr>
      </w:pPr>
      <w:r w:rsidRPr="00F80335">
        <w:rPr>
          <w:szCs w:val="20"/>
        </w:rPr>
        <w:tab/>
      </w:r>
    </w:p>
    <w:p w14:paraId="208D0065" w14:textId="2D46A4EC" w:rsidR="00F80335" w:rsidRPr="00F80335" w:rsidRDefault="00F80335" w:rsidP="00F80335">
      <w:pPr>
        <w:spacing w:after="0" w:line="240" w:lineRule="auto"/>
        <w:ind w:left="0" w:right="-284"/>
        <w:rPr>
          <w:szCs w:val="20"/>
        </w:rPr>
      </w:pPr>
      <w:r w:rsidRPr="00F80335">
        <w:rPr>
          <w:noProof/>
          <w:szCs w:val="20"/>
        </w:rPr>
        <mc:AlternateContent>
          <mc:Choice Requires="wps">
            <w:drawing>
              <wp:anchor distT="0" distB="0" distL="114300" distR="114300" simplePos="0" relativeHeight="251659264" behindDoc="0" locked="0" layoutInCell="1" allowOverlap="1" wp14:anchorId="5BAA4638" wp14:editId="46831197">
                <wp:simplePos x="0" y="0"/>
                <wp:positionH relativeFrom="column">
                  <wp:posOffset>6518275</wp:posOffset>
                </wp:positionH>
                <wp:positionV relativeFrom="paragraph">
                  <wp:posOffset>78740</wp:posOffset>
                </wp:positionV>
                <wp:extent cx="1244600" cy="222885"/>
                <wp:effectExtent l="0" t="381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EDBC8" w14:textId="77777777" w:rsidR="00F80335" w:rsidRPr="003D37FD" w:rsidRDefault="00F80335" w:rsidP="00F80335">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27540</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BAA4638" id="_x0000_t202" coordsize="21600,21600" o:spt="202" path="m,l,21600r21600,l21600,xe">
                <v:stroke joinstyle="miter"/>
                <v:path gradientshapeok="t" o:connecttype="rect"/>
              </v:shapetype>
              <v:shape id="Text Box 3"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504EDBC8" w14:textId="77777777" w:rsidR="00F80335" w:rsidRPr="003D37FD" w:rsidRDefault="00F80335" w:rsidP="00F80335">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27540</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F80335" w:rsidRPr="00F80335" w14:paraId="3DE27EB5" w14:textId="77777777" w:rsidTr="00B76B5B">
        <w:trPr>
          <w:cantSplit/>
          <w:trHeight w:val="570"/>
        </w:trPr>
        <w:tc>
          <w:tcPr>
            <w:tcW w:w="9039" w:type="dxa"/>
            <w:tcBorders>
              <w:bottom w:val="single" w:sz="8" w:space="0" w:color="auto"/>
            </w:tcBorders>
            <w:tcMar>
              <w:left w:w="0" w:type="dxa"/>
              <w:right w:w="0" w:type="dxa"/>
            </w:tcMar>
            <w:vAlign w:val="bottom"/>
          </w:tcPr>
          <w:p w14:paraId="5C54D7AA" w14:textId="77777777" w:rsidR="00F80335" w:rsidRPr="00B411C4" w:rsidRDefault="00F80335" w:rsidP="00B411C4">
            <w:pPr>
              <w:pStyle w:val="Rubrik1"/>
              <w:ind w:left="0"/>
              <w:rPr>
                <w:b/>
                <w:bCs w:val="0"/>
              </w:rPr>
            </w:pPr>
            <w:bookmarkStart w:id="1" w:name="_1314629194"/>
            <w:bookmarkStart w:id="2" w:name="Rubrik"/>
            <w:bookmarkEnd w:id="1"/>
            <w:bookmarkEnd w:id="2"/>
            <w:r w:rsidRPr="00B411C4">
              <w:rPr>
                <w:b/>
                <w:bCs w:val="0"/>
              </w:rPr>
              <w:t>Brand – Lokal handlingsplan vid brand och utrymning avdelning 4</w:t>
            </w:r>
          </w:p>
        </w:tc>
      </w:tr>
    </w:tbl>
    <w:p w14:paraId="3523B973" w14:textId="77777777" w:rsidR="00F80335" w:rsidRPr="00F80335" w:rsidRDefault="00F80335" w:rsidP="00F80335">
      <w:pPr>
        <w:keepNext/>
        <w:spacing w:after="0" w:line="240" w:lineRule="auto"/>
        <w:ind w:left="0" w:right="-284"/>
        <w:outlineLvl w:val="0"/>
        <w:rPr>
          <w:rFonts w:ascii="Arial Fet" w:hAnsi="Arial Fet" w:cs="Arial"/>
          <w:b/>
          <w:bCs/>
          <w:kern w:val="32"/>
          <w:sz w:val="32"/>
          <w:szCs w:val="32"/>
        </w:rPr>
      </w:pPr>
    </w:p>
    <w:p w14:paraId="368E467F" w14:textId="77777777" w:rsidR="00F80335" w:rsidRPr="005E150D" w:rsidRDefault="00F80335" w:rsidP="005E150D">
      <w:pPr>
        <w:pStyle w:val="Rubrik2"/>
        <w:ind w:left="0"/>
        <w:rPr>
          <w:b/>
          <w:bCs w:val="0"/>
        </w:rPr>
      </w:pPr>
      <w:r w:rsidRPr="005E150D">
        <w:rPr>
          <w:b/>
          <w:bCs w:val="0"/>
        </w:rPr>
        <w:t xml:space="preserve">Revidering i denna version </w:t>
      </w:r>
    </w:p>
    <w:p w14:paraId="0B334830" w14:textId="70F328A0" w:rsidR="00F80335" w:rsidRPr="005E150D" w:rsidRDefault="008E3599" w:rsidP="0073246D">
      <w:pPr>
        <w:spacing w:line="240" w:lineRule="auto"/>
        <w:ind w:left="0" w:right="282"/>
        <w:rPr>
          <w:rFonts w:ascii="Calibri" w:eastAsia="Calibri" w:hAnsi="Calibri" w:cs="Calibri"/>
        </w:rPr>
      </w:pPr>
      <w:r w:rsidRPr="008E3599">
        <w:t>Vid brand samlas all personal vid receptionen på avdelningen. I personalpärmen kan man se vem som är ansvarig över ledarvästen, man är då orangemarkerad. Vardagar är avdelningschef/sektionsledare samordnare. Övrig tid är avdelningsansvarig orange</w:t>
      </w:r>
      <w:r w:rsidR="00E92358">
        <w:softHyphen/>
      </w:r>
      <w:r w:rsidRPr="008E3599">
        <w:t xml:space="preserve">markerad i pärmen </w:t>
      </w:r>
      <w:r w:rsidR="005E150D">
        <w:t>och</w:t>
      </w:r>
      <w:r w:rsidRPr="008E3599">
        <w:t xml:space="preserve"> även rödmarkerad på personaltavlan vid receptionen. Om det inte är säkert att vara kvar på avdelningen ska alla utrymma till närliggande brandcell som då är ortopedadministrativa avdelningen (mitt emot entrédörren). Om det </w:t>
      </w:r>
      <w:r w:rsidR="005E150D">
        <w:t>inte</w:t>
      </w:r>
      <w:r w:rsidRPr="008E3599">
        <w:t xml:space="preserve"> är möjligt att vara kvar i huvudbyggnaden ska alla ta sig till samlingsplatsen som är vid cykelhuset utanför huvudbyggnaden.</w:t>
      </w:r>
    </w:p>
    <w:p w14:paraId="496508F1" w14:textId="77777777" w:rsidR="00F80335" w:rsidRPr="00F80335" w:rsidRDefault="00F80335" w:rsidP="00F80335">
      <w:pPr>
        <w:keepNext/>
        <w:spacing w:before="240" w:after="60" w:line="240" w:lineRule="auto"/>
        <w:ind w:left="0" w:right="-284"/>
        <w:outlineLvl w:val="1"/>
        <w:rPr>
          <w:bCs/>
          <w:iCs/>
        </w:rPr>
      </w:pPr>
      <w:r w:rsidRPr="005E150D">
        <w:rPr>
          <w:rStyle w:val="Rubrik2Char"/>
          <w:b/>
          <w:bCs w:val="0"/>
        </w:rPr>
        <w:t xml:space="preserve">Bakgrund </w:t>
      </w:r>
      <w:r w:rsidRPr="00F80335">
        <w:rPr>
          <w:rFonts w:ascii="Arial Fet" w:hAnsi="Arial Fet" w:cs="Arial"/>
          <w:b/>
          <w:bCs/>
          <w:iCs/>
          <w:sz w:val="28"/>
          <w:szCs w:val="28"/>
        </w:rPr>
        <w:br/>
      </w:r>
      <w:r w:rsidRPr="00F80335">
        <w:rPr>
          <w:bCs/>
          <w:iCs/>
        </w:rPr>
        <w:t>Enligt NU-sjukvårdens styrdokument för systematiskt brandskyddsarbete ska en lokal handlingsplan i förebyggande syfte finnas. (dokumentnummer SBSA 3:3).</w:t>
      </w:r>
    </w:p>
    <w:p w14:paraId="4414E589" w14:textId="77777777" w:rsidR="00F80335" w:rsidRPr="00F80335" w:rsidRDefault="00F80335" w:rsidP="00F80335">
      <w:pPr>
        <w:spacing w:after="0" w:line="240" w:lineRule="auto"/>
        <w:ind w:left="0" w:right="-284"/>
        <w:rPr>
          <w:szCs w:val="20"/>
        </w:rPr>
      </w:pPr>
    </w:p>
    <w:p w14:paraId="70B68665" w14:textId="77777777" w:rsidR="00F80335" w:rsidRPr="00F80335" w:rsidRDefault="00F80335" w:rsidP="00F80335">
      <w:pPr>
        <w:autoSpaceDE w:val="0"/>
        <w:autoSpaceDN w:val="0"/>
        <w:adjustRightInd w:val="0"/>
        <w:spacing w:after="0" w:line="240" w:lineRule="auto"/>
        <w:ind w:left="0" w:right="-284"/>
      </w:pPr>
      <w:r w:rsidRPr="00F80335">
        <w:t>Vid brand är all personal enligt lag skyldig att ingripa för att rädda liv, larma och släcka eller begränsa elden. Men du är inte skyldig att ingripa om du själv utsätts för fara.</w:t>
      </w:r>
    </w:p>
    <w:p w14:paraId="254EB16D" w14:textId="77777777" w:rsidR="00F80335" w:rsidRPr="00F80335" w:rsidRDefault="00F80335" w:rsidP="00F80335">
      <w:pPr>
        <w:keepNext/>
        <w:spacing w:before="240" w:after="60" w:line="240" w:lineRule="auto"/>
        <w:ind w:left="0" w:right="-284"/>
        <w:outlineLvl w:val="1"/>
        <w:rPr>
          <w:rFonts w:ascii="Arial Fet" w:hAnsi="Arial Fet" w:cs="Arial"/>
          <w:b/>
          <w:bCs/>
          <w:iCs/>
          <w:sz w:val="28"/>
          <w:szCs w:val="28"/>
        </w:rPr>
      </w:pPr>
      <w:r w:rsidRPr="005E150D">
        <w:rPr>
          <w:rStyle w:val="Rubrik3Char"/>
          <w:b/>
          <w:bCs w:val="0"/>
        </w:rPr>
        <w:t xml:space="preserve">Syfte </w:t>
      </w:r>
      <w:r w:rsidRPr="00F80335">
        <w:rPr>
          <w:rFonts w:ascii="Arial Fet" w:hAnsi="Arial Fet" w:cs="Arial"/>
          <w:b/>
          <w:bCs/>
          <w:iCs/>
          <w:sz w:val="28"/>
          <w:szCs w:val="28"/>
        </w:rPr>
        <w:br/>
      </w:r>
      <w:r w:rsidRPr="00F80335">
        <w:rPr>
          <w:szCs w:val="20"/>
        </w:rPr>
        <w:t>Att säkerställa rutin i händelse av brand och utrymning på avdelning 4 samt att rutinen är känd hos all personal på avdelningen.</w:t>
      </w:r>
    </w:p>
    <w:p w14:paraId="56F96941" w14:textId="77777777" w:rsidR="00F80335" w:rsidRPr="00F80335" w:rsidRDefault="00F80335" w:rsidP="00F80335">
      <w:pPr>
        <w:spacing w:after="0" w:line="240" w:lineRule="auto"/>
        <w:ind w:left="0" w:right="-284"/>
      </w:pPr>
      <w:r w:rsidRPr="00F80335">
        <w:rPr>
          <w:szCs w:val="20"/>
        </w:rPr>
        <w:br/>
      </w:r>
      <w:r w:rsidRPr="005E150D">
        <w:rPr>
          <w:rStyle w:val="Rubrik2Char"/>
          <w:b/>
          <w:bCs w:val="0"/>
        </w:rPr>
        <w:t>Vilka berörs</w:t>
      </w:r>
      <w:r w:rsidRPr="00F80335">
        <w:rPr>
          <w:rFonts w:ascii="Arial" w:hAnsi="Arial" w:cs="Arial"/>
          <w:b/>
          <w:sz w:val="28"/>
          <w:szCs w:val="28"/>
        </w:rPr>
        <w:br/>
      </w:r>
      <w:r w:rsidRPr="00F80335">
        <w:t>Vårdpersonal, avdelning 4, ortopedkliniken</w:t>
      </w:r>
    </w:p>
    <w:p w14:paraId="3947C778" w14:textId="77777777" w:rsidR="00F80335" w:rsidRPr="005E150D" w:rsidRDefault="00F80335" w:rsidP="005E150D">
      <w:pPr>
        <w:pStyle w:val="Rubrik2"/>
        <w:ind w:left="0"/>
        <w:rPr>
          <w:b/>
          <w:bCs w:val="0"/>
        </w:rPr>
      </w:pPr>
      <w:r w:rsidRPr="005E150D">
        <w:rPr>
          <w:b/>
          <w:bCs w:val="0"/>
        </w:rPr>
        <w:lastRenderedPageBreak/>
        <w:t>Åtgärder internkontroll</w:t>
      </w:r>
    </w:p>
    <w:p w14:paraId="11BC0CCE" w14:textId="77777777" w:rsidR="00F80335" w:rsidRPr="00F80335" w:rsidRDefault="00F80335" w:rsidP="00F80335">
      <w:pPr>
        <w:spacing w:after="0" w:line="240" w:lineRule="auto"/>
        <w:ind w:left="0" w:right="-284"/>
        <w:rPr>
          <w:rFonts w:ascii="Verdana" w:hAnsi="Verdana"/>
          <w:szCs w:val="20"/>
        </w:rPr>
      </w:pPr>
    </w:p>
    <w:p w14:paraId="7643F5E0" w14:textId="77777777" w:rsidR="00F80335" w:rsidRPr="005E150D" w:rsidRDefault="00F80335" w:rsidP="005E150D">
      <w:pPr>
        <w:pStyle w:val="Rubrik3"/>
        <w:ind w:left="0"/>
        <w:rPr>
          <w:b/>
          <w:bCs w:val="0"/>
        </w:rPr>
      </w:pPr>
      <w:r w:rsidRPr="005E150D">
        <w:rPr>
          <w:b/>
          <w:bCs w:val="0"/>
        </w:rPr>
        <w:t xml:space="preserve">Samordnare </w:t>
      </w:r>
    </w:p>
    <w:p w14:paraId="283C97AD" w14:textId="77777777" w:rsidR="00F80335" w:rsidRPr="00F80335" w:rsidRDefault="00F80335" w:rsidP="00F80335">
      <w:pPr>
        <w:spacing w:after="0" w:line="240" w:lineRule="auto"/>
        <w:ind w:left="0" w:right="-284"/>
        <w:rPr>
          <w:szCs w:val="20"/>
        </w:rPr>
      </w:pPr>
      <w:r w:rsidRPr="00F80335">
        <w:rPr>
          <w:szCs w:val="20"/>
        </w:rPr>
        <w:t xml:space="preserve">I händelse av </w:t>
      </w:r>
      <w:proofErr w:type="gramStart"/>
      <w:r w:rsidRPr="00F80335">
        <w:rPr>
          <w:szCs w:val="20"/>
        </w:rPr>
        <w:t>brand vardagar</w:t>
      </w:r>
      <w:proofErr w:type="gramEnd"/>
      <w:r w:rsidRPr="00F80335">
        <w:rPr>
          <w:szCs w:val="20"/>
        </w:rPr>
        <w:t xml:space="preserve"> A-tur är avdelningschef/sektionsledare samordnare. Övrig tid är avdelningsansvarig</w:t>
      </w:r>
      <w:r w:rsidRPr="00F80335">
        <w:rPr>
          <w:color w:val="FF0000"/>
          <w:szCs w:val="20"/>
        </w:rPr>
        <w:t xml:space="preserve"> </w:t>
      </w:r>
      <w:r w:rsidRPr="00F80335">
        <w:rPr>
          <w:szCs w:val="20"/>
        </w:rPr>
        <w:t xml:space="preserve">sjuksköterska (sjuksköterska märkt med orange prick i schemapärmen) samordnare. </w:t>
      </w:r>
      <w:r w:rsidRPr="00F80335">
        <w:rPr>
          <w:szCs w:val="20"/>
        </w:rPr>
        <w:br/>
      </w:r>
    </w:p>
    <w:p w14:paraId="379380B8" w14:textId="77777777" w:rsidR="00F80335" w:rsidRPr="00F80335" w:rsidRDefault="00F80335" w:rsidP="00F80335">
      <w:pPr>
        <w:autoSpaceDE w:val="0"/>
        <w:autoSpaceDN w:val="0"/>
        <w:adjustRightInd w:val="0"/>
        <w:spacing w:after="0" w:line="240" w:lineRule="auto"/>
        <w:ind w:left="0" w:right="-284"/>
        <w:rPr>
          <w:szCs w:val="20"/>
        </w:rPr>
      </w:pPr>
      <w:r w:rsidRPr="00F80335">
        <w:rPr>
          <w:szCs w:val="20"/>
        </w:rPr>
        <w:t xml:space="preserve">Samordnarens uppgift är att tillse och organisera att nedanstående uppgifter utförs. Samordnaren bär gul/grön väst. </w:t>
      </w:r>
    </w:p>
    <w:p w14:paraId="30BDE784" w14:textId="77777777" w:rsidR="00F80335" w:rsidRPr="00F80335" w:rsidRDefault="00F80335" w:rsidP="00F80335">
      <w:pPr>
        <w:autoSpaceDE w:val="0"/>
        <w:autoSpaceDN w:val="0"/>
        <w:adjustRightInd w:val="0"/>
        <w:spacing w:after="0" w:line="240" w:lineRule="auto"/>
        <w:ind w:left="0" w:right="-284"/>
        <w:rPr>
          <w:szCs w:val="20"/>
        </w:rPr>
      </w:pPr>
    </w:p>
    <w:p w14:paraId="0067702C" w14:textId="77777777" w:rsidR="00F80335" w:rsidRPr="00F80335" w:rsidRDefault="00F80335" w:rsidP="00F80335">
      <w:pPr>
        <w:autoSpaceDE w:val="0"/>
        <w:autoSpaceDN w:val="0"/>
        <w:adjustRightInd w:val="0"/>
        <w:spacing w:after="0" w:line="240" w:lineRule="auto"/>
        <w:ind w:left="0" w:right="-284"/>
      </w:pPr>
      <w:r w:rsidRPr="00F80335">
        <w:rPr>
          <w:szCs w:val="20"/>
        </w:rPr>
        <w:t>Samordnaren ansvarar för rapportering till Räddningstjänsten när de anländer. R</w:t>
      </w:r>
      <w:r w:rsidRPr="00F80335">
        <w:t>äddningstjänsten får information om det finns personer i fara, vad och var det brinner, gasflaskors och brandfarlig varas placering med mera.</w:t>
      </w:r>
    </w:p>
    <w:p w14:paraId="1B470AD3" w14:textId="77777777" w:rsidR="00F80335" w:rsidRPr="00F80335" w:rsidRDefault="00F80335" w:rsidP="00F80335">
      <w:pPr>
        <w:autoSpaceDE w:val="0"/>
        <w:autoSpaceDN w:val="0"/>
        <w:adjustRightInd w:val="0"/>
        <w:spacing w:after="0" w:line="240" w:lineRule="auto"/>
        <w:ind w:left="0" w:right="-284"/>
        <w:jc w:val="both"/>
      </w:pPr>
    </w:p>
    <w:p w14:paraId="0F76F508" w14:textId="77777777" w:rsidR="00F80335" w:rsidRPr="00F80335" w:rsidRDefault="00F80335" w:rsidP="00F80335">
      <w:pPr>
        <w:autoSpaceDE w:val="0"/>
        <w:autoSpaceDN w:val="0"/>
        <w:adjustRightInd w:val="0"/>
        <w:spacing w:after="0" w:line="240" w:lineRule="auto"/>
        <w:ind w:left="0" w:right="-284"/>
        <w:rPr>
          <w:szCs w:val="20"/>
        </w:rPr>
      </w:pPr>
      <w:r w:rsidRPr="00F80335">
        <w:t>Samordnaren ansvarar för att meddela personalen om återgångsbesked.</w:t>
      </w:r>
    </w:p>
    <w:p w14:paraId="61A2F47E" w14:textId="77777777" w:rsidR="00F80335" w:rsidRPr="00F80335" w:rsidRDefault="00F80335" w:rsidP="00F80335">
      <w:pPr>
        <w:spacing w:after="0" w:line="240" w:lineRule="auto"/>
        <w:ind w:left="0" w:right="-284"/>
        <w:rPr>
          <w:szCs w:val="20"/>
        </w:rPr>
      </w:pPr>
    </w:p>
    <w:p w14:paraId="438A75A4" w14:textId="4A9650CB" w:rsidR="00F80335" w:rsidRPr="00F80335" w:rsidRDefault="00F80335" w:rsidP="00F80335">
      <w:pPr>
        <w:spacing w:before="240" w:after="60" w:line="240" w:lineRule="auto"/>
        <w:ind w:left="0" w:right="-284"/>
        <w:outlineLvl w:val="5"/>
        <w:rPr>
          <w:rFonts w:ascii="Arial" w:hAnsi="Arial" w:cs="Arial"/>
          <w:b/>
          <w:bCs/>
          <w:sz w:val="22"/>
          <w:szCs w:val="22"/>
        </w:rPr>
      </w:pPr>
      <w:r w:rsidRPr="00F80335">
        <w:rPr>
          <w:rFonts w:ascii="Arial" w:hAnsi="Arial" w:cs="Arial"/>
          <w:b/>
          <w:bCs/>
          <w:noProof/>
          <w:sz w:val="20"/>
          <w:szCs w:val="22"/>
        </w:rPr>
        <mc:AlternateContent>
          <mc:Choice Requires="wps">
            <w:drawing>
              <wp:anchor distT="0" distB="0" distL="114300" distR="114300" simplePos="0" relativeHeight="251661312" behindDoc="0" locked="0" layoutInCell="1" allowOverlap="1" wp14:anchorId="2E54BA92" wp14:editId="22F921E7">
                <wp:simplePos x="0" y="0"/>
                <wp:positionH relativeFrom="column">
                  <wp:posOffset>2562225</wp:posOffset>
                </wp:positionH>
                <wp:positionV relativeFrom="paragraph">
                  <wp:posOffset>160655</wp:posOffset>
                </wp:positionV>
                <wp:extent cx="457200" cy="114300"/>
                <wp:effectExtent l="13335" t="13335" r="24765" b="15240"/>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14300"/>
                        </a:xfrm>
                        <a:prstGeom prst="rightArrow">
                          <a:avLst>
                            <a:gd name="adj1" fmla="val 50000"/>
                            <a:gd name="adj2" fmla="val 10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AB1E1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201.75pt;margin-top:12.65pt;width:36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" fillcolor="black"/>
            </w:pict>
          </mc:Fallback>
        </mc:AlternateContent>
      </w:r>
      <w:r w:rsidRPr="00F80335">
        <w:rPr>
          <w:rFonts w:ascii="Arial" w:hAnsi="Arial" w:cs="Arial"/>
          <w:b/>
          <w:bCs/>
          <w:noProof/>
          <w:sz w:val="20"/>
          <w:szCs w:val="22"/>
        </w:rPr>
        <mc:AlternateContent>
          <mc:Choice Requires="wps">
            <w:drawing>
              <wp:anchor distT="0" distB="0" distL="114300" distR="114300" simplePos="0" relativeHeight="251660288" behindDoc="0" locked="0" layoutInCell="1" allowOverlap="1" wp14:anchorId="03863FEB" wp14:editId="202BDDBE">
                <wp:simplePos x="0" y="0"/>
                <wp:positionH relativeFrom="column">
                  <wp:posOffset>857250</wp:posOffset>
                </wp:positionH>
                <wp:positionV relativeFrom="paragraph">
                  <wp:posOffset>160655</wp:posOffset>
                </wp:positionV>
                <wp:extent cx="457200" cy="114300"/>
                <wp:effectExtent l="13335" t="13335" r="24765" b="15240"/>
                <wp:wrapNone/>
                <wp:docPr id="1"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14300"/>
                        </a:xfrm>
                        <a:prstGeom prst="rightArrow">
                          <a:avLst>
                            <a:gd name="adj1" fmla="val 50000"/>
                            <a:gd name="adj2" fmla="val 100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10E10" id="Arrow: Right 1" o:spid="_x0000_s1026" type="#_x0000_t13" style="position:absolute;margin-left:67.5pt;margin-top:12.65pt;width:36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" fillcolor="black"/>
            </w:pict>
          </mc:Fallback>
        </mc:AlternateContent>
      </w:r>
      <w:r w:rsidRPr="00F80335">
        <w:rPr>
          <w:rFonts w:ascii="Arial" w:hAnsi="Arial" w:cs="Arial"/>
          <w:b/>
          <w:bCs/>
          <w:sz w:val="22"/>
          <w:szCs w:val="22"/>
        </w:rPr>
        <w:t>RÄDDA</w:t>
      </w:r>
      <w:r w:rsidRPr="00F80335">
        <w:rPr>
          <w:rFonts w:ascii="Arial" w:hAnsi="Arial" w:cs="Arial"/>
          <w:b/>
          <w:bCs/>
          <w:sz w:val="22"/>
          <w:szCs w:val="22"/>
        </w:rPr>
        <w:tab/>
      </w:r>
      <w:r w:rsidRPr="00F80335">
        <w:rPr>
          <w:rFonts w:ascii="Arial" w:hAnsi="Arial" w:cs="Arial"/>
          <w:b/>
          <w:bCs/>
          <w:sz w:val="22"/>
          <w:szCs w:val="22"/>
        </w:rPr>
        <w:tab/>
        <w:t>LARMA</w:t>
      </w:r>
      <w:r w:rsidRPr="00F80335">
        <w:rPr>
          <w:rFonts w:ascii="Arial" w:hAnsi="Arial" w:cs="Arial"/>
          <w:b/>
          <w:bCs/>
          <w:sz w:val="22"/>
          <w:szCs w:val="22"/>
        </w:rPr>
        <w:tab/>
      </w:r>
      <w:r w:rsidRPr="00F80335">
        <w:rPr>
          <w:rFonts w:ascii="Arial" w:hAnsi="Arial" w:cs="Arial"/>
          <w:b/>
          <w:bCs/>
          <w:sz w:val="22"/>
          <w:szCs w:val="22"/>
        </w:rPr>
        <w:tab/>
        <w:t>SLÄCKA</w:t>
      </w:r>
    </w:p>
    <w:p w14:paraId="079BDF5D" w14:textId="77777777" w:rsidR="00F80335" w:rsidRPr="00F80335" w:rsidRDefault="00F80335" w:rsidP="00F80335">
      <w:pPr>
        <w:spacing w:after="0" w:line="240" w:lineRule="auto"/>
        <w:ind w:left="0" w:right="-284"/>
        <w:rPr>
          <w:rFonts w:ascii="Arial" w:hAnsi="Arial" w:cs="Arial"/>
          <w:b/>
          <w:bCs/>
        </w:rPr>
      </w:pPr>
    </w:p>
    <w:p w14:paraId="01D49BDA" w14:textId="77777777" w:rsidR="00F80335" w:rsidRPr="00677A42" w:rsidRDefault="00F80335" w:rsidP="00677A42">
      <w:pPr>
        <w:pStyle w:val="Rubrik3"/>
        <w:ind w:left="0"/>
        <w:rPr>
          <w:b/>
          <w:bCs w:val="0"/>
        </w:rPr>
      </w:pPr>
      <w:r w:rsidRPr="00677A42">
        <w:rPr>
          <w:b/>
          <w:bCs w:val="0"/>
        </w:rPr>
        <w:t>Rädda</w:t>
      </w:r>
    </w:p>
    <w:p w14:paraId="546B9BFD" w14:textId="77777777" w:rsidR="00F80335" w:rsidRPr="00F80335" w:rsidRDefault="00F80335" w:rsidP="00F80335">
      <w:pPr>
        <w:numPr>
          <w:ilvl w:val="0"/>
          <w:numId w:val="21"/>
        </w:numPr>
        <w:autoSpaceDE w:val="0"/>
        <w:autoSpaceDN w:val="0"/>
        <w:adjustRightInd w:val="0"/>
        <w:spacing w:after="0" w:line="240" w:lineRule="auto"/>
        <w:ind w:right="-284"/>
      </w:pPr>
      <w:r w:rsidRPr="00F80335">
        <w:t>Rädda dem som är i uppenbar fara</w:t>
      </w:r>
    </w:p>
    <w:p w14:paraId="3F4C0FAE" w14:textId="77777777" w:rsidR="00F80335" w:rsidRPr="00F80335" w:rsidRDefault="00F80335" w:rsidP="00F80335">
      <w:pPr>
        <w:numPr>
          <w:ilvl w:val="0"/>
          <w:numId w:val="21"/>
        </w:numPr>
        <w:autoSpaceDE w:val="0"/>
        <w:autoSpaceDN w:val="0"/>
        <w:adjustRightInd w:val="0"/>
        <w:spacing w:after="0" w:line="240" w:lineRule="auto"/>
        <w:ind w:right="-284"/>
        <w:rPr>
          <w:szCs w:val="20"/>
        </w:rPr>
      </w:pPr>
      <w:r w:rsidRPr="00F80335">
        <w:t>Varna övriga som hotas av branden</w:t>
      </w:r>
    </w:p>
    <w:p w14:paraId="64025DBA" w14:textId="77777777" w:rsidR="00F80335" w:rsidRPr="00F80335" w:rsidRDefault="00F80335" w:rsidP="00F80335">
      <w:pPr>
        <w:numPr>
          <w:ilvl w:val="0"/>
          <w:numId w:val="21"/>
        </w:numPr>
        <w:autoSpaceDE w:val="0"/>
        <w:autoSpaceDN w:val="0"/>
        <w:adjustRightInd w:val="0"/>
        <w:spacing w:after="0" w:line="240" w:lineRule="auto"/>
        <w:ind w:right="-284"/>
        <w:rPr>
          <w:szCs w:val="20"/>
        </w:rPr>
      </w:pPr>
      <w:r w:rsidRPr="00F80335">
        <w:rPr>
          <w:szCs w:val="20"/>
        </w:rPr>
        <w:t>Om möjligt ska alla dörrar vara stängda</w:t>
      </w:r>
    </w:p>
    <w:p w14:paraId="49D28867" w14:textId="5565E1F3" w:rsidR="00F80335" w:rsidRPr="00677A42" w:rsidRDefault="00F80335" w:rsidP="00677A42">
      <w:pPr>
        <w:pStyle w:val="Rubrik3"/>
        <w:ind w:left="0"/>
        <w:rPr>
          <w:b/>
          <w:bCs w:val="0"/>
        </w:rPr>
      </w:pPr>
      <w:r w:rsidRPr="00677A42">
        <w:rPr>
          <w:b/>
          <w:bCs w:val="0"/>
        </w:rPr>
        <w:t>Larma</w:t>
      </w:r>
    </w:p>
    <w:p w14:paraId="2CC7BD79" w14:textId="77777777" w:rsidR="00F80335" w:rsidRPr="00F80335" w:rsidRDefault="00F80335" w:rsidP="00F80335">
      <w:pPr>
        <w:numPr>
          <w:ilvl w:val="0"/>
          <w:numId w:val="26"/>
        </w:numPr>
        <w:autoSpaceDE w:val="0"/>
        <w:autoSpaceDN w:val="0"/>
        <w:adjustRightInd w:val="0"/>
        <w:spacing w:after="0" w:line="240" w:lineRule="auto"/>
        <w:ind w:right="-284"/>
      </w:pPr>
      <w:r w:rsidRPr="00F80335">
        <w:t>Den personal som upptäcker branden larmar och meddelar därefter samordnaren om att brand uppstått.</w:t>
      </w:r>
    </w:p>
    <w:p w14:paraId="05BC8D92" w14:textId="77777777" w:rsidR="00F80335" w:rsidRPr="00F80335" w:rsidRDefault="00F80335" w:rsidP="00F80335">
      <w:pPr>
        <w:numPr>
          <w:ilvl w:val="0"/>
          <w:numId w:val="20"/>
        </w:numPr>
        <w:autoSpaceDE w:val="0"/>
        <w:autoSpaceDN w:val="0"/>
        <w:adjustRightInd w:val="0"/>
        <w:spacing w:after="0" w:line="240" w:lineRule="auto"/>
        <w:ind w:right="-284"/>
      </w:pPr>
      <w:r w:rsidRPr="00F80335">
        <w:t xml:space="preserve">Ring SOS </w:t>
      </w:r>
      <w:r w:rsidRPr="00F80335">
        <w:rPr>
          <w:b/>
          <w:bCs/>
        </w:rPr>
        <w:t>112</w:t>
      </w:r>
      <w:r w:rsidRPr="00F80335">
        <w:t xml:space="preserve"> och internlarm </w:t>
      </w:r>
      <w:r w:rsidRPr="00F80335">
        <w:rPr>
          <w:b/>
          <w:bCs/>
        </w:rPr>
        <w:t>2222</w:t>
      </w:r>
      <w:r w:rsidRPr="00F80335">
        <w:t xml:space="preserve">. </w:t>
      </w:r>
      <w:proofErr w:type="spellStart"/>
      <w:r w:rsidRPr="00F80335">
        <w:t>Larmknapp</w:t>
      </w:r>
      <w:proofErr w:type="spellEnd"/>
      <w:r w:rsidRPr="00F80335">
        <w:t xml:space="preserve"> vid nödutgångar kan också användas. </w:t>
      </w:r>
    </w:p>
    <w:p w14:paraId="2D8FDFE0" w14:textId="77777777" w:rsidR="00F80335" w:rsidRPr="00F80335" w:rsidRDefault="00F80335" w:rsidP="00F80335">
      <w:pPr>
        <w:numPr>
          <w:ilvl w:val="0"/>
          <w:numId w:val="20"/>
        </w:numPr>
        <w:autoSpaceDE w:val="0"/>
        <w:autoSpaceDN w:val="0"/>
        <w:adjustRightInd w:val="0"/>
        <w:spacing w:after="0" w:line="240" w:lineRule="auto"/>
        <w:ind w:right="-284"/>
      </w:pPr>
      <w:r w:rsidRPr="00F80335">
        <w:t xml:space="preserve">Vid larm uppge: </w:t>
      </w:r>
      <w:r w:rsidRPr="00F80335">
        <w:br/>
        <w:t xml:space="preserve">- </w:t>
      </w:r>
      <w:r w:rsidRPr="00F80335">
        <w:rPr>
          <w:b/>
          <w:bCs/>
        </w:rPr>
        <w:t>vem</w:t>
      </w:r>
      <w:r w:rsidRPr="00F80335">
        <w:t xml:space="preserve"> som ringer </w:t>
      </w:r>
      <w:r w:rsidRPr="00F80335">
        <w:br/>
        <w:t xml:space="preserve">- </w:t>
      </w:r>
      <w:r w:rsidRPr="00F80335">
        <w:rPr>
          <w:b/>
          <w:bCs/>
        </w:rPr>
        <w:t>var</w:t>
      </w:r>
      <w:r w:rsidRPr="00F80335">
        <w:t xml:space="preserve"> det brinner (sjukhus, avdelning, våningsplan)</w:t>
      </w:r>
      <w:r w:rsidRPr="00F80335">
        <w:br/>
        <w:t xml:space="preserve">- </w:t>
      </w:r>
      <w:r w:rsidRPr="00F80335">
        <w:rPr>
          <w:b/>
          <w:bCs/>
        </w:rPr>
        <w:t>vad</w:t>
      </w:r>
      <w:r w:rsidRPr="00F80335">
        <w:t xml:space="preserve"> som brinner</w:t>
      </w:r>
    </w:p>
    <w:p w14:paraId="038C52F2" w14:textId="77777777" w:rsidR="00F80335" w:rsidRPr="00F80335" w:rsidRDefault="00F80335" w:rsidP="00F80335">
      <w:pPr>
        <w:numPr>
          <w:ilvl w:val="0"/>
          <w:numId w:val="20"/>
        </w:numPr>
        <w:autoSpaceDE w:val="0"/>
        <w:autoSpaceDN w:val="0"/>
        <w:adjustRightInd w:val="0"/>
        <w:spacing w:after="0" w:line="240" w:lineRule="auto"/>
        <w:ind w:right="-284"/>
      </w:pPr>
      <w:r w:rsidRPr="00F80335">
        <w:t xml:space="preserve">Möt upp Räddningstjänsten i den mån det är möjligt. Använd </w:t>
      </w:r>
      <w:r w:rsidRPr="00F80335">
        <w:rPr>
          <w:b/>
        </w:rPr>
        <w:t>inte</w:t>
      </w:r>
      <w:r w:rsidRPr="00F80335">
        <w:t xml:space="preserve"> hissar.</w:t>
      </w:r>
    </w:p>
    <w:p w14:paraId="3956B4BA" w14:textId="77777777" w:rsidR="00F80335" w:rsidRPr="00F80335" w:rsidRDefault="00F80335" w:rsidP="00F80335">
      <w:pPr>
        <w:autoSpaceDE w:val="0"/>
        <w:autoSpaceDN w:val="0"/>
        <w:adjustRightInd w:val="0"/>
        <w:spacing w:after="0" w:line="240" w:lineRule="auto"/>
        <w:ind w:left="720" w:right="-284" w:hanging="360"/>
        <w:rPr>
          <w:rFonts w:ascii="Verdana" w:hAnsi="Verdana"/>
        </w:rPr>
      </w:pPr>
    </w:p>
    <w:p w14:paraId="4E6020DB" w14:textId="77777777" w:rsidR="00F80335" w:rsidRPr="00677A42" w:rsidRDefault="00F80335" w:rsidP="00677A42">
      <w:pPr>
        <w:pStyle w:val="Rubrik3"/>
        <w:ind w:left="0"/>
        <w:rPr>
          <w:b/>
          <w:bCs w:val="0"/>
        </w:rPr>
      </w:pPr>
      <w:r w:rsidRPr="00677A42">
        <w:rPr>
          <w:b/>
          <w:bCs w:val="0"/>
        </w:rPr>
        <w:t>Om brandlarmet går</w:t>
      </w:r>
    </w:p>
    <w:p w14:paraId="58D950DE" w14:textId="77777777" w:rsidR="00F80335" w:rsidRPr="00F80335" w:rsidRDefault="00F80335" w:rsidP="00F80335">
      <w:pPr>
        <w:numPr>
          <w:ilvl w:val="0"/>
          <w:numId w:val="25"/>
        </w:numPr>
        <w:autoSpaceDE w:val="0"/>
        <w:autoSpaceDN w:val="0"/>
        <w:adjustRightInd w:val="0"/>
        <w:spacing w:after="0" w:line="240" w:lineRule="auto"/>
        <w:ind w:right="-284"/>
      </w:pPr>
      <w:r w:rsidRPr="00F80335">
        <w:rPr>
          <w:szCs w:val="20"/>
        </w:rPr>
        <w:t>Indikeras automatiskt brandlarm på din arbetsplats, ska samordnaren genast ta reda på orsaken.</w:t>
      </w:r>
    </w:p>
    <w:p w14:paraId="2400304A" w14:textId="77777777" w:rsidR="00F80335" w:rsidRPr="00F80335" w:rsidRDefault="00F80335" w:rsidP="00F80335">
      <w:pPr>
        <w:numPr>
          <w:ilvl w:val="0"/>
          <w:numId w:val="25"/>
        </w:numPr>
        <w:autoSpaceDE w:val="0"/>
        <w:autoSpaceDN w:val="0"/>
        <w:adjustRightInd w:val="0"/>
        <w:spacing w:after="0" w:line="240" w:lineRule="auto"/>
        <w:ind w:right="-284"/>
      </w:pPr>
      <w:r w:rsidRPr="00F80335">
        <w:t>Samordnaren ansvarar för att lokalerna är genomsökta och att ingen är i fara på den egna enheten.</w:t>
      </w:r>
    </w:p>
    <w:p w14:paraId="36493FFB" w14:textId="77777777" w:rsidR="00F80335" w:rsidRPr="00F80335" w:rsidRDefault="00F80335" w:rsidP="00F80335">
      <w:pPr>
        <w:numPr>
          <w:ilvl w:val="0"/>
          <w:numId w:val="25"/>
        </w:numPr>
        <w:autoSpaceDE w:val="0"/>
        <w:autoSpaceDN w:val="0"/>
        <w:adjustRightInd w:val="0"/>
        <w:spacing w:after="0" w:line="240" w:lineRule="auto"/>
        <w:ind w:right="-284"/>
      </w:pPr>
      <w:r w:rsidRPr="00F80335">
        <w:t>Vid falskt larm (</w:t>
      </w:r>
      <w:proofErr w:type="gramStart"/>
      <w:r w:rsidRPr="00F80335">
        <w:t>t ex</w:t>
      </w:r>
      <w:proofErr w:type="gramEnd"/>
      <w:r w:rsidRPr="00F80335">
        <w:t xml:space="preserve"> om brödrosten startar ett larm) </w:t>
      </w:r>
      <w:proofErr w:type="spellStart"/>
      <w:r w:rsidRPr="00F80335">
        <w:t>motringer</w:t>
      </w:r>
      <w:proofErr w:type="spellEnd"/>
      <w:r w:rsidRPr="00F80335">
        <w:t xml:space="preserve"> samordnaren SOS på 112 och meddela varför larmet har gått.</w:t>
      </w:r>
    </w:p>
    <w:p w14:paraId="33284365" w14:textId="77777777" w:rsidR="00F80335" w:rsidRPr="00F80335" w:rsidRDefault="00F80335" w:rsidP="00F80335">
      <w:pPr>
        <w:autoSpaceDE w:val="0"/>
        <w:autoSpaceDN w:val="0"/>
        <w:adjustRightInd w:val="0"/>
        <w:spacing w:after="0" w:line="240" w:lineRule="auto"/>
        <w:ind w:left="0" w:right="-284"/>
      </w:pPr>
    </w:p>
    <w:p w14:paraId="2AAE50E9" w14:textId="77777777" w:rsidR="00F80335" w:rsidRPr="00677A42" w:rsidRDefault="00F80335" w:rsidP="00677A42">
      <w:pPr>
        <w:pStyle w:val="Rubrik3"/>
        <w:ind w:left="0"/>
        <w:rPr>
          <w:b/>
          <w:bCs w:val="0"/>
        </w:rPr>
      </w:pPr>
      <w:r w:rsidRPr="00677A42">
        <w:rPr>
          <w:b/>
          <w:bCs w:val="0"/>
        </w:rPr>
        <w:lastRenderedPageBreak/>
        <w:t>Släcka</w:t>
      </w:r>
    </w:p>
    <w:p w14:paraId="7C62BE9A" w14:textId="77777777" w:rsidR="00F80335" w:rsidRPr="00F80335" w:rsidRDefault="00F80335" w:rsidP="00F80335">
      <w:pPr>
        <w:numPr>
          <w:ilvl w:val="0"/>
          <w:numId w:val="22"/>
        </w:numPr>
        <w:autoSpaceDE w:val="0"/>
        <w:autoSpaceDN w:val="0"/>
        <w:adjustRightInd w:val="0"/>
        <w:spacing w:after="0" w:line="240" w:lineRule="auto"/>
        <w:ind w:right="-284"/>
      </w:pPr>
      <w:r w:rsidRPr="00F80335">
        <w:t>Vattenslangar finns vid nödutgångarna</w:t>
      </w:r>
    </w:p>
    <w:p w14:paraId="7337107B" w14:textId="77777777" w:rsidR="00F80335" w:rsidRPr="00F80335" w:rsidRDefault="00F80335" w:rsidP="00F80335">
      <w:pPr>
        <w:numPr>
          <w:ilvl w:val="0"/>
          <w:numId w:val="22"/>
        </w:numPr>
        <w:autoSpaceDE w:val="0"/>
        <w:autoSpaceDN w:val="0"/>
        <w:adjustRightInd w:val="0"/>
        <w:spacing w:after="0" w:line="240" w:lineRule="auto"/>
        <w:ind w:right="-284"/>
      </w:pPr>
      <w:r w:rsidRPr="00F80335">
        <w:t>Brandfilt finns bredvid vattenslangarna</w:t>
      </w:r>
    </w:p>
    <w:p w14:paraId="22802650" w14:textId="77777777" w:rsidR="00F80335" w:rsidRPr="00F80335" w:rsidRDefault="00F80335" w:rsidP="00F80335">
      <w:pPr>
        <w:numPr>
          <w:ilvl w:val="0"/>
          <w:numId w:val="22"/>
        </w:numPr>
        <w:autoSpaceDE w:val="0"/>
        <w:autoSpaceDN w:val="0"/>
        <w:adjustRightInd w:val="0"/>
        <w:spacing w:after="0" w:line="240" w:lineRule="auto"/>
        <w:ind w:right="-284"/>
      </w:pPr>
      <w:r w:rsidRPr="00F80335">
        <w:t>Nödutgångarna är märkta med gröna skyltar</w:t>
      </w:r>
    </w:p>
    <w:p w14:paraId="294A86A2" w14:textId="77777777" w:rsidR="00F80335" w:rsidRPr="00F80335" w:rsidRDefault="00F80335" w:rsidP="00F80335">
      <w:pPr>
        <w:numPr>
          <w:ilvl w:val="0"/>
          <w:numId w:val="22"/>
        </w:numPr>
        <w:autoSpaceDE w:val="0"/>
        <w:autoSpaceDN w:val="0"/>
        <w:adjustRightInd w:val="0"/>
        <w:spacing w:after="0" w:line="240" w:lineRule="auto"/>
        <w:ind w:right="-284"/>
      </w:pPr>
      <w:r w:rsidRPr="00F80335">
        <w:t xml:space="preserve">Branddörren stängs automatiskt </w:t>
      </w:r>
      <w:r w:rsidRPr="00F80335">
        <w:br/>
        <w:t xml:space="preserve">- avdelning 4: mellan rum </w:t>
      </w:r>
      <w:proofErr w:type="gramStart"/>
      <w:r w:rsidRPr="00F80335">
        <w:t>1-8</w:t>
      </w:r>
      <w:proofErr w:type="gramEnd"/>
      <w:r w:rsidRPr="00F80335">
        <w:t xml:space="preserve"> samt in till matsalen</w:t>
      </w:r>
    </w:p>
    <w:p w14:paraId="2B1BB7D7" w14:textId="77777777" w:rsidR="00F80335" w:rsidRPr="00F80335" w:rsidRDefault="00F80335" w:rsidP="00F80335">
      <w:pPr>
        <w:numPr>
          <w:ilvl w:val="0"/>
          <w:numId w:val="22"/>
        </w:numPr>
        <w:autoSpaceDE w:val="0"/>
        <w:autoSpaceDN w:val="0"/>
        <w:adjustRightInd w:val="0"/>
        <w:spacing w:after="0" w:line="240" w:lineRule="auto"/>
        <w:ind w:right="-284"/>
      </w:pPr>
      <w:r w:rsidRPr="00F80335">
        <w:t>Dörrar ska vara stängda</w:t>
      </w:r>
    </w:p>
    <w:p w14:paraId="6168756A" w14:textId="77777777" w:rsidR="00F80335" w:rsidRPr="00F80335" w:rsidRDefault="00F80335" w:rsidP="00F80335">
      <w:pPr>
        <w:numPr>
          <w:ilvl w:val="0"/>
          <w:numId w:val="22"/>
        </w:numPr>
        <w:autoSpaceDE w:val="0"/>
        <w:autoSpaceDN w:val="0"/>
        <w:adjustRightInd w:val="0"/>
        <w:spacing w:after="0" w:line="240" w:lineRule="auto"/>
        <w:ind w:right="-284"/>
      </w:pPr>
      <w:r w:rsidRPr="00F80335">
        <w:t xml:space="preserve">Vid brand i patientrum: dra ut patienterna vid behov från rummet på madrass. </w:t>
      </w:r>
    </w:p>
    <w:p w14:paraId="7F6D5A31" w14:textId="77777777" w:rsidR="00F80335" w:rsidRPr="00F80335" w:rsidRDefault="00F80335" w:rsidP="00F80335">
      <w:pPr>
        <w:numPr>
          <w:ilvl w:val="0"/>
          <w:numId w:val="22"/>
        </w:numPr>
        <w:autoSpaceDE w:val="0"/>
        <w:autoSpaceDN w:val="0"/>
        <w:adjustRightInd w:val="0"/>
        <w:spacing w:after="0" w:line="240" w:lineRule="auto"/>
        <w:ind w:right="-284"/>
      </w:pPr>
      <w:r w:rsidRPr="00F80335">
        <w:t>Stäng in branden för att förhindra rök- och brandspridning</w:t>
      </w:r>
    </w:p>
    <w:p w14:paraId="2129FF37" w14:textId="77777777" w:rsidR="00F80335" w:rsidRPr="00F80335" w:rsidRDefault="00F80335" w:rsidP="00F80335">
      <w:pPr>
        <w:numPr>
          <w:ilvl w:val="0"/>
          <w:numId w:val="22"/>
        </w:numPr>
        <w:autoSpaceDE w:val="0"/>
        <w:autoSpaceDN w:val="0"/>
        <w:adjustRightInd w:val="0"/>
        <w:spacing w:after="0" w:line="240" w:lineRule="auto"/>
        <w:ind w:right="-284"/>
      </w:pPr>
      <w:r w:rsidRPr="00F80335">
        <w:t>Påbörja släckning. En mindre brand bör kunna släckas av personal på avdelningen.</w:t>
      </w:r>
    </w:p>
    <w:p w14:paraId="6330ACBB" w14:textId="77777777" w:rsidR="00F80335" w:rsidRPr="00F80335" w:rsidRDefault="00F80335" w:rsidP="00F80335">
      <w:pPr>
        <w:numPr>
          <w:ilvl w:val="0"/>
          <w:numId w:val="22"/>
        </w:numPr>
        <w:autoSpaceDE w:val="0"/>
        <w:autoSpaceDN w:val="0"/>
        <w:adjustRightInd w:val="0"/>
        <w:spacing w:after="0" w:line="240" w:lineRule="auto"/>
        <w:ind w:right="-284"/>
      </w:pPr>
      <w:r w:rsidRPr="00F80335">
        <w:t>Om branden inte går att släcka – utrym om möjligt och stäng dörren till utrymmet som brinner. Påbörja därefter utrymning av andra lokaler.</w:t>
      </w:r>
    </w:p>
    <w:p w14:paraId="5D5F7446" w14:textId="77777777" w:rsidR="00F80335" w:rsidRPr="00F80335" w:rsidRDefault="00F80335" w:rsidP="00F80335">
      <w:pPr>
        <w:numPr>
          <w:ilvl w:val="0"/>
          <w:numId w:val="22"/>
        </w:numPr>
        <w:autoSpaceDE w:val="0"/>
        <w:autoSpaceDN w:val="0"/>
        <w:adjustRightInd w:val="0"/>
        <w:spacing w:after="0" w:line="240" w:lineRule="auto"/>
        <w:ind w:right="-284"/>
      </w:pPr>
      <w:r w:rsidRPr="00F80335">
        <w:t>Räddningstjänsten tar över befälet då den anländer till brandplatsen. Samordnaren informerar och orienterar dem om läget. Se till att räddningspersonalen kommer fram med sin utrustning.</w:t>
      </w:r>
    </w:p>
    <w:p w14:paraId="31FC8250" w14:textId="487E1BE0" w:rsidR="00F80335" w:rsidRPr="00677A42" w:rsidRDefault="00F80335" w:rsidP="00677A42">
      <w:pPr>
        <w:pStyle w:val="Rubrik3"/>
        <w:ind w:left="0"/>
        <w:rPr>
          <w:rFonts w:ascii="Arial" w:hAnsi="Arial" w:cs="Arial"/>
          <w:b/>
          <w:bCs w:val="0"/>
        </w:rPr>
      </w:pPr>
      <w:r w:rsidRPr="00677A42">
        <w:rPr>
          <w:b/>
          <w:bCs w:val="0"/>
        </w:rPr>
        <w:t>Utrymning</w:t>
      </w:r>
    </w:p>
    <w:p w14:paraId="3F200B95" w14:textId="77777777" w:rsidR="00F80335" w:rsidRPr="00F80335" w:rsidRDefault="00F80335" w:rsidP="00F80335">
      <w:pPr>
        <w:autoSpaceDE w:val="0"/>
        <w:autoSpaceDN w:val="0"/>
        <w:adjustRightInd w:val="0"/>
        <w:spacing w:after="0" w:line="240" w:lineRule="auto"/>
        <w:ind w:left="0" w:right="-284"/>
      </w:pPr>
      <w:r w:rsidRPr="00F80335">
        <w:t xml:space="preserve">Om branden inte går att kontrollera – utrym. Använd </w:t>
      </w:r>
      <w:r w:rsidRPr="00F80335">
        <w:rPr>
          <w:b/>
          <w:bCs/>
        </w:rPr>
        <w:t>inte</w:t>
      </w:r>
      <w:r w:rsidRPr="00F80335">
        <w:t xml:space="preserve"> hiss!</w:t>
      </w:r>
    </w:p>
    <w:p w14:paraId="4B6928C6" w14:textId="77777777" w:rsidR="00F80335" w:rsidRPr="00F80335" w:rsidRDefault="00F80335" w:rsidP="00F80335">
      <w:pPr>
        <w:autoSpaceDE w:val="0"/>
        <w:autoSpaceDN w:val="0"/>
        <w:adjustRightInd w:val="0"/>
        <w:spacing w:after="0" w:line="240" w:lineRule="auto"/>
        <w:ind w:left="0" w:right="-284"/>
        <w:jc w:val="both"/>
      </w:pPr>
    </w:p>
    <w:p w14:paraId="1C4DFF03" w14:textId="77777777" w:rsidR="00F80335" w:rsidRPr="00F80335" w:rsidRDefault="00F80335" w:rsidP="00F80335">
      <w:pPr>
        <w:autoSpaceDE w:val="0"/>
        <w:autoSpaceDN w:val="0"/>
        <w:adjustRightInd w:val="0"/>
        <w:spacing w:after="0" w:line="240" w:lineRule="auto"/>
        <w:ind w:left="0" w:right="-284"/>
      </w:pPr>
      <w:r w:rsidRPr="00F80335">
        <w:t>I första hand: utrym horisontellt till en annan brandcell eller till intilliggande säker enhet. Samordnaren ansvarar för att personal vid behov tillkallas från annan avdelning/enhet för att bistå vid utrymning, särskilt viktigt nattetid då det är färre personal i tjänst.</w:t>
      </w:r>
    </w:p>
    <w:p w14:paraId="773CC9B6" w14:textId="77777777" w:rsidR="00F80335" w:rsidRPr="00F80335" w:rsidRDefault="00F80335" w:rsidP="00F80335">
      <w:pPr>
        <w:autoSpaceDE w:val="0"/>
        <w:autoSpaceDN w:val="0"/>
        <w:adjustRightInd w:val="0"/>
        <w:spacing w:after="0" w:line="240" w:lineRule="auto"/>
        <w:ind w:left="0" w:right="-284"/>
        <w:jc w:val="both"/>
      </w:pPr>
    </w:p>
    <w:p w14:paraId="72135116" w14:textId="77777777" w:rsidR="00F80335" w:rsidRPr="00F80335" w:rsidRDefault="00F80335" w:rsidP="00F80335">
      <w:pPr>
        <w:autoSpaceDE w:val="0"/>
        <w:autoSpaceDN w:val="0"/>
        <w:adjustRightInd w:val="0"/>
        <w:spacing w:after="0" w:line="240" w:lineRule="auto"/>
        <w:ind w:left="0" w:right="-284"/>
      </w:pPr>
      <w:r w:rsidRPr="00F80335">
        <w:t>I andra hand: utrym till annat våningsplan eller till en säker plats utanför byggnaden.</w:t>
      </w:r>
    </w:p>
    <w:p w14:paraId="6A1AB080" w14:textId="77777777" w:rsidR="00F80335" w:rsidRPr="00F80335" w:rsidRDefault="00F80335" w:rsidP="00F80335">
      <w:pPr>
        <w:autoSpaceDE w:val="0"/>
        <w:autoSpaceDN w:val="0"/>
        <w:adjustRightInd w:val="0"/>
        <w:spacing w:after="0" w:line="240" w:lineRule="auto"/>
        <w:ind w:left="0" w:right="-284"/>
        <w:rPr>
          <w:color w:val="FF0000"/>
        </w:rPr>
      </w:pPr>
    </w:p>
    <w:p w14:paraId="1CF213EA" w14:textId="77777777" w:rsidR="00F80335" w:rsidRPr="00F80335" w:rsidRDefault="00F80335" w:rsidP="00F80335">
      <w:pPr>
        <w:numPr>
          <w:ilvl w:val="0"/>
          <w:numId w:val="23"/>
        </w:numPr>
        <w:autoSpaceDE w:val="0"/>
        <w:autoSpaceDN w:val="0"/>
        <w:adjustRightInd w:val="0"/>
        <w:spacing w:after="0" w:line="240" w:lineRule="auto"/>
        <w:ind w:right="-284"/>
      </w:pPr>
      <w:r w:rsidRPr="00F80335">
        <w:t>Utrymningsvägarna är märkta med gröna skyltar</w:t>
      </w:r>
    </w:p>
    <w:p w14:paraId="0DF2C3B0" w14:textId="77777777" w:rsidR="00F80335" w:rsidRPr="00F80335" w:rsidRDefault="00F80335" w:rsidP="00F80335">
      <w:pPr>
        <w:numPr>
          <w:ilvl w:val="0"/>
          <w:numId w:val="23"/>
        </w:numPr>
        <w:autoSpaceDE w:val="0"/>
        <w:autoSpaceDN w:val="0"/>
        <w:adjustRightInd w:val="0"/>
        <w:spacing w:after="0" w:line="240" w:lineRule="auto"/>
        <w:ind w:right="-284"/>
      </w:pPr>
      <w:r w:rsidRPr="00F80335">
        <w:t>Använd aldrig hissar vid brand</w:t>
      </w:r>
    </w:p>
    <w:p w14:paraId="3549FBF3" w14:textId="77777777" w:rsidR="00F80335" w:rsidRPr="00F80335" w:rsidRDefault="00F80335" w:rsidP="00F80335">
      <w:pPr>
        <w:numPr>
          <w:ilvl w:val="0"/>
          <w:numId w:val="23"/>
        </w:numPr>
        <w:autoSpaceDE w:val="0"/>
        <w:autoSpaceDN w:val="0"/>
        <w:adjustRightInd w:val="0"/>
        <w:spacing w:after="0" w:line="240" w:lineRule="auto"/>
        <w:ind w:right="-284"/>
      </w:pPr>
      <w:r w:rsidRPr="00F80335">
        <w:t xml:space="preserve">Dra patienterna på madrass ner till nästa våning eller till närliggande avdelning </w:t>
      </w:r>
    </w:p>
    <w:p w14:paraId="725357EA" w14:textId="77777777" w:rsidR="00F80335" w:rsidRPr="00F80335" w:rsidRDefault="00F80335" w:rsidP="00F80335">
      <w:pPr>
        <w:numPr>
          <w:ilvl w:val="0"/>
          <w:numId w:val="23"/>
        </w:numPr>
        <w:autoSpaceDE w:val="0"/>
        <w:autoSpaceDN w:val="0"/>
        <w:adjustRightInd w:val="0"/>
        <w:spacing w:after="0" w:line="240" w:lineRule="auto"/>
        <w:ind w:right="-284"/>
      </w:pPr>
      <w:r w:rsidRPr="00F80335">
        <w:t>Sjuksköterska och undersköterska för respektive vårdgrupp ansvarar för sina patienter. Observera att patienter till exempel kan vara på operation eller röntgen</w:t>
      </w:r>
    </w:p>
    <w:p w14:paraId="0260A685" w14:textId="77777777" w:rsidR="00F80335" w:rsidRPr="00F80335" w:rsidRDefault="00F80335" w:rsidP="00F80335">
      <w:pPr>
        <w:numPr>
          <w:ilvl w:val="0"/>
          <w:numId w:val="21"/>
        </w:numPr>
        <w:autoSpaceDE w:val="0"/>
        <w:autoSpaceDN w:val="0"/>
        <w:adjustRightInd w:val="0"/>
        <w:spacing w:after="0" w:line="240" w:lineRule="auto"/>
        <w:ind w:right="-284"/>
      </w:pPr>
      <w:r w:rsidRPr="00F80335">
        <w:t>Samordnaren tar fram uppgifter om antal inneliggande patienter samt schema över tjänstgörande personal</w:t>
      </w:r>
    </w:p>
    <w:p w14:paraId="50E0EF31" w14:textId="77777777" w:rsidR="00F80335" w:rsidRPr="00F80335" w:rsidRDefault="00F80335" w:rsidP="00F80335">
      <w:pPr>
        <w:numPr>
          <w:ilvl w:val="0"/>
          <w:numId w:val="23"/>
        </w:numPr>
        <w:autoSpaceDE w:val="0"/>
        <w:autoSpaceDN w:val="0"/>
        <w:adjustRightInd w:val="0"/>
        <w:spacing w:after="0" w:line="240" w:lineRule="auto"/>
        <w:ind w:right="-284"/>
      </w:pPr>
      <w:r w:rsidRPr="00F80335">
        <w:t>Samordnaren kontrollerar att samtliga har evakuerats</w:t>
      </w:r>
    </w:p>
    <w:p w14:paraId="60451174" w14:textId="77777777" w:rsidR="00F80335" w:rsidRPr="00F80335" w:rsidRDefault="00F80335" w:rsidP="00F80335">
      <w:pPr>
        <w:numPr>
          <w:ilvl w:val="0"/>
          <w:numId w:val="23"/>
        </w:numPr>
        <w:autoSpaceDE w:val="0"/>
        <w:autoSpaceDN w:val="0"/>
        <w:adjustRightInd w:val="0"/>
        <w:spacing w:after="0" w:line="240" w:lineRule="auto"/>
        <w:ind w:right="-284"/>
      </w:pPr>
      <w:r w:rsidRPr="00F80335">
        <w:t>I händelse av brand på annan avdelning/enhet ansvarar samordnaren för hur patienter ska tas emot från annan utrymmande avdelning/enhet</w:t>
      </w:r>
    </w:p>
    <w:p w14:paraId="54BB7A23" w14:textId="77777777" w:rsidR="00F80335" w:rsidRPr="00F80335" w:rsidRDefault="00F80335" w:rsidP="00F80335">
      <w:pPr>
        <w:autoSpaceDE w:val="0"/>
        <w:autoSpaceDN w:val="0"/>
        <w:adjustRightInd w:val="0"/>
        <w:spacing w:after="0" w:line="240" w:lineRule="auto"/>
        <w:ind w:left="0" w:right="-284"/>
        <w:rPr>
          <w:rFonts w:ascii="Verdana" w:hAnsi="Verdana"/>
        </w:rPr>
      </w:pPr>
    </w:p>
    <w:p w14:paraId="3749793E" w14:textId="77777777" w:rsidR="00F80335" w:rsidRPr="00677A42" w:rsidRDefault="00F80335" w:rsidP="00677A42">
      <w:pPr>
        <w:pStyle w:val="Rubrik3"/>
        <w:ind w:left="0"/>
        <w:rPr>
          <w:b/>
          <w:bCs w:val="0"/>
        </w:rPr>
      </w:pPr>
      <w:r w:rsidRPr="00677A42">
        <w:rPr>
          <w:b/>
          <w:bCs w:val="0"/>
        </w:rPr>
        <w:t>Brandfarliga varor och gasflaskor</w:t>
      </w:r>
    </w:p>
    <w:p w14:paraId="18BD01EA" w14:textId="77777777" w:rsidR="00F80335" w:rsidRPr="00F80335" w:rsidRDefault="00F80335" w:rsidP="00F80335">
      <w:pPr>
        <w:numPr>
          <w:ilvl w:val="0"/>
          <w:numId w:val="24"/>
        </w:numPr>
        <w:autoSpaceDE w:val="0"/>
        <w:autoSpaceDN w:val="0"/>
        <w:adjustRightInd w:val="0"/>
        <w:spacing w:after="0" w:line="240" w:lineRule="auto"/>
        <w:ind w:right="-284"/>
      </w:pPr>
      <w:r w:rsidRPr="00F80335">
        <w:t>Placera brandfarliga varor och gasflaskor på säkert ställe utan att utsätta dig för egen risk. Tänk på att stänga dörren till behandlingsrummet där gas</w:t>
      </w:r>
      <w:r w:rsidRPr="00F80335">
        <w:softHyphen/>
        <w:t>tuberna finns alternativt förflytta dem från brandkällan.</w:t>
      </w:r>
    </w:p>
    <w:p w14:paraId="25FF1EF0" w14:textId="77777777" w:rsidR="00F80335" w:rsidRPr="00F80335" w:rsidRDefault="00F80335" w:rsidP="00F80335">
      <w:pPr>
        <w:numPr>
          <w:ilvl w:val="0"/>
          <w:numId w:val="24"/>
        </w:numPr>
        <w:autoSpaceDE w:val="0"/>
        <w:autoSpaceDN w:val="0"/>
        <w:adjustRightInd w:val="0"/>
        <w:spacing w:after="0" w:line="240" w:lineRule="auto"/>
        <w:ind w:right="-284"/>
      </w:pPr>
      <w:r w:rsidRPr="00F80335">
        <w:t>I korridorerna på avdelningen finns det två nödavstängningskranar inbyggda i väggen (en i röd korridor och en i blå/gul korridor).</w:t>
      </w:r>
    </w:p>
    <w:p w14:paraId="4752A81E" w14:textId="77777777" w:rsidR="00F80335" w:rsidRPr="00F80335" w:rsidRDefault="00F80335" w:rsidP="00F80335">
      <w:pPr>
        <w:numPr>
          <w:ilvl w:val="0"/>
          <w:numId w:val="27"/>
        </w:numPr>
        <w:autoSpaceDE w:val="0"/>
        <w:autoSpaceDN w:val="0"/>
        <w:adjustRightInd w:val="0"/>
        <w:spacing w:after="0" w:line="240" w:lineRule="auto"/>
        <w:ind w:right="-284"/>
      </w:pPr>
      <w:r w:rsidRPr="00F80335">
        <w:t>vid brand dra ner plexiglaset och vrid kranarna åt höger</w:t>
      </w:r>
    </w:p>
    <w:p w14:paraId="490852F3" w14:textId="77777777" w:rsidR="00F80335" w:rsidRPr="00F80335" w:rsidRDefault="00F80335" w:rsidP="00F80335">
      <w:pPr>
        <w:keepNext/>
        <w:spacing w:after="0" w:line="240" w:lineRule="auto"/>
        <w:ind w:left="0" w:right="-284"/>
        <w:outlineLvl w:val="2"/>
        <w:rPr>
          <w:rFonts w:ascii="Verdana" w:hAnsi="Verdana"/>
          <w:b/>
          <w:bCs/>
        </w:rPr>
      </w:pPr>
    </w:p>
    <w:p w14:paraId="5F631C20" w14:textId="77777777" w:rsidR="00F80335" w:rsidRPr="00677A42" w:rsidRDefault="00F80335" w:rsidP="00677A42">
      <w:pPr>
        <w:pStyle w:val="Rubrik3"/>
        <w:ind w:left="0"/>
        <w:rPr>
          <w:b/>
          <w:bCs w:val="0"/>
        </w:rPr>
      </w:pPr>
      <w:r w:rsidRPr="00677A42">
        <w:rPr>
          <w:b/>
          <w:bCs w:val="0"/>
        </w:rPr>
        <w:t xml:space="preserve">Korridorer </w:t>
      </w:r>
    </w:p>
    <w:p w14:paraId="783AEE62" w14:textId="77777777" w:rsidR="00F80335" w:rsidRPr="00F80335" w:rsidRDefault="00F80335" w:rsidP="00F80335">
      <w:pPr>
        <w:spacing w:after="0" w:line="240" w:lineRule="auto"/>
        <w:ind w:left="0" w:right="-284"/>
      </w:pPr>
      <w:r w:rsidRPr="00F80335">
        <w:t xml:space="preserve">Det är viktigt att det finns så lite utrustning som möjligt i korridoren (stolar, rollatorer, rullstolar </w:t>
      </w:r>
      <w:proofErr w:type="spellStart"/>
      <w:r w:rsidRPr="00F80335">
        <w:t>etc</w:t>
      </w:r>
      <w:proofErr w:type="spellEnd"/>
      <w:r w:rsidRPr="00F80335">
        <w:t>). Tillse att utrustningen alltid står på ena sidan av korridoren.</w:t>
      </w:r>
    </w:p>
    <w:p w14:paraId="07D821FC" w14:textId="77777777" w:rsidR="00F80335" w:rsidRPr="00677A42" w:rsidRDefault="00F80335" w:rsidP="00677A42">
      <w:pPr>
        <w:pStyle w:val="Rubrik3"/>
        <w:ind w:left="0" w:right="-2"/>
        <w:rPr>
          <w:b/>
          <w:bCs w:val="0"/>
        </w:rPr>
      </w:pPr>
      <w:r w:rsidRPr="00677A42">
        <w:rPr>
          <w:b/>
          <w:bCs w:val="0"/>
        </w:rPr>
        <w:t>Förbyggande brandskyddsinformation – NU-sjukvårdens styrdokument</w:t>
      </w:r>
    </w:p>
    <w:p w14:paraId="099C881B" w14:textId="77777777" w:rsidR="00F80335" w:rsidRPr="00F80335" w:rsidRDefault="00F80335" w:rsidP="00F80335">
      <w:pPr>
        <w:spacing w:after="0" w:line="240" w:lineRule="auto"/>
        <w:ind w:left="0" w:right="-284"/>
        <w:rPr>
          <w:szCs w:val="20"/>
        </w:rPr>
      </w:pPr>
      <w:r w:rsidRPr="00F80335">
        <w:rPr>
          <w:szCs w:val="20"/>
        </w:rPr>
        <w:t xml:space="preserve">Klicka på fliken verksamhetsstyrning på NU-sjukvårdens förstasida, intranätet. Välj därefter länken Säkerhetsarbete i vänstra listen och klicka dig därefter vidare till Brandskydd och Systematiskt Brandskyddsarbete i NU-sjukvården. Under rubriken Handlingsplaner, punkt 3.4 hittar du bilder som visar hur man skyddar sig, släcker med brandredskap och filt, utrymmer patienter, branddörrar/brandceller samt utrymningsplan. </w:t>
      </w:r>
    </w:p>
    <w:p w14:paraId="551E3931" w14:textId="77777777" w:rsidR="00F80335" w:rsidRPr="00F80335" w:rsidRDefault="00F80335" w:rsidP="00F80335">
      <w:pPr>
        <w:spacing w:after="0" w:line="240" w:lineRule="auto"/>
        <w:ind w:left="0" w:right="-284"/>
        <w:rPr>
          <w:b/>
          <w:bCs/>
          <w:iCs/>
          <w:sz w:val="26"/>
          <w:szCs w:val="28"/>
        </w:rPr>
      </w:pPr>
    </w:p>
    <w:p w14:paraId="0384EE49" w14:textId="77777777" w:rsidR="00F80335" w:rsidRPr="00F80335" w:rsidRDefault="00F80335" w:rsidP="00F80335">
      <w:pPr>
        <w:spacing w:after="0" w:line="240" w:lineRule="auto"/>
        <w:ind w:left="0" w:right="-284"/>
        <w:rPr>
          <w:iCs/>
          <w:szCs w:val="28"/>
        </w:rPr>
      </w:pPr>
      <w:r w:rsidRPr="00677A42">
        <w:rPr>
          <w:rStyle w:val="Rubrik3Char"/>
          <w:b/>
          <w:bCs w:val="0"/>
        </w:rPr>
        <w:t>Evidens/källa:</w:t>
      </w:r>
      <w:r w:rsidRPr="00F80335">
        <w:rPr>
          <w:rFonts w:ascii="Verdana" w:hAnsi="Verdana" w:cs="Arial"/>
          <w:iCs/>
          <w:szCs w:val="28"/>
        </w:rPr>
        <w:t xml:space="preserve"> </w:t>
      </w:r>
      <w:r w:rsidRPr="00F80335">
        <w:rPr>
          <w:rFonts w:ascii="Verdana" w:hAnsi="Verdana" w:cs="Arial"/>
          <w:iCs/>
          <w:szCs w:val="28"/>
        </w:rPr>
        <w:br/>
      </w:r>
      <w:r w:rsidRPr="00F80335">
        <w:rPr>
          <w:iCs/>
          <w:szCs w:val="28"/>
        </w:rPr>
        <w:t>NU-sjukvårdens intranät, Säkerhetsarbete – Brandskydd.</w:t>
      </w:r>
    </w:p>
    <w:p w14:paraId="1DB62610" w14:textId="77777777" w:rsidR="00F80335" w:rsidRPr="00F80335" w:rsidRDefault="00F80335" w:rsidP="00F80335">
      <w:pPr>
        <w:autoSpaceDE w:val="0"/>
        <w:autoSpaceDN w:val="0"/>
        <w:adjustRightInd w:val="0"/>
        <w:spacing w:after="0" w:line="240" w:lineRule="auto"/>
        <w:ind w:left="0" w:right="-284"/>
        <w:rPr>
          <w:szCs w:val="28"/>
        </w:rPr>
      </w:pPr>
      <w:r w:rsidRPr="00F80335">
        <w:rPr>
          <w:szCs w:val="28"/>
        </w:rPr>
        <w:br/>
      </w:r>
      <w:hyperlink r:id="rId17" w:history="1">
        <w:r w:rsidRPr="00F80335">
          <w:rPr>
            <w:color w:val="0000FF"/>
            <w:szCs w:val="28"/>
            <w:u w:val="single"/>
          </w:rPr>
          <w:t>3.3 NU-sjukvårdens styrdokument för Systematiskt brandskyddsarbete.</w:t>
        </w:r>
        <w:r w:rsidRPr="00F80335">
          <w:rPr>
            <w:color w:val="0000FF"/>
            <w:szCs w:val="28"/>
            <w:u w:val="single"/>
          </w:rPr>
          <w:br/>
          <w:t>Lokal handlingsplan vid brand och utrymning</w:t>
        </w:r>
      </w:hyperlink>
    </w:p>
    <w:p w14:paraId="6FDEE87C" w14:textId="77777777" w:rsidR="00F80335" w:rsidRPr="00F80335" w:rsidRDefault="00F80335" w:rsidP="00F80335">
      <w:pPr>
        <w:autoSpaceDE w:val="0"/>
        <w:autoSpaceDN w:val="0"/>
        <w:adjustRightInd w:val="0"/>
        <w:spacing w:after="0" w:line="240" w:lineRule="auto"/>
        <w:ind w:left="0" w:right="-284"/>
      </w:pPr>
      <w:r w:rsidRPr="00F80335">
        <w:t>Dokumentnummer: SBSA 3:3</w:t>
      </w:r>
    </w:p>
    <w:p w14:paraId="5589D17C" w14:textId="77777777" w:rsidR="00F80335" w:rsidRPr="00F80335" w:rsidRDefault="00F80335" w:rsidP="00F80335">
      <w:pPr>
        <w:autoSpaceDE w:val="0"/>
        <w:autoSpaceDN w:val="0"/>
        <w:adjustRightInd w:val="0"/>
        <w:spacing w:after="0" w:line="240" w:lineRule="auto"/>
        <w:ind w:left="0" w:right="-284"/>
        <w:rPr>
          <w:szCs w:val="28"/>
        </w:rPr>
      </w:pPr>
      <w:r w:rsidRPr="00F80335">
        <w:rPr>
          <w:szCs w:val="28"/>
        </w:rPr>
        <w:br/>
      </w:r>
      <w:hyperlink r:id="rId18" w:history="1">
        <w:r w:rsidRPr="00F80335">
          <w:rPr>
            <w:color w:val="0000FF"/>
            <w:szCs w:val="28"/>
            <w:u w:val="single"/>
          </w:rPr>
          <w:t>3.4 Förebyggande brandskyddsinformation</w:t>
        </w:r>
      </w:hyperlink>
    </w:p>
    <w:p w14:paraId="23366661" w14:textId="77777777" w:rsidR="00F80335" w:rsidRPr="00F80335" w:rsidRDefault="00F80335" w:rsidP="00F80335">
      <w:pPr>
        <w:autoSpaceDE w:val="0"/>
        <w:autoSpaceDN w:val="0"/>
        <w:adjustRightInd w:val="0"/>
        <w:spacing w:after="0" w:line="240" w:lineRule="auto"/>
        <w:ind w:left="0" w:right="-284"/>
      </w:pPr>
      <w:r w:rsidRPr="00F80335">
        <w:t>Dokumentnummer: SBSA 3:4</w:t>
      </w:r>
    </w:p>
    <w:p w14:paraId="79025307" w14:textId="77777777" w:rsidR="00F80335" w:rsidRPr="00F80335" w:rsidRDefault="00F80335" w:rsidP="00F80335">
      <w:pPr>
        <w:autoSpaceDE w:val="0"/>
        <w:autoSpaceDN w:val="0"/>
        <w:adjustRightInd w:val="0"/>
        <w:spacing w:after="0" w:line="240" w:lineRule="auto"/>
        <w:ind w:left="0" w:right="-284"/>
        <w:rPr>
          <w:iCs/>
          <w:szCs w:val="28"/>
        </w:rPr>
      </w:pPr>
    </w:p>
    <w:bookmarkEnd w:id="0"/>
    <w:p w14:paraId="76B9F95B" w14:textId="24513497" w:rsidR="00536A5A" w:rsidRPr="00536A5A" w:rsidRDefault="00536A5A" w:rsidP="00536A5A">
      <w:pPr>
        <w:spacing w:after="0" w:line="240" w:lineRule="auto"/>
        <w:ind w:left="0" w:right="0"/>
      </w:pPr>
    </w:p>
    <w:sectPr w:rsidR="00536A5A" w:rsidRPr="00536A5A" w:rsidSect="00F80335">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91872" w14:textId="77777777" w:rsidR="00123C0F" w:rsidRDefault="00123C0F">
      <w:r>
        <w:separator/>
      </w:r>
    </w:p>
  </w:endnote>
  <w:endnote w:type="continuationSeparator" w:id="0">
    <w:p w14:paraId="1F4D62CF" w14:textId="77777777" w:rsidR="00123C0F" w:rsidRDefault="00123C0F">
      <w:r>
        <w:continuationSeparator/>
      </w:r>
    </w:p>
  </w:endnote>
  <w:endnote w:type="continuationNotice" w:id="1">
    <w:p w14:paraId="49EA8EBA" w14:textId="77777777" w:rsidR="00123C0F" w:rsidRDefault="00123C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altName w:val="Arial"/>
    <w:panose1 w:val="020B07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8AD0B" w14:textId="77777777" w:rsidR="00123C0F" w:rsidRDefault="00123C0F"/>
  </w:footnote>
  <w:footnote w:type="continuationSeparator" w:id="0">
    <w:p w14:paraId="639406EC" w14:textId="77777777" w:rsidR="00123C0F" w:rsidRDefault="00123C0F">
      <w:r>
        <w:continuationSeparator/>
      </w:r>
    </w:p>
  </w:footnote>
  <w:footnote w:type="continuationNotice" w:id="1">
    <w:p w14:paraId="189F45BD" w14:textId="77777777" w:rsidR="00123C0F" w:rsidRDefault="00123C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5560325"/>
    <w:multiLevelType w:val="hybridMultilevel"/>
    <w:tmpl w:val="9F0E7EF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E119AC"/>
    <w:multiLevelType w:val="hybridMultilevel"/>
    <w:tmpl w:val="319C798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731C49"/>
    <w:multiLevelType w:val="hybridMultilevel"/>
    <w:tmpl w:val="CC9AA8E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7F3342"/>
    <w:multiLevelType w:val="hybridMultilevel"/>
    <w:tmpl w:val="0354FA8E"/>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19D78D1"/>
    <w:multiLevelType w:val="hybridMultilevel"/>
    <w:tmpl w:val="9CD289E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3B1015B"/>
    <w:multiLevelType w:val="hybridMultilevel"/>
    <w:tmpl w:val="41EEC29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2CF4446"/>
    <w:multiLevelType w:val="hybridMultilevel"/>
    <w:tmpl w:val="FBEC1F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9BF77FB"/>
    <w:multiLevelType w:val="hybridMultilevel"/>
    <w:tmpl w:val="6608BCC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8065575">
    <w:abstractNumId w:val="25"/>
  </w:num>
  <w:num w:numId="2" w16cid:durableId="1308634069">
    <w:abstractNumId w:val="20"/>
  </w:num>
  <w:num w:numId="3" w16cid:durableId="185678932">
    <w:abstractNumId w:val="0"/>
  </w:num>
  <w:num w:numId="4" w16cid:durableId="916011960">
    <w:abstractNumId w:val="6"/>
  </w:num>
  <w:num w:numId="5" w16cid:durableId="1500121194">
    <w:abstractNumId w:val="21"/>
  </w:num>
  <w:num w:numId="6" w16cid:durableId="19431417">
    <w:abstractNumId w:val="2"/>
  </w:num>
  <w:num w:numId="7" w16cid:durableId="1361660146">
    <w:abstractNumId w:val="16"/>
  </w:num>
  <w:num w:numId="8" w16cid:durableId="738864358">
    <w:abstractNumId w:val="12"/>
  </w:num>
  <w:num w:numId="9" w16cid:durableId="1530336696">
    <w:abstractNumId w:val="1"/>
  </w:num>
  <w:num w:numId="10" w16cid:durableId="983587778">
    <w:abstractNumId w:val="1"/>
  </w:num>
  <w:num w:numId="11" w16cid:durableId="2087801479">
    <w:abstractNumId w:val="3"/>
  </w:num>
  <w:num w:numId="12" w16cid:durableId="869798931">
    <w:abstractNumId w:val="4"/>
  </w:num>
  <w:num w:numId="13" w16cid:durableId="14038190">
    <w:abstractNumId w:val="19"/>
  </w:num>
  <w:num w:numId="14" w16cid:durableId="24209485">
    <w:abstractNumId w:val="13"/>
  </w:num>
  <w:num w:numId="15" w16cid:durableId="677542696">
    <w:abstractNumId w:val="7"/>
  </w:num>
  <w:num w:numId="16" w16cid:durableId="836262129">
    <w:abstractNumId w:val="17"/>
  </w:num>
  <w:num w:numId="17" w16cid:durableId="467551409">
    <w:abstractNumId w:val="5"/>
  </w:num>
  <w:num w:numId="18" w16cid:durableId="192113134">
    <w:abstractNumId w:val="14"/>
  </w:num>
  <w:num w:numId="19" w16cid:durableId="104883050">
    <w:abstractNumId w:val="24"/>
  </w:num>
  <w:num w:numId="20" w16cid:durableId="1369793495">
    <w:abstractNumId w:val="18"/>
  </w:num>
  <w:num w:numId="21" w16cid:durableId="1787307529">
    <w:abstractNumId w:val="8"/>
  </w:num>
  <w:num w:numId="22" w16cid:durableId="1455637280">
    <w:abstractNumId w:val="22"/>
  </w:num>
  <w:num w:numId="23" w16cid:durableId="1526553682">
    <w:abstractNumId w:val="23"/>
  </w:num>
  <w:num w:numId="24" w16cid:durableId="53821974">
    <w:abstractNumId w:val="9"/>
  </w:num>
  <w:num w:numId="25" w16cid:durableId="281419895">
    <w:abstractNumId w:val="10"/>
  </w:num>
  <w:num w:numId="26" w16cid:durableId="974066558">
    <w:abstractNumId w:val="15"/>
  </w:num>
  <w:num w:numId="27" w16cid:durableId="1474071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23C0F"/>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50D"/>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77A42"/>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246D"/>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599"/>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1C4"/>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92358"/>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0335"/>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intranu.vgregion.se/upload/NU/S%c3%a4kerhet/3.4%20F%c3%b6rebyggande%20brandskyddsinformation.pdf" TargetMode="Externa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alfresco.vgregion.se/alfresco/service/vgr/storage/node/content/25784/Lokal%20handlingsplan%20vid%20brand%20och%20utrymning.pdf?a=false&amp;guest=true" TargetMode="Externa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10</TotalTime>
  <Pages>4</Pages>
  <Words>828</Words>
  <Characters>5409</Characters>
  <Application>Microsoft Office Word</Application>
  <DocSecurity>0</DocSecurity>
  <Lines>45</Lines>
  <Paragraphs>12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6225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Brand - Lokal handlingsplan vid brand och utrymning avdelning 4</dc:title>
  <dc:subject/>
  <dc:creator>patrik.jens.johansson@vgregion.se</dc:creator>
  <keywords/>
  <lastModifiedBy>Elisabeth Carlsson</lastModifiedBy>
  <revision>8</revision>
  <lastPrinted>2016-03-31T10:56:00.0000000Z</lastPrinted>
  <dcterms:created xsi:type="dcterms:W3CDTF">2022-05-10T07:31:00.0000000Z</dcterms:created>
  <dcterms:modified xsi:type="dcterms:W3CDTF">2023-06-20T13:29:00.0000000Z</dcterms:modified>
</coreProperties>
</file>