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FDD25" w14:textId="77777777" w:rsidR="0032222B" w:rsidRDefault="0032222B" w:rsidP="00F35B05">
      <w:pPr>
        <w:pStyle w:val="Rubrik2"/>
        <w:sectPr w:rsidR="0032222B" w:rsidSect="0032222B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E23A6E7" w14:textId="77777777" w:rsidR="0032222B" w:rsidRPr="0032222B" w:rsidRDefault="0032222B" w:rsidP="0032222B">
      <w:pPr>
        <w:spacing w:after="0" w:line="240" w:lineRule="auto"/>
        <w:ind w:left="0" w:right="0"/>
        <w:rPr>
          <w:szCs w:val="20"/>
        </w:rPr>
      </w:pPr>
    </w:p>
    <w:tbl>
      <w:tblPr>
        <w:tblStyle w:val="Tabellrutnt"/>
        <w:tblpPr w:leftFromText="141" w:rightFromText="141" w:vertAnchor="text" w:horzAnchor="margin" w:tblpY="181"/>
        <w:tblW w:w="0" w:type="auto"/>
        <w:tblLook w:val="04A0" w:firstRow="1" w:lastRow="0" w:firstColumn="1" w:lastColumn="0" w:noHBand="0" w:noVBand="1"/>
      </w:tblPr>
      <w:tblGrid>
        <w:gridCol w:w="8495"/>
      </w:tblGrid>
      <w:tr w:rsidR="0032222B" w:rsidRPr="0032222B" w14:paraId="4923CD2D" w14:textId="77777777" w:rsidTr="00817244">
        <w:tc>
          <w:tcPr>
            <w:tcW w:w="849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08C6AE92" w14:textId="77777777" w:rsidR="0032222B" w:rsidRPr="007164B4" w:rsidRDefault="0032222B" w:rsidP="007164B4">
            <w:pPr>
              <w:pStyle w:val="Rubrik1"/>
              <w:ind w:left="0" w:right="-115"/>
              <w:rPr>
                <w:b/>
                <w:bCs w:val="0"/>
              </w:rPr>
            </w:pPr>
            <w:r w:rsidRPr="007164B4">
              <w:rPr>
                <w:b/>
                <w:bCs w:val="0"/>
              </w:rPr>
              <w:t>Malignt melanom – handläggning av remiss</w:t>
            </w:r>
          </w:p>
        </w:tc>
      </w:tr>
    </w:tbl>
    <w:p w14:paraId="7D830708" w14:textId="77777777" w:rsidR="0032222B" w:rsidRPr="007164B4" w:rsidRDefault="0032222B" w:rsidP="007164B4">
      <w:pPr>
        <w:pStyle w:val="Rubrik3"/>
        <w:ind w:left="0"/>
        <w:rPr>
          <w:b/>
          <w:bCs w:val="0"/>
        </w:rPr>
      </w:pPr>
      <w:bookmarkStart w:id="1" w:name="_Toc501440349"/>
      <w:r w:rsidRPr="007164B4">
        <w:rPr>
          <w:b/>
          <w:bCs w:val="0"/>
        </w:rPr>
        <w:t xml:space="preserve">Revidering i denna version </w:t>
      </w:r>
      <w:bookmarkEnd w:id="1"/>
    </w:p>
    <w:p w14:paraId="26B1B199" w14:textId="16041C70" w:rsidR="0032222B" w:rsidRPr="0032222B" w:rsidRDefault="007164B4" w:rsidP="0032222B">
      <w:pPr>
        <w:spacing w:after="0" w:line="240" w:lineRule="auto"/>
        <w:ind w:left="0" w:right="0"/>
        <w:rPr>
          <w:szCs w:val="20"/>
        </w:rPr>
      </w:pPr>
      <w:r>
        <w:rPr>
          <w:szCs w:val="20"/>
        </w:rPr>
        <w:t>Ingen revidering i denna version, giltighetstiden förlängd.</w:t>
      </w:r>
    </w:p>
    <w:p w14:paraId="09F6FF72" w14:textId="77777777" w:rsidR="0032222B" w:rsidRPr="007164B4" w:rsidRDefault="0032222B" w:rsidP="007164B4">
      <w:pPr>
        <w:pStyle w:val="Rubrik2"/>
        <w:ind w:left="0"/>
        <w:rPr>
          <w:b/>
          <w:bCs w:val="0"/>
        </w:rPr>
      </w:pPr>
      <w:bookmarkStart w:id="2" w:name="_Toc501440350"/>
      <w:r w:rsidRPr="007164B4">
        <w:rPr>
          <w:b/>
          <w:bCs w:val="0"/>
        </w:rPr>
        <w:t xml:space="preserve">Syfte </w:t>
      </w:r>
      <w:bookmarkEnd w:id="2"/>
    </w:p>
    <w:p w14:paraId="63B2691E" w14:textId="77777777" w:rsidR="0032222B" w:rsidRPr="0032222B" w:rsidRDefault="0032222B" w:rsidP="0032222B">
      <w:pPr>
        <w:spacing w:after="0" w:line="240" w:lineRule="auto"/>
        <w:ind w:left="0" w:right="0"/>
        <w:rPr>
          <w:szCs w:val="20"/>
        </w:rPr>
      </w:pPr>
      <w:bookmarkStart w:id="3" w:name="_Toc501440351"/>
      <w:r w:rsidRPr="0032222B">
        <w:rPr>
          <w:szCs w:val="20"/>
        </w:rPr>
        <w:t>Skapa ett enhetligt arbetssätt kring patienter med malignt melanom.</w:t>
      </w:r>
    </w:p>
    <w:bookmarkEnd w:id="3"/>
    <w:p w14:paraId="4E778049" w14:textId="77777777" w:rsidR="0032222B" w:rsidRPr="007164B4" w:rsidRDefault="0032222B" w:rsidP="007164B4">
      <w:pPr>
        <w:pStyle w:val="Rubrik2"/>
        <w:ind w:left="0"/>
        <w:rPr>
          <w:b/>
          <w:bCs w:val="0"/>
        </w:rPr>
      </w:pPr>
      <w:r w:rsidRPr="007164B4">
        <w:rPr>
          <w:b/>
          <w:bCs w:val="0"/>
        </w:rPr>
        <w:t>Vilka berörs</w:t>
      </w:r>
    </w:p>
    <w:p w14:paraId="598148EF" w14:textId="77777777" w:rsidR="0032222B" w:rsidRPr="0032222B" w:rsidRDefault="0032222B" w:rsidP="0032222B">
      <w:pPr>
        <w:spacing w:after="0" w:line="240" w:lineRule="auto"/>
        <w:ind w:left="0" w:right="0"/>
        <w:rPr>
          <w:szCs w:val="20"/>
        </w:rPr>
      </w:pPr>
      <w:r w:rsidRPr="0032222B">
        <w:rPr>
          <w:szCs w:val="20"/>
        </w:rPr>
        <w:t>Ortopedkliniken och hudkliniken</w:t>
      </w:r>
    </w:p>
    <w:p w14:paraId="4FD7DF8D" w14:textId="77777777" w:rsidR="0032222B" w:rsidRPr="007164B4" w:rsidRDefault="0032222B" w:rsidP="007164B4">
      <w:pPr>
        <w:pStyle w:val="Rubrik3"/>
        <w:ind w:left="0"/>
        <w:rPr>
          <w:b/>
          <w:bCs w:val="0"/>
        </w:rPr>
      </w:pPr>
      <w:r w:rsidRPr="007164B4">
        <w:rPr>
          <w:b/>
          <w:bCs w:val="0"/>
        </w:rPr>
        <w:t xml:space="preserve">Remiss som inkommer direkt från vårdcentral till ortopedkliniken </w:t>
      </w:r>
    </w:p>
    <w:p w14:paraId="27A7FF30" w14:textId="77777777" w:rsidR="0032222B" w:rsidRPr="0032222B" w:rsidRDefault="0032222B" w:rsidP="0032222B">
      <w:pPr>
        <w:spacing w:after="0" w:line="240" w:lineRule="auto"/>
        <w:ind w:left="0" w:right="0"/>
        <w:rPr>
          <w:szCs w:val="20"/>
        </w:rPr>
      </w:pPr>
      <w:r w:rsidRPr="0032222B">
        <w:rPr>
          <w:szCs w:val="20"/>
        </w:rPr>
        <w:t xml:space="preserve">Vid remittering av patient för operation av malignt melanom från primärvården vidarebefordras remissen till hudmottagningen. Remissen ska innehålla foto helst i </w:t>
      </w:r>
      <w:proofErr w:type="spellStart"/>
      <w:r w:rsidRPr="0032222B">
        <w:rPr>
          <w:szCs w:val="20"/>
        </w:rPr>
        <w:t>Picsara</w:t>
      </w:r>
      <w:proofErr w:type="spellEnd"/>
      <w:r w:rsidRPr="0032222B">
        <w:rPr>
          <w:szCs w:val="20"/>
        </w:rPr>
        <w:t>.</w:t>
      </w:r>
    </w:p>
    <w:p w14:paraId="72F59B8B" w14:textId="77777777" w:rsidR="0032222B" w:rsidRPr="007164B4" w:rsidRDefault="0032222B" w:rsidP="007164B4">
      <w:pPr>
        <w:pStyle w:val="Rubrik3"/>
        <w:ind w:left="0"/>
        <w:rPr>
          <w:b/>
          <w:bCs w:val="0"/>
        </w:rPr>
      </w:pPr>
      <w:r w:rsidRPr="007164B4">
        <w:rPr>
          <w:b/>
          <w:bCs w:val="0"/>
        </w:rPr>
        <w:t>Remiss från hudkliniken</w:t>
      </w:r>
    </w:p>
    <w:p w14:paraId="535D0BCC" w14:textId="77777777" w:rsidR="0032222B" w:rsidRPr="0032222B" w:rsidRDefault="0032222B" w:rsidP="0032222B">
      <w:pPr>
        <w:spacing w:after="0" w:line="240" w:lineRule="auto"/>
        <w:ind w:left="0" w:right="0"/>
        <w:rPr>
          <w:szCs w:val="20"/>
        </w:rPr>
      </w:pPr>
      <w:r w:rsidRPr="0032222B">
        <w:rPr>
          <w:szCs w:val="20"/>
        </w:rPr>
        <w:t>Vid remittering av patient för operation av misstänkt/bekräftat malignt melanom ska remissen innehålla uppgifter om:</w:t>
      </w:r>
    </w:p>
    <w:p w14:paraId="339A64F5" w14:textId="77777777" w:rsidR="0032222B" w:rsidRPr="0032222B" w:rsidRDefault="0032222B" w:rsidP="0032222B">
      <w:pPr>
        <w:spacing w:after="0" w:line="240" w:lineRule="auto"/>
        <w:ind w:left="0" w:right="0"/>
        <w:rPr>
          <w:szCs w:val="20"/>
        </w:rPr>
      </w:pPr>
    </w:p>
    <w:p w14:paraId="451FC84C" w14:textId="77777777" w:rsidR="0032222B" w:rsidRPr="0032222B" w:rsidRDefault="0032222B" w:rsidP="0032222B">
      <w:pPr>
        <w:numPr>
          <w:ilvl w:val="0"/>
          <w:numId w:val="20"/>
        </w:numPr>
        <w:spacing w:after="0" w:line="240" w:lineRule="auto"/>
        <w:ind w:right="0"/>
        <w:contextualSpacing/>
        <w:rPr>
          <w:szCs w:val="20"/>
        </w:rPr>
      </w:pPr>
      <w:r w:rsidRPr="0032222B">
        <w:rPr>
          <w:szCs w:val="20"/>
        </w:rPr>
        <w:t xml:space="preserve">Lokalisation och storlek, samt foto i </w:t>
      </w:r>
      <w:proofErr w:type="spellStart"/>
      <w:r w:rsidRPr="0032222B">
        <w:rPr>
          <w:szCs w:val="20"/>
        </w:rPr>
        <w:t>Picsara</w:t>
      </w:r>
      <w:proofErr w:type="spellEnd"/>
      <w:r w:rsidRPr="0032222B">
        <w:rPr>
          <w:szCs w:val="20"/>
        </w:rPr>
        <w:t xml:space="preserve"> där tumöravgränsningen är utritad</w:t>
      </w:r>
    </w:p>
    <w:p w14:paraId="6F53D569" w14:textId="77777777" w:rsidR="0032222B" w:rsidRPr="0032222B" w:rsidRDefault="0032222B" w:rsidP="0032222B">
      <w:pPr>
        <w:numPr>
          <w:ilvl w:val="0"/>
          <w:numId w:val="20"/>
        </w:numPr>
        <w:spacing w:after="0" w:line="240" w:lineRule="auto"/>
        <w:ind w:right="0"/>
        <w:contextualSpacing/>
        <w:rPr>
          <w:szCs w:val="20"/>
        </w:rPr>
      </w:pPr>
      <w:r w:rsidRPr="0032222B">
        <w:rPr>
          <w:szCs w:val="20"/>
        </w:rPr>
        <w:t>Eventuell blodförtunnande medicin</w:t>
      </w:r>
    </w:p>
    <w:p w14:paraId="7E2F1A1F" w14:textId="77777777" w:rsidR="0032222B" w:rsidRPr="0032222B" w:rsidRDefault="0032222B" w:rsidP="0032222B">
      <w:pPr>
        <w:numPr>
          <w:ilvl w:val="0"/>
          <w:numId w:val="20"/>
        </w:numPr>
        <w:spacing w:after="0" w:line="240" w:lineRule="auto"/>
        <w:ind w:right="0"/>
        <w:contextualSpacing/>
        <w:rPr>
          <w:szCs w:val="20"/>
        </w:rPr>
      </w:pPr>
      <w:r w:rsidRPr="0032222B">
        <w:rPr>
          <w:szCs w:val="20"/>
        </w:rPr>
        <w:t>Rekommenderad excisionsmarginal</w:t>
      </w:r>
    </w:p>
    <w:p w14:paraId="700A1690" w14:textId="77777777" w:rsidR="0032222B" w:rsidRPr="0032222B" w:rsidRDefault="0032222B" w:rsidP="0032222B">
      <w:pPr>
        <w:numPr>
          <w:ilvl w:val="0"/>
          <w:numId w:val="20"/>
        </w:numPr>
        <w:spacing w:after="0" w:line="240" w:lineRule="auto"/>
        <w:ind w:right="0"/>
        <w:contextualSpacing/>
        <w:rPr>
          <w:szCs w:val="20"/>
        </w:rPr>
      </w:pPr>
      <w:r w:rsidRPr="0032222B">
        <w:rPr>
          <w:szCs w:val="20"/>
        </w:rPr>
        <w:t>Om uppföljning på hudkliniken (melanomrond) är planerad eller ej. Melanom</w:t>
      </w:r>
      <w:r w:rsidRPr="0032222B">
        <w:rPr>
          <w:szCs w:val="20"/>
        </w:rPr>
        <w:softHyphen/>
        <w:t xml:space="preserve">rond innebär ett återbesök för patienten med PAD-besked. </w:t>
      </w:r>
    </w:p>
    <w:p w14:paraId="4E108387" w14:textId="77777777" w:rsidR="0032222B" w:rsidRPr="007164B4" w:rsidRDefault="0032222B" w:rsidP="007164B4">
      <w:pPr>
        <w:pStyle w:val="Rubrik3"/>
        <w:ind w:left="0"/>
        <w:rPr>
          <w:b/>
          <w:bCs w:val="0"/>
        </w:rPr>
      </w:pPr>
      <w:r w:rsidRPr="007164B4">
        <w:rPr>
          <w:b/>
          <w:bCs w:val="0"/>
        </w:rPr>
        <w:t>Ortopedklinikens ansvar</w:t>
      </w:r>
    </w:p>
    <w:p w14:paraId="6A92BD90" w14:textId="77777777" w:rsidR="0032222B" w:rsidRPr="0032222B" w:rsidRDefault="0032222B" w:rsidP="0032222B">
      <w:pPr>
        <w:spacing w:after="0" w:line="240" w:lineRule="auto"/>
        <w:ind w:left="0" w:right="0"/>
        <w:rPr>
          <w:szCs w:val="20"/>
        </w:rPr>
      </w:pPr>
      <w:r w:rsidRPr="0032222B">
        <w:rPr>
          <w:szCs w:val="20"/>
        </w:rPr>
        <w:t xml:space="preserve">Operation &lt;1 vecka. PAD tas, remissen SVF-märks och svar begärs både till ortopedkliniken och hudkliniken. </w:t>
      </w:r>
    </w:p>
    <w:p w14:paraId="1A7F3041" w14:textId="77777777" w:rsidR="0032222B" w:rsidRPr="0032222B" w:rsidRDefault="0032222B" w:rsidP="0032222B">
      <w:pPr>
        <w:spacing w:after="0" w:line="240" w:lineRule="auto"/>
        <w:ind w:left="0" w:right="0"/>
        <w:rPr>
          <w:szCs w:val="20"/>
        </w:rPr>
      </w:pPr>
      <w:r w:rsidRPr="0032222B">
        <w:rPr>
          <w:szCs w:val="20"/>
        </w:rPr>
        <w:lastRenderedPageBreak/>
        <w:t xml:space="preserve">Tänk på att hudkonsulten finns tillgänglig måndag – torsdag </w:t>
      </w:r>
      <w:proofErr w:type="spellStart"/>
      <w:r w:rsidRPr="0032222B">
        <w:rPr>
          <w:szCs w:val="20"/>
        </w:rPr>
        <w:t>kl</w:t>
      </w:r>
      <w:proofErr w:type="spellEnd"/>
      <w:r w:rsidRPr="0032222B">
        <w:rPr>
          <w:szCs w:val="20"/>
        </w:rPr>
        <w:t xml:space="preserve"> 8-16, fredag </w:t>
      </w:r>
      <w:proofErr w:type="spellStart"/>
      <w:r w:rsidRPr="0032222B">
        <w:rPr>
          <w:szCs w:val="20"/>
        </w:rPr>
        <w:t>kl</w:t>
      </w:r>
      <w:proofErr w:type="spellEnd"/>
      <w:r w:rsidRPr="0032222B">
        <w:rPr>
          <w:szCs w:val="20"/>
        </w:rPr>
        <w:t xml:space="preserve"> 8-15 i Uddevalla </w:t>
      </w:r>
      <w:proofErr w:type="spellStart"/>
      <w:r w:rsidRPr="0032222B">
        <w:rPr>
          <w:szCs w:val="20"/>
        </w:rPr>
        <w:t>tel</w:t>
      </w:r>
      <w:proofErr w:type="spellEnd"/>
      <w:r w:rsidRPr="0032222B">
        <w:rPr>
          <w:szCs w:val="20"/>
        </w:rPr>
        <w:t xml:space="preserve"> </w:t>
      </w:r>
      <w:proofErr w:type="gramStart"/>
      <w:r w:rsidRPr="0032222B">
        <w:rPr>
          <w:szCs w:val="20"/>
        </w:rPr>
        <w:t>55280</w:t>
      </w:r>
      <w:proofErr w:type="gramEnd"/>
      <w:r w:rsidRPr="0032222B">
        <w:rPr>
          <w:szCs w:val="20"/>
        </w:rPr>
        <w:t xml:space="preserve">. </w:t>
      </w:r>
    </w:p>
    <w:p w14:paraId="1C6AF985" w14:textId="77777777" w:rsidR="0032222B" w:rsidRPr="007164B4" w:rsidRDefault="0032222B" w:rsidP="007164B4">
      <w:pPr>
        <w:pStyle w:val="Rubrik3"/>
        <w:ind w:left="0"/>
        <w:rPr>
          <w:b/>
          <w:bCs w:val="0"/>
        </w:rPr>
      </w:pPr>
      <w:r w:rsidRPr="007164B4">
        <w:rPr>
          <w:b/>
          <w:bCs w:val="0"/>
        </w:rPr>
        <w:t>Remissvar från ortopedkliniken</w:t>
      </w:r>
    </w:p>
    <w:p w14:paraId="4EF316DE" w14:textId="77777777" w:rsidR="0032222B" w:rsidRPr="0032222B" w:rsidRDefault="0032222B" w:rsidP="0032222B">
      <w:pPr>
        <w:spacing w:after="0" w:line="240" w:lineRule="auto"/>
        <w:ind w:left="0" w:right="0"/>
        <w:rPr>
          <w:szCs w:val="20"/>
        </w:rPr>
      </w:pPr>
      <w:r w:rsidRPr="0032222B">
        <w:rPr>
          <w:szCs w:val="20"/>
        </w:rPr>
        <w:t>Kopia på operationsberättelse som remissvar.</w:t>
      </w:r>
    </w:p>
    <w:p w14:paraId="5EC11B49" w14:textId="77777777" w:rsidR="0032222B" w:rsidRPr="0032222B" w:rsidRDefault="0032222B" w:rsidP="0032222B">
      <w:pPr>
        <w:spacing w:after="0" w:line="240" w:lineRule="auto"/>
        <w:ind w:left="0" w:right="0"/>
        <w:rPr>
          <w:szCs w:val="20"/>
        </w:rPr>
      </w:pPr>
    </w:p>
    <w:p w14:paraId="3140BB27" w14:textId="77777777" w:rsidR="0032222B" w:rsidRPr="0032222B" w:rsidRDefault="0032222B" w:rsidP="0032222B">
      <w:pPr>
        <w:spacing w:after="0" w:line="240" w:lineRule="auto"/>
        <w:ind w:left="0" w:right="0"/>
        <w:rPr>
          <w:szCs w:val="20"/>
        </w:rPr>
      </w:pPr>
    </w:p>
    <w:p w14:paraId="1B5895C5" w14:textId="77777777" w:rsidR="0032222B" w:rsidRPr="0032222B" w:rsidRDefault="0032222B" w:rsidP="0032222B">
      <w:pPr>
        <w:keepNext/>
        <w:spacing w:before="240" w:after="60" w:line="240" w:lineRule="auto"/>
        <w:ind w:left="0" w:right="1161"/>
        <w:outlineLvl w:val="1"/>
        <w:rPr>
          <w:rFonts w:ascii="Calibri" w:hAnsi="Calibri" w:cs="Arial"/>
          <w:b/>
          <w:bCs/>
          <w:iCs/>
          <w:sz w:val="28"/>
          <w:szCs w:val="28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32222B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DCD68" w14:textId="77777777" w:rsidR="00146183" w:rsidRDefault="00146183">
      <w:r>
        <w:separator/>
      </w:r>
    </w:p>
  </w:endnote>
  <w:endnote w:type="continuationSeparator" w:id="0">
    <w:p w14:paraId="2CFF225F" w14:textId="77777777" w:rsidR="00146183" w:rsidRDefault="00146183">
      <w:r>
        <w:continuationSeparator/>
      </w:r>
    </w:p>
  </w:endnote>
  <w:endnote w:type="continuationNotice" w:id="1">
    <w:p w14:paraId="0320523B" w14:textId="77777777" w:rsidR="00146183" w:rsidRDefault="0014618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C91465" w14:textId="77777777" w:rsidR="00146183" w:rsidRDefault="00146183"/>
  </w:footnote>
  <w:footnote w:type="continuationSeparator" w:id="0">
    <w:p w14:paraId="7D89FEEB" w14:textId="77777777" w:rsidR="00146183" w:rsidRDefault="00146183">
      <w:r>
        <w:continuationSeparator/>
      </w:r>
    </w:p>
  </w:footnote>
  <w:footnote w:type="continuationNotice" w:id="1">
    <w:p w14:paraId="144289AC" w14:textId="77777777" w:rsidR="00146183" w:rsidRDefault="0014618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3C9C77EF"/>
    <w:multiLevelType w:val="hybridMultilevel"/>
    <w:tmpl w:val="CADAAF06"/>
    <w:lvl w:ilvl="0" w:tplc="99B428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DA80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F2BF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A6F8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8203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31CC1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B6B5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D06C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B231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67617253">
    <w:abstractNumId w:val="18"/>
  </w:num>
  <w:num w:numId="2" w16cid:durableId="904340356">
    <w:abstractNumId w:val="15"/>
  </w:num>
  <w:num w:numId="3" w16cid:durableId="622662215">
    <w:abstractNumId w:val="0"/>
  </w:num>
  <w:num w:numId="4" w16cid:durableId="855314614">
    <w:abstractNumId w:val="6"/>
  </w:num>
  <w:num w:numId="5" w16cid:durableId="1413891280">
    <w:abstractNumId w:val="16"/>
  </w:num>
  <w:num w:numId="6" w16cid:durableId="1515462675">
    <w:abstractNumId w:val="2"/>
  </w:num>
  <w:num w:numId="7" w16cid:durableId="1099256204">
    <w:abstractNumId w:val="12"/>
  </w:num>
  <w:num w:numId="8" w16cid:durableId="1068655622">
    <w:abstractNumId w:val="8"/>
  </w:num>
  <w:num w:numId="9" w16cid:durableId="434061847">
    <w:abstractNumId w:val="1"/>
  </w:num>
  <w:num w:numId="10" w16cid:durableId="1733581341">
    <w:abstractNumId w:val="1"/>
  </w:num>
  <w:num w:numId="11" w16cid:durableId="1507016367">
    <w:abstractNumId w:val="3"/>
  </w:num>
  <w:num w:numId="12" w16cid:durableId="1715961074">
    <w:abstractNumId w:val="4"/>
  </w:num>
  <w:num w:numId="13" w16cid:durableId="511916139">
    <w:abstractNumId w:val="14"/>
  </w:num>
  <w:num w:numId="14" w16cid:durableId="1146897730">
    <w:abstractNumId w:val="9"/>
  </w:num>
  <w:num w:numId="15" w16cid:durableId="312105751">
    <w:abstractNumId w:val="7"/>
  </w:num>
  <w:num w:numId="16" w16cid:durableId="501164951">
    <w:abstractNumId w:val="13"/>
  </w:num>
  <w:num w:numId="17" w16cid:durableId="1891381292">
    <w:abstractNumId w:val="5"/>
  </w:num>
  <w:num w:numId="18" w16cid:durableId="1446150115">
    <w:abstractNumId w:val="11"/>
  </w:num>
  <w:num w:numId="19" w16cid:durableId="1668943269">
    <w:abstractNumId w:val="17"/>
  </w:num>
  <w:num w:numId="20" w16cid:durableId="145563687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46183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222B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64B4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3</TotalTime>
  <Pages>2</Pages>
  <Words>194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1226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Malignt melanom - handläggning av remiss</dc:title>
  <dc:subject/>
  <dc:creator>patrik.jens.johansson@vgregion.se</dc:creator>
  <keywords/>
  <lastModifiedBy>Elisabeth Carlsson</lastModifiedBy>
  <revision>3</revision>
  <lastPrinted>2016-03-31T10:56:00.0000000Z</lastPrinted>
  <dcterms:created xsi:type="dcterms:W3CDTF">2022-05-10T07:42:00.0000000Z</dcterms:created>
  <dcterms:modified xsi:type="dcterms:W3CDTF">2023-02-22T12:44:00.0000000Z</dcterms:modified>
</coreProperties>
</file>