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9F95B" w14:textId="24513497" w:rsidR="00536A5A" w:rsidRDefault="00536A5A" w:rsidP="00232937">
      <w:pPr>
        <w:keepNext/>
        <w:spacing w:before="240" w:after="60" w:line="240" w:lineRule="auto"/>
        <w:ind w:left="0" w:right="1161"/>
        <w:outlineLvl w:val="1"/>
      </w:pPr>
    </w:p>
    <w:p w14:paraId="3B6B67A7" w14:textId="77777777" w:rsidR="00691243" w:rsidRDefault="00691243" w:rsidP="00691243">
      <w:pPr>
        <w:pStyle w:val="Rubrik2"/>
        <w:sectPr w:rsidR="00691243" w:rsidSect="0069124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2744990" w14:textId="77777777" w:rsidR="00691243" w:rsidRPr="00994F59" w:rsidRDefault="00691243" w:rsidP="00691243">
      <w:pPr>
        <w:spacing w:after="0" w:line="240" w:lineRule="auto"/>
        <w:ind w:left="0" w:right="0"/>
        <w:rPr>
          <w:szCs w:val="20"/>
        </w:rPr>
      </w:pPr>
    </w:p>
    <w:p w14:paraId="6236CF42" w14:textId="77777777" w:rsidR="00691243" w:rsidRPr="00994F59" w:rsidRDefault="00691243" w:rsidP="00691243">
      <w:pPr>
        <w:spacing w:after="0" w:line="240" w:lineRule="auto"/>
        <w:ind w:left="0" w:right="0"/>
        <w:rPr>
          <w:szCs w:val="20"/>
        </w:rPr>
      </w:pPr>
    </w:p>
    <w:p w14:paraId="6BBA0EC9" w14:textId="77777777" w:rsidR="00691243" w:rsidRPr="00994F59" w:rsidRDefault="00691243" w:rsidP="00691243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994F59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691243" w:rsidRPr="00994F59" w14:paraId="40916263" w14:textId="77777777" w:rsidTr="008F58D5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BD61FDE" w14:textId="77777777" w:rsidR="00691243" w:rsidRPr="00232937" w:rsidRDefault="00691243" w:rsidP="008F58D5">
            <w:pPr>
              <w:pStyle w:val="Rubrik1"/>
              <w:ind w:left="0"/>
              <w:rPr>
                <w:b/>
                <w:bCs w:val="0"/>
              </w:rPr>
            </w:pPr>
            <w:r w:rsidRPr="00232937">
              <w:rPr>
                <w:b/>
                <w:bCs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8BC54E" wp14:editId="2E1D0EE3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2540" r="0" b="317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53658C" w14:textId="77777777" w:rsidR="00691243" w:rsidRPr="003D37FD" w:rsidRDefault="00691243" w:rsidP="00691243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39159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58BC54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1553658C" w14:textId="77777777" w:rsidR="00691243" w:rsidRPr="003D37FD" w:rsidRDefault="00691243" w:rsidP="00691243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39159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232937">
              <w:rPr>
                <w:b/>
                <w:bCs w:val="0"/>
              </w:rPr>
              <w:t>Körkort för kateterisering/urintappning av manlig patient</w:t>
            </w:r>
          </w:p>
        </w:tc>
      </w:tr>
    </w:tbl>
    <w:p w14:paraId="24784888" w14:textId="77777777" w:rsidR="00691243" w:rsidRPr="00232937" w:rsidRDefault="00691243" w:rsidP="00691243">
      <w:pPr>
        <w:pStyle w:val="Rubrik2"/>
        <w:ind w:left="0"/>
        <w:rPr>
          <w:b/>
          <w:bCs w:val="0"/>
        </w:rPr>
      </w:pPr>
      <w:bookmarkStart w:id="3" w:name="_Toc501440348"/>
      <w:bookmarkEnd w:id="0"/>
      <w:r w:rsidRPr="00232937">
        <w:rPr>
          <w:b/>
          <w:bCs w:val="0"/>
        </w:rPr>
        <w:t>Revidering i denna version</w:t>
      </w:r>
    </w:p>
    <w:p w14:paraId="358357B5" w14:textId="77777777" w:rsidR="00691243" w:rsidRPr="00D300FA" w:rsidRDefault="00691243" w:rsidP="00691243">
      <w:pPr>
        <w:ind w:left="0"/>
      </w:pPr>
      <w:r>
        <w:t>Mindre revidering.</w:t>
      </w:r>
    </w:p>
    <w:p w14:paraId="0AC88D7A" w14:textId="77777777" w:rsidR="00691243" w:rsidRPr="00232937" w:rsidRDefault="00691243" w:rsidP="00691243">
      <w:pPr>
        <w:pStyle w:val="Rubrik2"/>
        <w:ind w:left="0"/>
        <w:rPr>
          <w:b/>
          <w:bCs w:val="0"/>
        </w:rPr>
      </w:pPr>
      <w:r w:rsidRPr="00232937">
        <w:rPr>
          <w:b/>
          <w:bCs w:val="0"/>
        </w:rPr>
        <w:t xml:space="preserve">Bakgrund </w:t>
      </w:r>
      <w:bookmarkEnd w:id="3"/>
    </w:p>
    <w:p w14:paraId="4AE8492D" w14:textId="77777777" w:rsidR="00691243" w:rsidRPr="00260902" w:rsidRDefault="00691243" w:rsidP="00691243">
      <w:pPr>
        <w:ind w:left="0" w:right="-284"/>
      </w:pPr>
      <w:r w:rsidRPr="00241108">
        <w:t>Som undersköterska är det av värde för det dagliga arbetet att</w:t>
      </w:r>
      <w:r>
        <w:t xml:space="preserve"> kunna lägga in en urinkateter och urintappa manliga patienter.</w:t>
      </w:r>
    </w:p>
    <w:p w14:paraId="4C4C249B" w14:textId="77777777" w:rsidR="00691243" w:rsidRPr="00DC12B9" w:rsidRDefault="00691243" w:rsidP="00691243">
      <w:pPr>
        <w:pStyle w:val="Rubrik2"/>
        <w:ind w:left="0"/>
        <w:rPr>
          <w:b/>
          <w:bCs w:val="0"/>
        </w:rPr>
      </w:pPr>
      <w:bookmarkStart w:id="4" w:name="_Toc501440350"/>
      <w:r w:rsidRPr="00DC12B9">
        <w:rPr>
          <w:b/>
          <w:bCs w:val="0"/>
        </w:rPr>
        <w:t>Syfte</w:t>
      </w:r>
      <w:bookmarkEnd w:id="4"/>
    </w:p>
    <w:p w14:paraId="20251F4F" w14:textId="77777777" w:rsidR="00691243" w:rsidRPr="00762459" w:rsidRDefault="00691243" w:rsidP="00691243">
      <w:pPr>
        <w:ind w:left="0" w:right="-284"/>
        <w:rPr>
          <w:bCs/>
        </w:rPr>
      </w:pPr>
      <w:r>
        <w:rPr>
          <w:bCs/>
        </w:rPr>
        <w:t>Att säkerställa att kunskapen för varje moment innehas innan körkort ges.</w:t>
      </w:r>
    </w:p>
    <w:p w14:paraId="4B2EDABD" w14:textId="77777777" w:rsidR="00691243" w:rsidRPr="00762459" w:rsidRDefault="00691243" w:rsidP="00691243">
      <w:pPr>
        <w:keepNext/>
        <w:spacing w:before="240" w:after="60"/>
        <w:ind w:left="0" w:right="-284"/>
        <w:outlineLvl w:val="1"/>
        <w:rPr>
          <w:iCs/>
        </w:rPr>
      </w:pPr>
      <w:r w:rsidRPr="00DC12B9">
        <w:rPr>
          <w:rStyle w:val="Rubrik2Char"/>
          <w:b/>
          <w:bCs w:val="0"/>
        </w:rPr>
        <w:t>Vilka berörs</w:t>
      </w:r>
      <w:r w:rsidRPr="00BB2C65">
        <w:rPr>
          <w:iCs/>
        </w:rPr>
        <w:br/>
      </w:r>
      <w:r w:rsidRPr="00241108">
        <w:rPr>
          <w:iCs/>
        </w:rPr>
        <w:t>Undersköterskor</w:t>
      </w:r>
      <w:r>
        <w:rPr>
          <w:iCs/>
        </w:rPr>
        <w:t xml:space="preserve"> på O</w:t>
      </w:r>
      <w:r w:rsidRPr="00241108">
        <w:rPr>
          <w:iCs/>
        </w:rPr>
        <w:t>rtopedkliniken</w:t>
      </w:r>
      <w:r>
        <w:rPr>
          <w:iCs/>
        </w:rPr>
        <w:t>, NU-sjukvården</w:t>
      </w:r>
    </w:p>
    <w:p w14:paraId="5F8A519C" w14:textId="77777777" w:rsidR="00691243" w:rsidRPr="00DC12B9" w:rsidRDefault="00691243" w:rsidP="00691243">
      <w:pPr>
        <w:pStyle w:val="Rubrik2"/>
        <w:ind w:left="0"/>
        <w:rPr>
          <w:b/>
          <w:bCs w:val="0"/>
        </w:rPr>
      </w:pPr>
      <w:bookmarkStart w:id="5" w:name="_Toc501440351"/>
      <w:r w:rsidRPr="00DC12B9">
        <w:rPr>
          <w:b/>
          <w:bCs w:val="0"/>
        </w:rPr>
        <w:t xml:space="preserve">Åtgärder </w:t>
      </w:r>
      <w:bookmarkEnd w:id="5"/>
    </w:p>
    <w:p w14:paraId="5869BC6A" w14:textId="77777777" w:rsidR="00691243" w:rsidRPr="00BB2C65" w:rsidRDefault="00691243" w:rsidP="00691243">
      <w:pPr>
        <w:ind w:left="0" w:right="-284"/>
      </w:pPr>
      <w:r w:rsidRPr="00BB2C65">
        <w:t>Som undersköterska på ortopedkliniken är det av värde att inneha körkort</w:t>
      </w:r>
      <w:r>
        <w:t xml:space="preserve"> för kateterisering/urintappning av manlig patient</w:t>
      </w:r>
      <w:r w:rsidRPr="00BB2C65">
        <w:t>. För att få detta körkort förs diskussion mellan arbetstagare och avdelningschef. Frågan om körkort tas också upp på det årliga utvecklings-samtalet.</w:t>
      </w:r>
    </w:p>
    <w:p w14:paraId="6B6E1A2D" w14:textId="77777777" w:rsidR="00691243" w:rsidRPr="00260902" w:rsidRDefault="00691243" w:rsidP="00691243"/>
    <w:p w14:paraId="79EF3139" w14:textId="77777777" w:rsidR="00691243" w:rsidRDefault="00691243" w:rsidP="00691243">
      <w:pPr>
        <w:pStyle w:val="Rubrik3"/>
        <w:ind w:left="0"/>
        <w:rPr>
          <w:b/>
          <w:bCs w:val="0"/>
        </w:rPr>
      </w:pPr>
    </w:p>
    <w:p w14:paraId="684041BA" w14:textId="77777777" w:rsidR="00691243" w:rsidRPr="003F10D3" w:rsidRDefault="00691243" w:rsidP="00691243">
      <w:pPr>
        <w:pStyle w:val="Rubrik3"/>
        <w:ind w:left="0"/>
        <w:rPr>
          <w:b/>
          <w:bCs w:val="0"/>
        </w:rPr>
      </w:pPr>
      <w:r w:rsidRPr="003F10D3">
        <w:rPr>
          <w:b/>
          <w:bCs w:val="0"/>
        </w:rPr>
        <w:t>Kateterisering/urintappning av manlig patient</w:t>
      </w:r>
    </w:p>
    <w:p w14:paraId="04267DAD" w14:textId="77777777" w:rsidR="00691243" w:rsidRPr="00BB2C65" w:rsidRDefault="00691243" w:rsidP="00691243">
      <w:pPr>
        <w:ind w:right="-284"/>
      </w:pPr>
    </w:p>
    <w:p w14:paraId="53B0080C" w14:textId="77777777" w:rsidR="00691243" w:rsidRDefault="00691243" w:rsidP="00691243">
      <w:pPr>
        <w:numPr>
          <w:ilvl w:val="0"/>
          <w:numId w:val="20"/>
        </w:numPr>
        <w:spacing w:after="0" w:line="240" w:lineRule="auto"/>
        <w:ind w:left="426" w:right="-284" w:hanging="426"/>
      </w:pPr>
      <w:r w:rsidRPr="00BB2C65">
        <w:lastRenderedPageBreak/>
        <w:t xml:space="preserve">Läs avsnitten i Vårdhandboken på webben </w:t>
      </w:r>
      <w:hyperlink r:id="rId17" w:history="1">
        <w:r w:rsidRPr="00BB2C65">
          <w:rPr>
            <w:color w:val="0000FF"/>
            <w:u w:val="single"/>
          </w:rPr>
          <w:t>http://www.vardhandboken.se</w:t>
        </w:r>
      </w:hyperlink>
      <w:r w:rsidRPr="00BB2C65">
        <w:t xml:space="preserve"> och sök upp</w:t>
      </w:r>
      <w:r w:rsidRPr="00BB2C65">
        <w:rPr>
          <w:i/>
        </w:rPr>
        <w:t xml:space="preserve"> </w:t>
      </w:r>
      <w:r>
        <w:rPr>
          <w:i/>
        </w:rPr>
        <w:t xml:space="preserve">Kateterisering, </w:t>
      </w:r>
      <w:r>
        <w:t xml:space="preserve">läs avsnitt </w:t>
      </w:r>
      <w:proofErr w:type="gramStart"/>
      <w:r>
        <w:t>1-8</w:t>
      </w:r>
      <w:proofErr w:type="gramEnd"/>
      <w:r>
        <w:t xml:space="preserve"> samt </w:t>
      </w:r>
      <w:proofErr w:type="gramStart"/>
      <w:r>
        <w:t>10-13</w:t>
      </w:r>
      <w:proofErr w:type="gramEnd"/>
      <w:r>
        <w:t>.</w:t>
      </w:r>
    </w:p>
    <w:p w14:paraId="2331A906" w14:textId="77777777" w:rsidR="00691243" w:rsidRPr="00BB2C65" w:rsidRDefault="00691243" w:rsidP="00691243">
      <w:pPr>
        <w:ind w:left="426" w:right="-284" w:hanging="426"/>
      </w:pPr>
    </w:p>
    <w:p w14:paraId="432E1DE7" w14:textId="77777777" w:rsidR="00691243" w:rsidRPr="00CE5DAB" w:rsidRDefault="00691243" w:rsidP="00691243">
      <w:pPr>
        <w:numPr>
          <w:ilvl w:val="0"/>
          <w:numId w:val="20"/>
        </w:numPr>
        <w:spacing w:after="0" w:line="240" w:lineRule="auto"/>
        <w:ind w:left="426" w:right="-284" w:hanging="426"/>
      </w:pPr>
      <w:r>
        <w:t xml:space="preserve">Gå till </w:t>
      </w:r>
      <w:r w:rsidRPr="4C4EE21F">
        <w:rPr>
          <w:i/>
          <w:iCs/>
        </w:rPr>
        <w:t>Testa dina kunskaper, kateterisering</w:t>
      </w:r>
      <w:r>
        <w:t xml:space="preserve"> och gör testet. Om du svarar fel, läs på mer om det avsnittet och gör om testet. </w:t>
      </w:r>
      <w:proofErr w:type="spellStart"/>
      <w:r>
        <w:t>Sriv</w:t>
      </w:r>
      <w:proofErr w:type="spellEnd"/>
      <w:r>
        <w:t xml:space="preserve"> ut testsidan med dina svar och visa upp för sjuksköterska eller avdelningschef.  </w:t>
      </w:r>
    </w:p>
    <w:p w14:paraId="5B3DEEC6" w14:textId="77777777" w:rsidR="00691243" w:rsidRPr="00185D60" w:rsidRDefault="00691243" w:rsidP="00691243">
      <w:pPr>
        <w:ind w:left="426" w:right="-284" w:hanging="426"/>
      </w:pPr>
    </w:p>
    <w:p w14:paraId="71FE032F" w14:textId="77777777" w:rsidR="00691243" w:rsidRPr="00250025" w:rsidRDefault="00691243" w:rsidP="00691243">
      <w:pPr>
        <w:numPr>
          <w:ilvl w:val="0"/>
          <w:numId w:val="20"/>
        </w:numPr>
        <w:spacing w:after="0" w:line="240" w:lineRule="auto"/>
        <w:ind w:left="426" w:right="-284" w:hanging="426"/>
      </w:pPr>
      <w:r>
        <w:t>Genomgått utbildningen i</w:t>
      </w:r>
      <w:r w:rsidRPr="00250025">
        <w:rPr>
          <w:sz w:val="36"/>
          <w:szCs w:val="36"/>
        </w:rPr>
        <w:t xml:space="preserve"> </w:t>
      </w:r>
      <w:r w:rsidRPr="00250025">
        <w:t>Kateterisering av urinblåsa</w:t>
      </w:r>
      <w:r>
        <w:t xml:space="preserve"> via NU-sjukvården. </w:t>
      </w:r>
      <w:r w:rsidRPr="00BB2C65">
        <w:t xml:space="preserve"> </w:t>
      </w:r>
      <w:r w:rsidRPr="00BB2C65">
        <w:br/>
      </w:r>
    </w:p>
    <w:p w14:paraId="38CD1970" w14:textId="77777777" w:rsidR="00691243" w:rsidRDefault="00691243" w:rsidP="00691243">
      <w:pPr>
        <w:numPr>
          <w:ilvl w:val="0"/>
          <w:numId w:val="20"/>
        </w:numPr>
        <w:spacing w:after="0" w:line="240" w:lineRule="auto"/>
        <w:ind w:left="426" w:right="-284" w:hanging="426"/>
      </w:pPr>
      <w:r>
        <w:t>Assistera en undersköterska vid kateterisering av manlig patient.</w:t>
      </w:r>
    </w:p>
    <w:p w14:paraId="2F559ECD" w14:textId="77777777" w:rsidR="00691243" w:rsidRDefault="00691243" w:rsidP="00691243">
      <w:pPr>
        <w:ind w:left="426" w:right="-284" w:hanging="426"/>
      </w:pPr>
    </w:p>
    <w:p w14:paraId="02B9F265" w14:textId="77777777" w:rsidR="00691243" w:rsidRDefault="00691243" w:rsidP="00691243">
      <w:pPr>
        <w:numPr>
          <w:ilvl w:val="0"/>
          <w:numId w:val="20"/>
        </w:numPr>
        <w:spacing w:after="0" w:line="240" w:lineRule="auto"/>
        <w:ind w:left="426" w:right="-284" w:hanging="426"/>
      </w:pPr>
      <w:r>
        <w:t>Tillsammans med sjuksköterska visa praktisk färdighet i kateterisering och urintappning av manlig patient, samt redogör för vilka risker som finns. Övervakande sjuksköterska informerar dig om resultat av praktiska färdigheter.</w:t>
      </w:r>
    </w:p>
    <w:p w14:paraId="3294D0F4" w14:textId="77777777" w:rsidR="00691243" w:rsidRDefault="00691243" w:rsidP="00691243">
      <w:pPr>
        <w:pStyle w:val="Liststycke"/>
        <w:numPr>
          <w:ilvl w:val="0"/>
          <w:numId w:val="0"/>
        </w:numPr>
        <w:ind w:left="1712"/>
      </w:pPr>
    </w:p>
    <w:p w14:paraId="1220E654" w14:textId="77777777" w:rsidR="00691243" w:rsidRPr="00CE5DAB" w:rsidRDefault="00691243" w:rsidP="00691243">
      <w:pPr>
        <w:numPr>
          <w:ilvl w:val="0"/>
          <w:numId w:val="20"/>
        </w:numPr>
        <w:spacing w:after="0" w:line="240" w:lineRule="auto"/>
        <w:ind w:left="426" w:right="-284" w:hanging="426"/>
      </w:pPr>
      <w:r>
        <w:t xml:space="preserve">En gång årligen ska medarbetaren uppdatera sina kunskaper, genom att läsa avsett avsnitt i Vårdhandboken samt utföra tillhörande test med godkänt resultat. Skriv ut testsidan med dina svar och visa upp för avdelningschef.  </w:t>
      </w:r>
    </w:p>
    <w:p w14:paraId="1330EC26" w14:textId="77777777" w:rsidR="00691243" w:rsidRPr="009A1D94" w:rsidRDefault="00691243" w:rsidP="00691243">
      <w:pPr>
        <w:keepNext/>
        <w:ind w:right="-284"/>
        <w:outlineLvl w:val="2"/>
        <w:rPr>
          <w:rFonts w:ascii="Calibri" w:hAnsi="Calibri" w:cs="Calibri"/>
          <w:b/>
          <w:bCs/>
          <w:sz w:val="28"/>
        </w:rPr>
      </w:pPr>
      <w:r>
        <w:t xml:space="preserve"> </w:t>
      </w:r>
    </w:p>
    <w:p w14:paraId="56E03A28" w14:textId="77777777" w:rsidR="00691243" w:rsidRPr="009A1D94" w:rsidRDefault="00691243" w:rsidP="00691243">
      <w:pPr>
        <w:pStyle w:val="Rubrik3"/>
        <w:ind w:left="0"/>
        <w:rPr>
          <w:b/>
          <w:bCs w:val="0"/>
        </w:rPr>
      </w:pPr>
      <w:r w:rsidRPr="009A1D94">
        <w:rPr>
          <w:b/>
          <w:bCs w:val="0"/>
        </w:rPr>
        <w:t>Avslutning av avtal</w:t>
      </w:r>
    </w:p>
    <w:p w14:paraId="7323EDE4" w14:textId="77777777" w:rsidR="00691243" w:rsidRPr="00BB2C65" w:rsidRDefault="00691243" w:rsidP="00691243">
      <w:pPr>
        <w:ind w:left="0" w:right="-284"/>
      </w:pPr>
      <w:r>
        <w:t>Det muntliga avtalet</w:t>
      </w:r>
      <w:r w:rsidRPr="00BB2C65">
        <w:t xml:space="preserve"> slutar att gälla när anställningen upphör. Arbetsgivaren kan återkalla ett </w:t>
      </w:r>
      <w:r>
        <w:t>avtal</w:t>
      </w:r>
      <w:r w:rsidRPr="00BB2C65">
        <w:t xml:space="preserve"> vid uppmärksammade brister. </w:t>
      </w:r>
    </w:p>
    <w:p w14:paraId="446A2A1B" w14:textId="77777777" w:rsidR="00691243" w:rsidRPr="00BB2C65" w:rsidRDefault="00691243" w:rsidP="00691243">
      <w:pPr>
        <w:ind w:right="-284"/>
        <w:rPr>
          <w:sz w:val="28"/>
        </w:rPr>
      </w:pPr>
    </w:p>
    <w:p w14:paraId="37DE2567" w14:textId="77777777" w:rsidR="00691243" w:rsidRPr="00C04D4D" w:rsidRDefault="00691243" w:rsidP="00691243">
      <w:pPr>
        <w:pStyle w:val="Rubrik3"/>
        <w:ind w:left="0"/>
        <w:rPr>
          <w:b/>
          <w:bCs w:val="0"/>
        </w:rPr>
      </w:pPr>
      <w:r w:rsidRPr="00C04D4D">
        <w:rPr>
          <w:b/>
          <w:bCs w:val="0"/>
        </w:rPr>
        <w:t xml:space="preserve">Evidens/källa: </w:t>
      </w:r>
    </w:p>
    <w:p w14:paraId="604DA0DB" w14:textId="77777777" w:rsidR="00691243" w:rsidRPr="00BB2C65" w:rsidRDefault="00691243" w:rsidP="00691243">
      <w:pPr>
        <w:ind w:left="0" w:right="-284"/>
        <w:rPr>
          <w:iCs/>
          <w:color w:val="0000FF"/>
        </w:rPr>
      </w:pPr>
      <w:hyperlink r:id="rId18" w:history="1">
        <w:r w:rsidRPr="00BB2C65">
          <w:rPr>
            <w:iCs/>
            <w:color w:val="0000FF"/>
            <w:u w:val="single"/>
          </w:rPr>
          <w:t>www.vardhandboken.se</w:t>
        </w:r>
      </w:hyperlink>
    </w:p>
    <w:p w14:paraId="1D20D37E" w14:textId="77777777" w:rsidR="00691243" w:rsidRDefault="00691243" w:rsidP="00691243">
      <w:pPr>
        <w:ind w:left="0" w:right="-284"/>
      </w:pPr>
      <w:hyperlink r:id="rId19" w:history="1">
        <w:r w:rsidRPr="00DE623D">
          <w:rPr>
            <w:rStyle w:val="Hyperlnk"/>
          </w:rPr>
          <w:t>https://vemfargoravad.socialstyrelsen.se/arbetsuppgifter/vem-far-satta-urinkateter</w:t>
        </w:r>
      </w:hyperlink>
    </w:p>
    <w:p w14:paraId="0F5E4BC3" w14:textId="77777777" w:rsidR="00691243" w:rsidRPr="00BB2C65" w:rsidRDefault="00691243" w:rsidP="00691243">
      <w:pPr>
        <w:ind w:left="0" w:right="-284"/>
      </w:pPr>
      <w:r w:rsidRPr="00BB2C65">
        <w:t>Patientsäkerhetslagen (2010:659)</w:t>
      </w:r>
    </w:p>
    <w:p w14:paraId="2F8D3A27" w14:textId="77777777" w:rsidR="00691243" w:rsidRPr="00BB2C65" w:rsidRDefault="00691243" w:rsidP="00691243">
      <w:pPr>
        <w:ind w:left="1304" w:right="-284" w:firstLine="1304"/>
      </w:pPr>
    </w:p>
    <w:p w14:paraId="57FCBA7D" w14:textId="77777777" w:rsidR="00691243" w:rsidRDefault="00691243" w:rsidP="00691243">
      <w:pPr>
        <w:ind w:left="0" w:right="140"/>
      </w:pPr>
      <w:r>
        <w:t xml:space="preserve">Ovanstående arbetsuppgifter utförs av undersköterska med stöd av Patientsäkerhetslagen och Socialstyrelsens föreskrift och allmänna råd om vem som får göra vad inom hälso- och sjukvården.   </w:t>
      </w:r>
    </w:p>
    <w:p w14:paraId="158B42D3" w14:textId="77777777" w:rsidR="00691243" w:rsidRPr="00D74B24" w:rsidRDefault="00691243" w:rsidP="00691243">
      <w:pPr>
        <w:ind w:right="-567"/>
      </w:pPr>
    </w:p>
    <w:p w14:paraId="1A8F6455" w14:textId="77777777" w:rsidR="00691243" w:rsidRPr="00241108" w:rsidRDefault="00691243" w:rsidP="00691243">
      <w:pPr>
        <w:rPr>
          <w:rFonts w:ascii="Arial" w:hAnsi="Arial" w:cs="Arial"/>
        </w:rPr>
      </w:pPr>
    </w:p>
    <w:p w14:paraId="0A08D5E4" w14:textId="77777777" w:rsidR="00691243" w:rsidRPr="0012251F" w:rsidRDefault="00691243" w:rsidP="00691243">
      <w:pPr>
        <w:ind w:left="0" w:right="-142"/>
      </w:pPr>
      <w:r>
        <w:t xml:space="preserve">Jag åtar mig ovanstående uppdrag. </w:t>
      </w:r>
      <w:r w:rsidRPr="00241108">
        <w:t xml:space="preserve">Jag är medveten om att jag personligen inom ramen för mitt yrkesansvar </w:t>
      </w:r>
      <w:r>
        <w:t xml:space="preserve">som medarbetare inom hälso- och sjukvården </w:t>
      </w:r>
      <w:r w:rsidRPr="00241108">
        <w:t>ansvarar för ett sakkun</w:t>
      </w:r>
      <w:r>
        <w:t xml:space="preserve">nigt och omsorgsfullt utförande, i enlighet med patientsäkerhetslagen (2010:659) 6§. Jag har erhållit teoretiska och praktiska kunskaper och anser mig ha tillräckliga reella kunskaper för den arbetsuppgift jag erhåller i mitt avtal. </w:t>
      </w:r>
    </w:p>
    <w:p w14:paraId="10024A79" w14:textId="77777777" w:rsidR="00691243" w:rsidRDefault="00691243" w:rsidP="00691243">
      <w:pPr>
        <w:ind w:left="0" w:right="-567"/>
      </w:pPr>
    </w:p>
    <w:p w14:paraId="42EFB1BD" w14:textId="77777777" w:rsidR="00691243" w:rsidRPr="0012251F" w:rsidRDefault="00691243" w:rsidP="00691243">
      <w:pPr>
        <w:pStyle w:val="Rubrik3"/>
        <w:ind w:left="0"/>
        <w:rPr>
          <w:b/>
          <w:bCs w:val="0"/>
        </w:rPr>
      </w:pPr>
      <w:r w:rsidRPr="0012251F">
        <w:rPr>
          <w:b/>
          <w:bCs w:val="0"/>
        </w:rPr>
        <w:t>Årligt kunskapstest</w:t>
      </w:r>
    </w:p>
    <w:p w14:paraId="008278D4" w14:textId="77777777" w:rsidR="00691243" w:rsidRDefault="00691243" w:rsidP="00691243">
      <w:pPr>
        <w:ind w:left="0" w:right="-284"/>
      </w:pPr>
      <w:r>
        <w:t xml:space="preserve">Jag har läst avsett avsnitt för </w:t>
      </w:r>
      <w:r>
        <w:rPr>
          <w:i/>
        </w:rPr>
        <w:t xml:space="preserve">blodprov, venös provtagning </w:t>
      </w:r>
      <w:r w:rsidRPr="00465E6C">
        <w:t>samt</w:t>
      </w:r>
      <w:r>
        <w:rPr>
          <w:i/>
        </w:rPr>
        <w:t xml:space="preserve"> </w:t>
      </w:r>
      <w:r w:rsidRPr="00450A6B">
        <w:t>blododling</w:t>
      </w:r>
      <w:r>
        <w:t xml:space="preserve"> i Vårdhandboken samt uppvisat ett godkänt testresultat.</w:t>
      </w:r>
    </w:p>
    <w:p w14:paraId="28621656" w14:textId="77777777" w:rsidR="00691243" w:rsidRDefault="00691243" w:rsidP="00691243">
      <w:pPr>
        <w:ind w:right="-284"/>
      </w:pPr>
      <w:r>
        <w:t xml:space="preserve">   </w:t>
      </w:r>
    </w:p>
    <w:tbl>
      <w:tblPr>
        <w:tblW w:w="8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7"/>
        <w:gridCol w:w="877"/>
        <w:gridCol w:w="709"/>
        <w:gridCol w:w="709"/>
        <w:gridCol w:w="673"/>
        <w:gridCol w:w="673"/>
        <w:gridCol w:w="673"/>
        <w:gridCol w:w="673"/>
        <w:gridCol w:w="673"/>
      </w:tblGrid>
      <w:tr w:rsidR="00691243" w14:paraId="43C721AB" w14:textId="77777777" w:rsidTr="008F58D5">
        <w:trPr>
          <w:trHeight w:val="645"/>
        </w:trPr>
        <w:tc>
          <w:tcPr>
            <w:tcW w:w="3087" w:type="dxa"/>
            <w:shd w:val="clear" w:color="auto" w:fill="DEEAF6"/>
          </w:tcPr>
          <w:p w14:paraId="55FFB95C" w14:textId="77777777" w:rsidR="00691243" w:rsidRPr="005E5649" w:rsidRDefault="00691243" w:rsidP="008F58D5">
            <w:pPr>
              <w:ind w:left="457" w:right="-284"/>
            </w:pPr>
            <w:r w:rsidRPr="005E5649">
              <w:t>Datum</w:t>
            </w:r>
          </w:p>
        </w:tc>
        <w:tc>
          <w:tcPr>
            <w:tcW w:w="877" w:type="dxa"/>
          </w:tcPr>
          <w:p w14:paraId="4E76D4C7" w14:textId="77777777" w:rsidR="00691243" w:rsidRPr="00557A02" w:rsidRDefault="00691243" w:rsidP="008F58D5">
            <w:pPr>
              <w:ind w:right="-284"/>
            </w:pPr>
          </w:p>
        </w:tc>
        <w:tc>
          <w:tcPr>
            <w:tcW w:w="709" w:type="dxa"/>
          </w:tcPr>
          <w:p w14:paraId="3FCDAA10" w14:textId="77777777" w:rsidR="00691243" w:rsidRPr="00557A02" w:rsidRDefault="00691243" w:rsidP="008F58D5">
            <w:pPr>
              <w:ind w:right="-284"/>
            </w:pPr>
          </w:p>
        </w:tc>
        <w:tc>
          <w:tcPr>
            <w:tcW w:w="709" w:type="dxa"/>
          </w:tcPr>
          <w:p w14:paraId="50020480" w14:textId="77777777" w:rsidR="00691243" w:rsidRPr="00557A02" w:rsidRDefault="00691243" w:rsidP="008F58D5">
            <w:pPr>
              <w:ind w:right="-284"/>
            </w:pPr>
          </w:p>
        </w:tc>
        <w:tc>
          <w:tcPr>
            <w:tcW w:w="673" w:type="dxa"/>
          </w:tcPr>
          <w:p w14:paraId="7873706C" w14:textId="77777777" w:rsidR="00691243" w:rsidRPr="00557A02" w:rsidRDefault="00691243" w:rsidP="008F58D5">
            <w:pPr>
              <w:ind w:right="-284"/>
            </w:pPr>
          </w:p>
        </w:tc>
        <w:tc>
          <w:tcPr>
            <w:tcW w:w="673" w:type="dxa"/>
          </w:tcPr>
          <w:p w14:paraId="7FACDBD6" w14:textId="77777777" w:rsidR="00691243" w:rsidRPr="00557A02" w:rsidRDefault="00691243" w:rsidP="008F58D5">
            <w:pPr>
              <w:ind w:right="-284"/>
            </w:pPr>
          </w:p>
        </w:tc>
        <w:tc>
          <w:tcPr>
            <w:tcW w:w="673" w:type="dxa"/>
          </w:tcPr>
          <w:p w14:paraId="257AA3A5" w14:textId="77777777" w:rsidR="00691243" w:rsidRPr="00557A02" w:rsidRDefault="00691243" w:rsidP="008F58D5">
            <w:pPr>
              <w:ind w:right="-284"/>
            </w:pPr>
          </w:p>
        </w:tc>
        <w:tc>
          <w:tcPr>
            <w:tcW w:w="673" w:type="dxa"/>
          </w:tcPr>
          <w:p w14:paraId="6CE4B101" w14:textId="77777777" w:rsidR="00691243" w:rsidRPr="00557A02" w:rsidRDefault="00691243" w:rsidP="008F58D5">
            <w:pPr>
              <w:ind w:right="-284"/>
            </w:pPr>
          </w:p>
        </w:tc>
        <w:tc>
          <w:tcPr>
            <w:tcW w:w="673" w:type="dxa"/>
          </w:tcPr>
          <w:p w14:paraId="1C6758D2" w14:textId="77777777" w:rsidR="00691243" w:rsidRPr="00557A02" w:rsidRDefault="00691243" w:rsidP="008F58D5">
            <w:pPr>
              <w:ind w:right="-284"/>
            </w:pPr>
          </w:p>
        </w:tc>
      </w:tr>
      <w:tr w:rsidR="00691243" w14:paraId="3FCB67D4" w14:textId="77777777" w:rsidTr="008F58D5">
        <w:trPr>
          <w:trHeight w:val="645"/>
        </w:trPr>
        <w:tc>
          <w:tcPr>
            <w:tcW w:w="3087" w:type="dxa"/>
            <w:shd w:val="clear" w:color="auto" w:fill="DEEAF6"/>
          </w:tcPr>
          <w:p w14:paraId="49636B7F" w14:textId="77777777" w:rsidR="00691243" w:rsidRPr="005E5649" w:rsidRDefault="00691243" w:rsidP="008F58D5">
            <w:pPr>
              <w:ind w:left="457" w:right="-284"/>
            </w:pPr>
            <w:r w:rsidRPr="005E5649">
              <w:t>Signatur</w:t>
            </w:r>
          </w:p>
          <w:p w14:paraId="061FC0D4" w14:textId="77777777" w:rsidR="00691243" w:rsidRPr="005E5649" w:rsidRDefault="00691243" w:rsidP="008F58D5">
            <w:pPr>
              <w:ind w:left="457" w:right="-284"/>
            </w:pPr>
            <w:r w:rsidRPr="005E5649">
              <w:t>medarbetare</w:t>
            </w:r>
          </w:p>
        </w:tc>
        <w:tc>
          <w:tcPr>
            <w:tcW w:w="877" w:type="dxa"/>
          </w:tcPr>
          <w:p w14:paraId="0B3548C1" w14:textId="77777777" w:rsidR="00691243" w:rsidRPr="00557A02" w:rsidRDefault="00691243" w:rsidP="008F58D5">
            <w:pPr>
              <w:ind w:right="-284"/>
            </w:pPr>
          </w:p>
        </w:tc>
        <w:tc>
          <w:tcPr>
            <w:tcW w:w="709" w:type="dxa"/>
          </w:tcPr>
          <w:p w14:paraId="1634CF62" w14:textId="77777777" w:rsidR="00691243" w:rsidRPr="00557A02" w:rsidRDefault="00691243" w:rsidP="008F58D5">
            <w:pPr>
              <w:ind w:right="-284"/>
            </w:pPr>
          </w:p>
        </w:tc>
        <w:tc>
          <w:tcPr>
            <w:tcW w:w="709" w:type="dxa"/>
          </w:tcPr>
          <w:p w14:paraId="0304B015" w14:textId="77777777" w:rsidR="00691243" w:rsidRPr="00557A02" w:rsidRDefault="00691243" w:rsidP="008F58D5">
            <w:pPr>
              <w:ind w:right="-284"/>
            </w:pPr>
          </w:p>
        </w:tc>
        <w:tc>
          <w:tcPr>
            <w:tcW w:w="673" w:type="dxa"/>
          </w:tcPr>
          <w:p w14:paraId="65E3C20F" w14:textId="77777777" w:rsidR="00691243" w:rsidRPr="00557A02" w:rsidRDefault="00691243" w:rsidP="008F58D5">
            <w:pPr>
              <w:ind w:right="-284"/>
            </w:pPr>
          </w:p>
        </w:tc>
        <w:tc>
          <w:tcPr>
            <w:tcW w:w="673" w:type="dxa"/>
          </w:tcPr>
          <w:p w14:paraId="6D98AEA3" w14:textId="77777777" w:rsidR="00691243" w:rsidRPr="00557A02" w:rsidRDefault="00691243" w:rsidP="008F58D5">
            <w:pPr>
              <w:ind w:right="-284"/>
            </w:pPr>
          </w:p>
        </w:tc>
        <w:tc>
          <w:tcPr>
            <w:tcW w:w="673" w:type="dxa"/>
          </w:tcPr>
          <w:p w14:paraId="1570975B" w14:textId="77777777" w:rsidR="00691243" w:rsidRPr="00557A02" w:rsidRDefault="00691243" w:rsidP="008F58D5">
            <w:pPr>
              <w:ind w:right="-284"/>
            </w:pPr>
          </w:p>
        </w:tc>
        <w:tc>
          <w:tcPr>
            <w:tcW w:w="673" w:type="dxa"/>
          </w:tcPr>
          <w:p w14:paraId="1B6B4684" w14:textId="77777777" w:rsidR="00691243" w:rsidRPr="00557A02" w:rsidRDefault="00691243" w:rsidP="008F58D5">
            <w:pPr>
              <w:ind w:right="-284"/>
            </w:pPr>
          </w:p>
        </w:tc>
        <w:tc>
          <w:tcPr>
            <w:tcW w:w="673" w:type="dxa"/>
          </w:tcPr>
          <w:p w14:paraId="7D7D023A" w14:textId="77777777" w:rsidR="00691243" w:rsidRPr="00557A02" w:rsidRDefault="00691243" w:rsidP="008F58D5">
            <w:pPr>
              <w:ind w:right="-284"/>
            </w:pPr>
          </w:p>
        </w:tc>
      </w:tr>
      <w:tr w:rsidR="00691243" w14:paraId="491CD409" w14:textId="77777777" w:rsidTr="008F58D5">
        <w:trPr>
          <w:trHeight w:val="645"/>
        </w:trPr>
        <w:tc>
          <w:tcPr>
            <w:tcW w:w="3087" w:type="dxa"/>
            <w:shd w:val="clear" w:color="auto" w:fill="DEEAF6"/>
          </w:tcPr>
          <w:p w14:paraId="795AF41F" w14:textId="77777777" w:rsidR="00691243" w:rsidRPr="005E5649" w:rsidRDefault="00691243" w:rsidP="008F58D5">
            <w:pPr>
              <w:ind w:left="457" w:right="-284"/>
            </w:pPr>
            <w:r w:rsidRPr="005E5649">
              <w:t>Signatur</w:t>
            </w:r>
          </w:p>
          <w:p w14:paraId="31544DBC" w14:textId="77777777" w:rsidR="00691243" w:rsidRPr="005E5649" w:rsidRDefault="00691243" w:rsidP="008F58D5">
            <w:pPr>
              <w:ind w:left="457" w:right="-284"/>
            </w:pPr>
            <w:r w:rsidRPr="005E5649">
              <w:t>utvecklingssjuksköterska</w:t>
            </w:r>
          </w:p>
        </w:tc>
        <w:tc>
          <w:tcPr>
            <w:tcW w:w="877" w:type="dxa"/>
          </w:tcPr>
          <w:p w14:paraId="0A370489" w14:textId="77777777" w:rsidR="00691243" w:rsidRPr="00557A02" w:rsidRDefault="00691243" w:rsidP="008F58D5">
            <w:pPr>
              <w:ind w:right="-284"/>
            </w:pPr>
          </w:p>
        </w:tc>
        <w:tc>
          <w:tcPr>
            <w:tcW w:w="709" w:type="dxa"/>
          </w:tcPr>
          <w:p w14:paraId="7BB5AA12" w14:textId="77777777" w:rsidR="00691243" w:rsidRPr="00557A02" w:rsidRDefault="00691243" w:rsidP="008F58D5">
            <w:pPr>
              <w:ind w:right="-284"/>
            </w:pPr>
          </w:p>
        </w:tc>
        <w:tc>
          <w:tcPr>
            <w:tcW w:w="709" w:type="dxa"/>
          </w:tcPr>
          <w:p w14:paraId="034A7E7C" w14:textId="77777777" w:rsidR="00691243" w:rsidRPr="00557A02" w:rsidRDefault="00691243" w:rsidP="008F58D5">
            <w:pPr>
              <w:ind w:right="-284"/>
            </w:pPr>
          </w:p>
        </w:tc>
        <w:tc>
          <w:tcPr>
            <w:tcW w:w="673" w:type="dxa"/>
          </w:tcPr>
          <w:p w14:paraId="5BE31DF5" w14:textId="77777777" w:rsidR="00691243" w:rsidRPr="00557A02" w:rsidRDefault="00691243" w:rsidP="008F58D5">
            <w:pPr>
              <w:ind w:right="-284"/>
            </w:pPr>
          </w:p>
        </w:tc>
        <w:tc>
          <w:tcPr>
            <w:tcW w:w="673" w:type="dxa"/>
          </w:tcPr>
          <w:p w14:paraId="330121B7" w14:textId="77777777" w:rsidR="00691243" w:rsidRPr="00557A02" w:rsidRDefault="00691243" w:rsidP="008F58D5">
            <w:pPr>
              <w:ind w:right="-284"/>
            </w:pPr>
          </w:p>
        </w:tc>
        <w:tc>
          <w:tcPr>
            <w:tcW w:w="673" w:type="dxa"/>
          </w:tcPr>
          <w:p w14:paraId="4D772E90" w14:textId="77777777" w:rsidR="00691243" w:rsidRPr="00557A02" w:rsidRDefault="00691243" w:rsidP="008F58D5">
            <w:pPr>
              <w:ind w:right="-284"/>
            </w:pPr>
          </w:p>
        </w:tc>
        <w:tc>
          <w:tcPr>
            <w:tcW w:w="673" w:type="dxa"/>
          </w:tcPr>
          <w:p w14:paraId="70423648" w14:textId="77777777" w:rsidR="00691243" w:rsidRPr="00557A02" w:rsidRDefault="00691243" w:rsidP="008F58D5">
            <w:pPr>
              <w:ind w:right="-284"/>
            </w:pPr>
          </w:p>
        </w:tc>
        <w:tc>
          <w:tcPr>
            <w:tcW w:w="673" w:type="dxa"/>
          </w:tcPr>
          <w:p w14:paraId="37295E8B" w14:textId="77777777" w:rsidR="00691243" w:rsidRPr="00557A02" w:rsidRDefault="00691243" w:rsidP="008F58D5">
            <w:pPr>
              <w:ind w:right="-284"/>
            </w:pPr>
          </w:p>
        </w:tc>
      </w:tr>
    </w:tbl>
    <w:p w14:paraId="71FF396E" w14:textId="77777777" w:rsidR="00691243" w:rsidRDefault="00691243" w:rsidP="00691243">
      <w:pPr>
        <w:ind w:right="-567"/>
      </w:pPr>
    </w:p>
    <w:p w14:paraId="674B1AD5" w14:textId="77777777" w:rsidR="00691243" w:rsidRDefault="00691243" w:rsidP="00691243"/>
    <w:p w14:paraId="4751508B" w14:textId="77777777" w:rsidR="00691243" w:rsidRPr="00536A5A" w:rsidRDefault="00691243" w:rsidP="00691243">
      <w:pPr>
        <w:keepNext/>
        <w:spacing w:before="240" w:after="60" w:line="240" w:lineRule="auto"/>
        <w:ind w:left="0" w:right="1161"/>
        <w:outlineLvl w:val="1"/>
      </w:pPr>
    </w:p>
    <w:p w14:paraId="6910A23B" w14:textId="77777777" w:rsidR="00284B09" w:rsidRPr="00536A5A" w:rsidRDefault="00284B09" w:rsidP="00232937">
      <w:pPr>
        <w:keepNext/>
        <w:spacing w:before="240" w:after="60" w:line="240" w:lineRule="auto"/>
        <w:ind w:left="0" w:right="1161"/>
        <w:outlineLvl w:val="1"/>
      </w:pPr>
    </w:p>
    <w:sectPr w:rsidR="00284B09" w:rsidRPr="00536A5A" w:rsidSect="00994F59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1A461" w14:textId="77777777" w:rsidR="00DB61AD" w:rsidRDefault="00DB61AD">
      <w:r>
        <w:separator/>
      </w:r>
    </w:p>
  </w:endnote>
  <w:endnote w:type="continuationSeparator" w:id="0">
    <w:p w14:paraId="28797C40" w14:textId="77777777" w:rsidR="00DB61AD" w:rsidRDefault="00DB61AD">
      <w:r>
        <w:continuationSeparator/>
      </w:r>
    </w:p>
  </w:endnote>
  <w:endnote w:type="continuationNotice" w:id="1">
    <w:p w14:paraId="412E2113" w14:textId="77777777" w:rsidR="00DB61AD" w:rsidRDefault="00DB61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14386" w14:textId="77777777" w:rsidR="00691243" w:rsidRDefault="00691243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23F8509C" w14:textId="77777777" w:rsidR="00691243" w:rsidRDefault="00691243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259626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21A15E5" w14:textId="77777777" w:rsidR="00691243" w:rsidRPr="00EC0A68" w:rsidRDefault="00691243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4754F" w14:textId="77777777" w:rsidR="00691243" w:rsidRDefault="00691243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4625" behindDoc="0" locked="0" layoutInCell="1" allowOverlap="1" wp14:anchorId="45CEEA2E" wp14:editId="2DFABAAB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05539253" name="Bildobjekt 40553925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896E3" w14:textId="77777777" w:rsidR="00DB61AD" w:rsidRDefault="00DB61AD"/>
  </w:footnote>
  <w:footnote w:type="continuationSeparator" w:id="0">
    <w:p w14:paraId="4AD6A12A" w14:textId="77777777" w:rsidR="00DB61AD" w:rsidRDefault="00DB61AD">
      <w:r>
        <w:continuationSeparator/>
      </w:r>
    </w:p>
  </w:footnote>
  <w:footnote w:type="continuationNotice" w:id="1">
    <w:p w14:paraId="1F3D86BF" w14:textId="77777777" w:rsidR="00DB61AD" w:rsidRDefault="00DB61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D8A39" w14:textId="77777777" w:rsidR="00691243" w:rsidRPr="00DA65C4" w:rsidRDefault="00691243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4625" behindDoc="0" locked="0" layoutInCell="1" allowOverlap="1" wp14:anchorId="72564D01" wp14:editId="73D52675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279294047" name="Textruta 12792940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D0F43B" w14:textId="77777777" w:rsidR="00691243" w:rsidRDefault="00691243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2564D01" id="_x0000_t202" coordsize="21600,21600" o:spt="202" path="m,l,21600r21600,l21600,xe">
              <v:stroke joinstyle="miter"/>
              <v:path gradientshapeok="t" o:connecttype="rect"/>
            </v:shapetype>
            <v:shape id="Textruta 1279294047" o:spid="_x0000_s1027" type="#_x0000_t202" style="position:absolute;left:0;text-align:left;margin-left:0;margin-top:-.05pt;width:367.5pt;height:25.5pt;z-index:25167462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2BD0F43B" w14:textId="77777777" w:rsidR="00691243" w:rsidRDefault="00691243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4DF59" w14:textId="77777777" w:rsidR="00691243" w:rsidRDefault="00691243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1382C535" wp14:editId="1AD431B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882583296" name="Textruta 18825832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A8D8F7" w14:textId="77777777" w:rsidR="00691243" w:rsidRDefault="00691243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382C535" id="_x0000_t202" coordsize="21600,21600" o:spt="202" path="m,l,21600r21600,l21600,xe">
              <v:stroke joinstyle="miter"/>
              <v:path gradientshapeok="t" o:connecttype="rect"/>
            </v:shapetype>
            <v:shape id="Textruta 1882583296" o:spid="_x0000_s1028" type="#_x0000_t202" style="position:absolute;margin-left:-13.6pt;margin-top:-5.15pt;width:367.5pt;height:25.5pt;z-index:25167564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29A8D8F7" w14:textId="77777777" w:rsidR="00691243" w:rsidRDefault="00691243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5982DF96" wp14:editId="0CC8759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078789739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FCE7036"/>
    <w:multiLevelType w:val="hybridMultilevel"/>
    <w:tmpl w:val="AC2EF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77213051">
    <w:abstractNumId w:val="18"/>
  </w:num>
  <w:num w:numId="2" w16cid:durableId="1205677425">
    <w:abstractNumId w:val="14"/>
  </w:num>
  <w:num w:numId="3" w16cid:durableId="433596315">
    <w:abstractNumId w:val="0"/>
  </w:num>
  <w:num w:numId="4" w16cid:durableId="1440637161">
    <w:abstractNumId w:val="6"/>
  </w:num>
  <w:num w:numId="5" w16cid:durableId="1814564449">
    <w:abstractNumId w:val="16"/>
  </w:num>
  <w:num w:numId="6" w16cid:durableId="1089934502">
    <w:abstractNumId w:val="2"/>
  </w:num>
  <w:num w:numId="7" w16cid:durableId="457645219">
    <w:abstractNumId w:val="11"/>
  </w:num>
  <w:num w:numId="8" w16cid:durableId="1951813906">
    <w:abstractNumId w:val="8"/>
  </w:num>
  <w:num w:numId="9" w16cid:durableId="1123427962">
    <w:abstractNumId w:val="1"/>
  </w:num>
  <w:num w:numId="10" w16cid:durableId="776413306">
    <w:abstractNumId w:val="1"/>
  </w:num>
  <w:num w:numId="11" w16cid:durableId="1322542109">
    <w:abstractNumId w:val="3"/>
  </w:num>
  <w:num w:numId="12" w16cid:durableId="902524717">
    <w:abstractNumId w:val="4"/>
  </w:num>
  <w:num w:numId="13" w16cid:durableId="1989242477">
    <w:abstractNumId w:val="13"/>
  </w:num>
  <w:num w:numId="14" w16cid:durableId="1790125357">
    <w:abstractNumId w:val="9"/>
  </w:num>
  <w:num w:numId="15" w16cid:durableId="539561361">
    <w:abstractNumId w:val="7"/>
  </w:num>
  <w:num w:numId="16" w16cid:durableId="1157921282">
    <w:abstractNumId w:val="12"/>
  </w:num>
  <w:num w:numId="17" w16cid:durableId="1392269931">
    <w:abstractNumId w:val="5"/>
  </w:num>
  <w:num w:numId="18" w16cid:durableId="933978088">
    <w:abstractNumId w:val="10"/>
  </w:num>
  <w:num w:numId="19" w16cid:durableId="1902593249">
    <w:abstractNumId w:val="17"/>
  </w:num>
  <w:num w:numId="20" w16cid:durableId="13232384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1FD"/>
    <w:rsid w:val="000B7715"/>
    <w:rsid w:val="000E463B"/>
    <w:rsid w:val="000E5A7E"/>
    <w:rsid w:val="000F43A3"/>
    <w:rsid w:val="000F7681"/>
    <w:rsid w:val="00103031"/>
    <w:rsid w:val="001044FE"/>
    <w:rsid w:val="001139D4"/>
    <w:rsid w:val="0012251F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49DF"/>
    <w:rsid w:val="001B762C"/>
    <w:rsid w:val="001C4D0A"/>
    <w:rsid w:val="001C5FEF"/>
    <w:rsid w:val="00211487"/>
    <w:rsid w:val="00211D91"/>
    <w:rsid w:val="00217DEC"/>
    <w:rsid w:val="00232937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4B0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0D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1243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4F59"/>
    <w:rsid w:val="009A1D94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4D4D"/>
    <w:rsid w:val="00C07DDB"/>
    <w:rsid w:val="00C1684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054C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61AD"/>
    <w:rsid w:val="00DC12B9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://www.vardhandboken.se" TargetMode="External" Id="rId18" /><Relationship Type="http://schemas.openxmlformats.org/officeDocument/2006/relationships/theme" Target="theme/theme1.xml" Id="rId26" /><Relationship Type="http://schemas.openxmlformats.org/officeDocument/2006/relationships/footer" Target="foot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www.vardhandboken.se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header" Target="head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6.xml" Id="rId24" /><Relationship Type="http://schemas.openxmlformats.org/officeDocument/2006/relationships/header" Target="header2.xml" Id="rId15" /><Relationship Type="http://schemas.openxmlformats.org/officeDocument/2006/relationships/header" Target="header4.xml" Id="rId23" /><Relationship Type="http://schemas.openxmlformats.org/officeDocument/2006/relationships/footnotes" Target="footnotes.xml" Id="rId10" /><Relationship Type="http://schemas.openxmlformats.org/officeDocument/2006/relationships/hyperlink" Target="https://vemfargoravad.socialstyrelsen.se/arbetsuppgifter/vem-far-satta-urinkateter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5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3</Pages>
  <Words>362</Words>
  <Characters>2633</Characters>
  <Application>Microsoft Office Word</Application>
  <DocSecurity>0</DocSecurity>
  <Lines>109</Lines>
  <Paragraphs>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2956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Körkort för kateterisering och urintappning av manlig patient</dc:title>
  <dc:subject/>
  <dc:creator>patrik.jens.johansson@vgregion.se</dc:creator>
  <keywords/>
  <lastModifiedBy>Annika Wallöf</lastModifiedBy>
  <revision>13</revision>
  <lastPrinted>2016-03-31T10:56:00.0000000Z</lastPrinted>
  <dcterms:created xsi:type="dcterms:W3CDTF">2022-05-10T07:41:00.0000000Z</dcterms:created>
  <dcterms:modified xsi:type="dcterms:W3CDTF">2026-01-22T14:12:00.0000000Z</dcterms:modified>
</coreProperties>
</file>