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C9282" w14:textId="77777777" w:rsidR="00B85625" w:rsidRDefault="00B85625" w:rsidP="00F35B05">
      <w:pPr>
        <w:pStyle w:val="Rubrik2"/>
        <w:sectPr w:rsidR="00B85625" w:rsidSect="00B8562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6CAE971" w14:textId="77777777" w:rsidR="00B85625" w:rsidRPr="00B85625" w:rsidRDefault="00B85625" w:rsidP="00B85625">
      <w:pPr>
        <w:spacing w:after="0" w:line="240" w:lineRule="auto"/>
        <w:ind w:left="0" w:right="0"/>
        <w:rPr>
          <w:szCs w:val="20"/>
        </w:rPr>
      </w:pPr>
    </w:p>
    <w:p w14:paraId="316A5803" w14:textId="77777777" w:rsidR="00B85625" w:rsidRPr="00B85625" w:rsidRDefault="00B85625" w:rsidP="00B85625">
      <w:pPr>
        <w:spacing w:after="0" w:line="240" w:lineRule="auto"/>
        <w:ind w:left="0" w:right="0"/>
        <w:rPr>
          <w:szCs w:val="20"/>
        </w:rPr>
      </w:pPr>
    </w:p>
    <w:p w14:paraId="57BF3B43" w14:textId="77777777" w:rsidR="00B85625" w:rsidRPr="00B85625" w:rsidRDefault="00B85625" w:rsidP="00B8562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85625">
        <w:rPr>
          <w:szCs w:val="20"/>
        </w:rPr>
        <w:tab/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85625" w:rsidRPr="00B85625" w14:paraId="72FC05D8" w14:textId="77777777" w:rsidTr="00C035E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E5160D0" w14:textId="505DA45D" w:rsidR="00B85625" w:rsidRPr="00773D5D" w:rsidRDefault="00B85625" w:rsidP="00773D5D">
            <w:pPr>
              <w:pStyle w:val="Rubrik1"/>
              <w:ind w:left="0"/>
              <w:rPr>
                <w:b/>
                <w:bCs w:val="0"/>
              </w:rPr>
            </w:pPr>
            <w:r w:rsidRPr="00773D5D">
              <w:rPr>
                <w:b/>
                <w:bCs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367531" wp14:editId="4A739D12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2540" r="0" b="31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23AB842" w14:textId="77777777" w:rsidR="00B85625" w:rsidRPr="003D37FD" w:rsidRDefault="00B85625" w:rsidP="00B85625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42769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663675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523AB842" w14:textId="77777777" w:rsidR="00B85625" w:rsidRPr="003D37FD" w:rsidRDefault="00B85625" w:rsidP="00B8562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42769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773D5D">
              <w:rPr>
                <w:b/>
                <w:bCs w:val="0"/>
              </w:rPr>
              <w:t xml:space="preserve">Körkort för kateterisering av </w:t>
            </w:r>
            <w:proofErr w:type="gramStart"/>
            <w:r w:rsidRPr="00773D5D">
              <w:rPr>
                <w:b/>
                <w:bCs w:val="0"/>
              </w:rPr>
              <w:t>urinblåsa avdelning</w:t>
            </w:r>
            <w:proofErr w:type="gramEnd"/>
            <w:r w:rsidRPr="00773D5D">
              <w:rPr>
                <w:b/>
                <w:bCs w:val="0"/>
              </w:rPr>
              <w:t xml:space="preserve"> 4</w:t>
            </w:r>
          </w:p>
        </w:tc>
      </w:tr>
    </w:tbl>
    <w:p w14:paraId="49791A17" w14:textId="1096373B" w:rsidR="00B85625" w:rsidRPr="00B85625" w:rsidRDefault="00B85625" w:rsidP="00B85625">
      <w:pPr>
        <w:keepNext/>
        <w:spacing w:before="240" w:after="60" w:line="240" w:lineRule="auto"/>
        <w:ind w:left="0" w:right="-284"/>
        <w:outlineLvl w:val="2"/>
        <w:rPr>
          <w:rFonts w:cs="Arial"/>
          <w:b/>
          <w:bCs/>
          <w:szCs w:val="20"/>
        </w:rPr>
      </w:pPr>
      <w:bookmarkStart w:id="3" w:name="_Toc501440349"/>
      <w:r w:rsidRPr="00773D5D">
        <w:rPr>
          <w:rStyle w:val="Rubrik2Char"/>
          <w:b/>
          <w:bCs w:val="0"/>
        </w:rPr>
        <w:t>Revidering i denna version</w:t>
      </w:r>
      <w:r w:rsidRPr="00B85625">
        <w:rPr>
          <w:rFonts w:ascii="Calibri" w:hAnsi="Calibri" w:cs="Arial"/>
          <w:b/>
          <w:bCs/>
          <w:sz w:val="28"/>
          <w:szCs w:val="28"/>
        </w:rPr>
        <w:t xml:space="preserve"> </w:t>
      </w:r>
      <w:r w:rsidRPr="00B85625">
        <w:rPr>
          <w:rFonts w:ascii="Arial" w:hAnsi="Arial" w:cs="Arial"/>
          <w:b/>
          <w:bCs/>
          <w:szCs w:val="26"/>
        </w:rPr>
        <w:br/>
      </w:r>
      <w:bookmarkEnd w:id="3"/>
      <w:r w:rsidR="00773D5D">
        <w:rPr>
          <w:bCs/>
          <w:szCs w:val="26"/>
        </w:rPr>
        <w:t>Ingen revidering i denna version, giltighetstiden är förlängd.</w:t>
      </w:r>
    </w:p>
    <w:p w14:paraId="45EAD07A" w14:textId="77777777" w:rsidR="00B85625" w:rsidRPr="00773D5D" w:rsidRDefault="00B85625" w:rsidP="00773D5D">
      <w:pPr>
        <w:pStyle w:val="Rubrik2"/>
        <w:ind w:left="0"/>
        <w:rPr>
          <w:b/>
          <w:bCs w:val="0"/>
        </w:rPr>
      </w:pPr>
      <w:bookmarkStart w:id="4" w:name="_Toc501440348"/>
      <w:r w:rsidRPr="00773D5D">
        <w:rPr>
          <w:b/>
          <w:bCs w:val="0"/>
        </w:rPr>
        <w:t xml:space="preserve">Bakgrund </w:t>
      </w:r>
      <w:bookmarkEnd w:id="4"/>
    </w:p>
    <w:p w14:paraId="5C4CB647" w14:textId="77777777" w:rsidR="00B85625" w:rsidRPr="00B85625" w:rsidRDefault="00B85625" w:rsidP="00B85625">
      <w:pPr>
        <w:spacing w:after="0" w:line="240" w:lineRule="auto"/>
        <w:ind w:left="0" w:right="-284"/>
        <w:rPr>
          <w:szCs w:val="20"/>
        </w:rPr>
      </w:pPr>
      <w:bookmarkStart w:id="5" w:name="_Hlk3892995"/>
      <w:r w:rsidRPr="00B85625">
        <w:t>Som undersköterska på ortopedkliniken finns det behov att ha kompetens för kateterisering/tappning, spolning av urinkateter samt ta urinodling</w:t>
      </w:r>
      <w:r w:rsidRPr="00B85625">
        <w:rPr>
          <w:szCs w:val="20"/>
        </w:rPr>
        <w:t>.</w:t>
      </w:r>
    </w:p>
    <w:p w14:paraId="05F9B975" w14:textId="77777777" w:rsidR="00B85625" w:rsidRPr="00773D5D" w:rsidRDefault="00B85625" w:rsidP="00773D5D">
      <w:pPr>
        <w:pStyle w:val="Rubrik2"/>
        <w:ind w:left="0" w:hanging="1"/>
        <w:rPr>
          <w:b/>
          <w:bCs w:val="0"/>
        </w:rPr>
      </w:pPr>
      <w:bookmarkStart w:id="6" w:name="_Toc501440350"/>
      <w:bookmarkEnd w:id="5"/>
      <w:r w:rsidRPr="00773D5D">
        <w:rPr>
          <w:b/>
          <w:bCs w:val="0"/>
        </w:rPr>
        <w:t>Syfte</w:t>
      </w:r>
      <w:bookmarkEnd w:id="6"/>
    </w:p>
    <w:p w14:paraId="584C740D" w14:textId="77777777" w:rsidR="00B85625" w:rsidRPr="00B85625" w:rsidRDefault="00B85625" w:rsidP="00B85625">
      <w:pPr>
        <w:spacing w:after="0" w:line="240" w:lineRule="auto"/>
        <w:ind w:left="0" w:right="-284"/>
        <w:rPr>
          <w:bCs/>
        </w:rPr>
      </w:pPr>
      <w:r w:rsidRPr="00B85625">
        <w:rPr>
          <w:bCs/>
        </w:rPr>
        <w:t>Att säkerställa att kunskapen för varje moment innehas innan körkort ges.</w:t>
      </w:r>
    </w:p>
    <w:p w14:paraId="080CF98F" w14:textId="77777777" w:rsidR="00B85625" w:rsidRPr="00B85625" w:rsidRDefault="00B85625" w:rsidP="00B85625">
      <w:pPr>
        <w:keepNext/>
        <w:spacing w:before="240" w:after="60" w:line="240" w:lineRule="auto"/>
        <w:ind w:left="0" w:right="-284"/>
        <w:outlineLvl w:val="1"/>
        <w:rPr>
          <w:iCs/>
        </w:rPr>
      </w:pPr>
      <w:r w:rsidRPr="00773D5D">
        <w:rPr>
          <w:rStyle w:val="Rubrik2Char"/>
          <w:b/>
          <w:bCs w:val="0"/>
        </w:rPr>
        <w:t>Vilka berörs</w:t>
      </w:r>
      <w:r w:rsidRPr="00B85625">
        <w:rPr>
          <w:rFonts w:ascii="Calibri" w:hAnsi="Calibri"/>
          <w:iCs/>
          <w:szCs w:val="20"/>
        </w:rPr>
        <w:br/>
      </w:r>
      <w:r w:rsidRPr="00B85625">
        <w:rPr>
          <w:iCs/>
        </w:rPr>
        <w:t>Undersköterskor på avdelning 4, ortopedkliniken, NU-sjukvården</w:t>
      </w:r>
    </w:p>
    <w:p w14:paraId="74CE8676" w14:textId="77777777" w:rsidR="00B85625" w:rsidRPr="00773D5D" w:rsidRDefault="00B85625" w:rsidP="00773D5D">
      <w:pPr>
        <w:pStyle w:val="Rubrik2"/>
        <w:ind w:left="0"/>
        <w:rPr>
          <w:b/>
          <w:bCs w:val="0"/>
        </w:rPr>
      </w:pPr>
      <w:bookmarkStart w:id="7" w:name="_Toc501440351"/>
      <w:r w:rsidRPr="00773D5D">
        <w:rPr>
          <w:b/>
          <w:bCs w:val="0"/>
        </w:rPr>
        <w:t xml:space="preserve">Åtgärder </w:t>
      </w:r>
      <w:bookmarkEnd w:id="7"/>
    </w:p>
    <w:p w14:paraId="320960D1" w14:textId="77777777" w:rsidR="00B85625" w:rsidRPr="00B85625" w:rsidRDefault="00B85625" w:rsidP="00B85625">
      <w:pPr>
        <w:spacing w:after="0" w:line="240" w:lineRule="auto"/>
        <w:ind w:left="0" w:right="-284"/>
      </w:pPr>
      <w:r w:rsidRPr="00B85625">
        <w:t xml:space="preserve">Anställd undersköterska genomgår en körkortsutbildning Körkortet innebär en teoretisk del med ett test och en praktisk del. </w:t>
      </w:r>
    </w:p>
    <w:p w14:paraId="2CD406D2" w14:textId="77777777" w:rsidR="00B85625" w:rsidRPr="00B85625" w:rsidRDefault="00B85625" w:rsidP="00B85625">
      <w:pPr>
        <w:spacing w:after="0" w:line="240" w:lineRule="auto"/>
        <w:ind w:left="0" w:right="-284"/>
      </w:pPr>
      <w:r w:rsidRPr="00B85625">
        <w:t xml:space="preserve">För att få körkort förs diskussion mellan arbetstagare och avdelningschef. Frågan om körkort tas också upp på det årliga utvecklingssamtalet. </w:t>
      </w:r>
    </w:p>
    <w:p w14:paraId="5D167869" w14:textId="77777777" w:rsidR="00B85625" w:rsidRPr="00B85625" w:rsidRDefault="00B85625" w:rsidP="00B85625">
      <w:pPr>
        <w:spacing w:after="0" w:line="240" w:lineRule="auto"/>
        <w:ind w:left="0" w:right="-284"/>
      </w:pPr>
    </w:p>
    <w:p w14:paraId="421630FB" w14:textId="77777777" w:rsidR="00B85625" w:rsidRPr="00B85625" w:rsidRDefault="00B85625" w:rsidP="00B85625">
      <w:pPr>
        <w:numPr>
          <w:ilvl w:val="0"/>
          <w:numId w:val="20"/>
        </w:numPr>
        <w:spacing w:after="0" w:line="240" w:lineRule="auto"/>
        <w:ind w:left="426" w:right="-284" w:hanging="426"/>
      </w:pPr>
      <w:r w:rsidRPr="00B85625">
        <w:t xml:space="preserve">Läs avsnitten i Vårdhandboken på webben </w:t>
      </w:r>
      <w:hyperlink r:id="rId17" w:history="1">
        <w:r w:rsidRPr="00B85625">
          <w:rPr>
            <w:color w:val="0000FF"/>
            <w:u w:val="single"/>
          </w:rPr>
          <w:t>http://www.vardhandboken.se</w:t>
        </w:r>
      </w:hyperlink>
      <w:r w:rsidRPr="00B85625">
        <w:t>. Sök upp</w:t>
      </w:r>
      <w:r w:rsidRPr="00B85625">
        <w:rPr>
          <w:i/>
        </w:rPr>
        <w:t xml:space="preserve"> Kateterisering av urinblåsa. </w:t>
      </w:r>
      <w:r w:rsidRPr="00B85625">
        <w:t>Läs alla avsnitt. Börja med översikten.</w:t>
      </w:r>
    </w:p>
    <w:p w14:paraId="6861E90B" w14:textId="77777777" w:rsidR="00B85625" w:rsidRPr="00B85625" w:rsidRDefault="00B85625" w:rsidP="00B85625">
      <w:pPr>
        <w:spacing w:after="0" w:line="240" w:lineRule="auto"/>
        <w:ind w:left="426" w:right="-284" w:hanging="426"/>
      </w:pPr>
    </w:p>
    <w:p w14:paraId="0F363F5D" w14:textId="77777777" w:rsidR="00B85625" w:rsidRPr="00B85625" w:rsidRDefault="00B85625" w:rsidP="00B85625">
      <w:pPr>
        <w:numPr>
          <w:ilvl w:val="0"/>
          <w:numId w:val="20"/>
        </w:numPr>
        <w:spacing w:after="0" w:line="240" w:lineRule="auto"/>
        <w:ind w:left="426" w:right="-284" w:hanging="426"/>
      </w:pPr>
      <w:r w:rsidRPr="00B85625">
        <w:t xml:space="preserve">Gå till </w:t>
      </w:r>
      <w:r w:rsidRPr="00B85625">
        <w:rPr>
          <w:i/>
        </w:rPr>
        <w:t>Testa dina kunskaper, kateterisering</w:t>
      </w:r>
      <w:r w:rsidRPr="00B85625">
        <w:t xml:space="preserve"> och gör testet. Vid </w:t>
      </w:r>
      <w:proofErr w:type="spellStart"/>
      <w:r w:rsidRPr="00B85625">
        <w:t>felsvar</w:t>
      </w:r>
      <w:proofErr w:type="spellEnd"/>
      <w:r w:rsidRPr="00B85625">
        <w:t xml:space="preserve">, repetera det aktuella avsnittet och gör om testet tills alla rätt. Skriv ut testsidan och visa upp för utvecklingssjuksköterska/sektionsledare eller avdelningschef.  </w:t>
      </w:r>
    </w:p>
    <w:p w14:paraId="2F2989A2" w14:textId="77777777" w:rsidR="00B85625" w:rsidRPr="00B85625" w:rsidRDefault="00B85625" w:rsidP="00B85625">
      <w:pPr>
        <w:spacing w:after="0" w:line="240" w:lineRule="auto"/>
        <w:ind w:left="426" w:right="-284" w:hanging="426"/>
      </w:pPr>
    </w:p>
    <w:p w14:paraId="6791E431" w14:textId="77777777" w:rsidR="00B85625" w:rsidRPr="00B85625" w:rsidRDefault="00B85625" w:rsidP="00B85625">
      <w:pPr>
        <w:numPr>
          <w:ilvl w:val="0"/>
          <w:numId w:val="20"/>
        </w:numPr>
        <w:spacing w:after="0" w:line="240" w:lineRule="auto"/>
        <w:ind w:left="426" w:right="-284" w:hanging="426"/>
      </w:pPr>
      <w:r w:rsidRPr="00B85625">
        <w:t>Assistera en undersköterska vid kateterisering.</w:t>
      </w:r>
    </w:p>
    <w:p w14:paraId="62EC0B8F" w14:textId="77777777" w:rsidR="00B85625" w:rsidRPr="00B85625" w:rsidRDefault="00B85625" w:rsidP="00B85625">
      <w:pPr>
        <w:spacing w:after="0" w:line="240" w:lineRule="auto"/>
        <w:ind w:left="426" w:right="-284" w:hanging="426"/>
      </w:pPr>
    </w:p>
    <w:p w14:paraId="14844C09" w14:textId="77777777" w:rsidR="00B85625" w:rsidRPr="00B85625" w:rsidRDefault="00B85625" w:rsidP="00B85625">
      <w:pPr>
        <w:numPr>
          <w:ilvl w:val="0"/>
          <w:numId w:val="20"/>
        </w:numPr>
        <w:spacing w:after="0" w:line="240" w:lineRule="auto"/>
        <w:ind w:left="426" w:right="-284" w:hanging="426"/>
      </w:pPr>
      <w:r w:rsidRPr="00B85625">
        <w:t>Tillsammans med sjuksköterska visa praktiska färdigheter i kateterisering och urintappning, samt redogöra för vilka risker som finns. Övervakande sjuksköterska informerar utvecklingssjuksköterska/sektionsledare eller avdelningschef om resultat av praktiska färdigheter samt skriver under att det praktiska provet är godkänt.</w:t>
      </w:r>
    </w:p>
    <w:p w14:paraId="17084372" w14:textId="77777777" w:rsidR="00B85625" w:rsidRPr="00B85625" w:rsidRDefault="00B85625" w:rsidP="00B85625">
      <w:pPr>
        <w:spacing w:after="0" w:line="240" w:lineRule="auto"/>
        <w:ind w:left="0" w:right="-284"/>
        <w:rPr>
          <w:rFonts w:ascii="Calibri" w:hAnsi="Calibri" w:cs="Arial"/>
          <w:b/>
          <w:bCs/>
          <w:sz w:val="28"/>
        </w:rPr>
      </w:pPr>
    </w:p>
    <w:p w14:paraId="33102177" w14:textId="77777777" w:rsidR="00B85625" w:rsidRPr="00773D5D" w:rsidRDefault="00B85625" w:rsidP="00773D5D">
      <w:pPr>
        <w:pStyle w:val="Rubrik3"/>
        <w:ind w:left="0"/>
        <w:rPr>
          <w:b/>
          <w:bCs w:val="0"/>
        </w:rPr>
      </w:pPr>
      <w:r w:rsidRPr="00773D5D">
        <w:rPr>
          <w:b/>
          <w:bCs w:val="0"/>
        </w:rPr>
        <w:t>Underskrift av körkort av kateterisering/tappning av patient</w:t>
      </w:r>
    </w:p>
    <w:p w14:paraId="0CE09CCA" w14:textId="77777777" w:rsidR="00B85625" w:rsidRPr="00B85625" w:rsidRDefault="00B85625" w:rsidP="00B85625">
      <w:pPr>
        <w:spacing w:after="0" w:line="240" w:lineRule="auto"/>
        <w:ind w:left="0" w:right="-284"/>
        <w:rPr>
          <w:color w:val="00B050"/>
        </w:rPr>
      </w:pPr>
      <w:r w:rsidRPr="00B85625">
        <w:t>När utbildningsdelen, punkt 1 - 4, för körkortet är godkänd, signeras körkortet av avdelningschef.</w:t>
      </w:r>
    </w:p>
    <w:p w14:paraId="1FEB9A98" w14:textId="77777777" w:rsidR="00B85625" w:rsidRPr="00B85625" w:rsidRDefault="00B85625" w:rsidP="00B85625">
      <w:pPr>
        <w:spacing w:after="0" w:line="240" w:lineRule="auto"/>
        <w:ind w:left="0" w:right="-284"/>
      </w:pPr>
      <w:r w:rsidRPr="00B85625">
        <w:t>Arbetstagaren läser igenom åtagandet och skriver under.</w:t>
      </w:r>
    </w:p>
    <w:p w14:paraId="2C968F50" w14:textId="77777777" w:rsidR="00B85625" w:rsidRPr="00B85625" w:rsidRDefault="00B85625" w:rsidP="00B85625">
      <w:pPr>
        <w:spacing w:after="0" w:line="240" w:lineRule="auto"/>
        <w:ind w:left="0" w:right="-284"/>
        <w:rPr>
          <w:rFonts w:ascii="Calibri" w:hAnsi="Calibri"/>
        </w:rPr>
      </w:pPr>
    </w:p>
    <w:p w14:paraId="2704BE97" w14:textId="77777777" w:rsidR="00B85625" w:rsidRPr="00773D5D" w:rsidRDefault="00B85625" w:rsidP="00773D5D">
      <w:pPr>
        <w:pStyle w:val="Rubrik3"/>
        <w:ind w:left="0"/>
        <w:rPr>
          <w:b/>
          <w:bCs w:val="0"/>
        </w:rPr>
      </w:pPr>
      <w:r w:rsidRPr="00773D5D">
        <w:rPr>
          <w:b/>
          <w:bCs w:val="0"/>
        </w:rPr>
        <w:t xml:space="preserve">Årlig förnyelse </w:t>
      </w:r>
    </w:p>
    <w:p w14:paraId="7C10681D" w14:textId="77777777" w:rsidR="00B85625" w:rsidRPr="00B85625" w:rsidRDefault="00B85625" w:rsidP="00B85625">
      <w:pPr>
        <w:spacing w:after="0" w:line="240" w:lineRule="auto"/>
        <w:ind w:left="0" w:right="-284"/>
      </w:pPr>
      <w:r w:rsidRPr="00B85625">
        <w:t xml:space="preserve">För att upprätthålla ett giltigt körkort ska medarbetaren, en gång årligen, uppdatera sina kunskaper genom att läsa avsett avsnitt i Vårdhandboken samt utföra tillhörande test med godkänt resultat. Utskriven testsida visas upp för utvecklingssjuksköterska eller avdelningschef.  </w:t>
      </w:r>
    </w:p>
    <w:p w14:paraId="1C7728C2" w14:textId="77777777" w:rsidR="00B85625" w:rsidRPr="00B85625" w:rsidRDefault="00B85625" w:rsidP="00B85625">
      <w:pPr>
        <w:spacing w:after="0" w:line="240" w:lineRule="auto"/>
        <w:ind w:left="0" w:right="-284"/>
      </w:pPr>
      <w:r w:rsidRPr="00B85625">
        <w:t xml:space="preserve">Godkänd utbildningsinsats signeras av medarbetare och avdelningschef, utvecklingssjuksköterska/sektionsledare under rubriken </w:t>
      </w:r>
      <w:r w:rsidRPr="00B85625">
        <w:rPr>
          <w:i/>
        </w:rPr>
        <w:t>årligt kunskapstest</w:t>
      </w:r>
      <w:r w:rsidRPr="00B85625">
        <w:t xml:space="preserve">. </w:t>
      </w:r>
    </w:p>
    <w:p w14:paraId="226356A5" w14:textId="77777777" w:rsidR="00B85625" w:rsidRPr="00B85625" w:rsidRDefault="00B85625" w:rsidP="00B85625">
      <w:pPr>
        <w:spacing w:after="0" w:line="240" w:lineRule="auto"/>
        <w:ind w:left="0" w:right="-284"/>
        <w:rPr>
          <w:rFonts w:ascii="Calibri" w:hAnsi="Calibri" w:cs="Arial"/>
        </w:rPr>
      </w:pPr>
    </w:p>
    <w:p w14:paraId="57FFCC4F" w14:textId="77777777" w:rsidR="00B85625" w:rsidRPr="00773D5D" w:rsidRDefault="00B85625" w:rsidP="00773D5D">
      <w:pPr>
        <w:pStyle w:val="Rubrik3"/>
        <w:ind w:left="0"/>
        <w:rPr>
          <w:b/>
          <w:bCs w:val="0"/>
        </w:rPr>
      </w:pPr>
      <w:r w:rsidRPr="00773D5D">
        <w:rPr>
          <w:b/>
          <w:bCs w:val="0"/>
        </w:rPr>
        <w:t>Avslutning av körkort</w:t>
      </w:r>
    </w:p>
    <w:p w14:paraId="0B4DE0C6" w14:textId="77777777" w:rsidR="00B85625" w:rsidRPr="00B85625" w:rsidRDefault="00B85625" w:rsidP="00B85625">
      <w:pPr>
        <w:spacing w:after="0" w:line="240" w:lineRule="auto"/>
        <w:ind w:left="0" w:right="-284"/>
        <w:rPr>
          <w:szCs w:val="20"/>
        </w:rPr>
      </w:pPr>
      <w:r w:rsidRPr="00B85625">
        <w:rPr>
          <w:szCs w:val="20"/>
        </w:rPr>
        <w:t xml:space="preserve">Körkortet gäller för ortopedkliniken och slutar gälla när anställningen upphör. Arbetsgivaren kan återkalla ett körkort vid uppmärksammade brister. </w:t>
      </w:r>
    </w:p>
    <w:p w14:paraId="45B4B8E3" w14:textId="77777777" w:rsidR="00B85625" w:rsidRPr="00B85625" w:rsidRDefault="00B85625" w:rsidP="00B85625">
      <w:pPr>
        <w:spacing w:after="0" w:line="240" w:lineRule="auto"/>
        <w:ind w:left="0" w:right="-284"/>
        <w:rPr>
          <w:rFonts w:ascii="Calibri" w:hAnsi="Calibri"/>
        </w:rPr>
      </w:pPr>
    </w:p>
    <w:p w14:paraId="4125B5B4" w14:textId="77777777" w:rsidR="00B85625" w:rsidRPr="00773D5D" w:rsidRDefault="00B85625" w:rsidP="00773D5D">
      <w:pPr>
        <w:pStyle w:val="Rubrik3"/>
        <w:ind w:left="0"/>
        <w:rPr>
          <w:b/>
          <w:bCs w:val="0"/>
        </w:rPr>
      </w:pPr>
      <w:r w:rsidRPr="00773D5D">
        <w:rPr>
          <w:b/>
          <w:bCs w:val="0"/>
        </w:rPr>
        <w:t xml:space="preserve">Evidens/källa: </w:t>
      </w:r>
    </w:p>
    <w:p w14:paraId="5EB8A10A" w14:textId="77777777" w:rsidR="00B85625" w:rsidRPr="00B85625" w:rsidRDefault="00000000" w:rsidP="00B85625">
      <w:pPr>
        <w:spacing w:after="0" w:line="240" w:lineRule="auto"/>
        <w:ind w:left="0" w:right="-284"/>
        <w:rPr>
          <w:iCs/>
          <w:color w:val="0000FF"/>
        </w:rPr>
      </w:pPr>
      <w:hyperlink r:id="rId18" w:history="1">
        <w:r w:rsidR="00B85625" w:rsidRPr="00B85625">
          <w:rPr>
            <w:iCs/>
            <w:color w:val="0000FF"/>
            <w:u w:val="single"/>
          </w:rPr>
          <w:t>www.vardhandboken.se</w:t>
        </w:r>
      </w:hyperlink>
    </w:p>
    <w:p w14:paraId="6C06F6FD" w14:textId="77777777" w:rsidR="00B85625" w:rsidRPr="00B85625" w:rsidRDefault="00B85625" w:rsidP="00B85625">
      <w:pPr>
        <w:spacing w:after="0" w:line="240" w:lineRule="auto"/>
        <w:ind w:left="0" w:right="-284"/>
      </w:pPr>
      <w:r w:rsidRPr="00B85625">
        <w:t>Patientsäkerhetslagen (2010:659)</w:t>
      </w:r>
    </w:p>
    <w:p w14:paraId="623E3980" w14:textId="77777777" w:rsidR="00B85625" w:rsidRPr="00B85625" w:rsidRDefault="00B85625" w:rsidP="00B85625">
      <w:pPr>
        <w:spacing w:after="0" w:line="240" w:lineRule="auto"/>
        <w:ind w:left="0" w:right="-284"/>
        <w:rPr>
          <w:color w:val="333333"/>
        </w:rPr>
      </w:pPr>
      <w:bookmarkStart w:id="8" w:name="_Hlk4664713"/>
      <w:r w:rsidRPr="00B85625">
        <w:rPr>
          <w:color w:val="333333"/>
        </w:rPr>
        <w:t>SOSFS 2011:9</w:t>
      </w:r>
    </w:p>
    <w:bookmarkEnd w:id="8"/>
    <w:p w14:paraId="0830CB6E" w14:textId="77777777" w:rsidR="00B85625" w:rsidRPr="00B85625" w:rsidRDefault="00B85625" w:rsidP="00B85625">
      <w:pPr>
        <w:spacing w:after="0" w:line="240" w:lineRule="auto"/>
        <w:ind w:left="0" w:right="-284"/>
      </w:pPr>
    </w:p>
    <w:p w14:paraId="52F8EBF7" w14:textId="77777777" w:rsidR="00B85625" w:rsidRPr="00B85625" w:rsidRDefault="00B85625" w:rsidP="00B85625">
      <w:pPr>
        <w:spacing w:line="240" w:lineRule="auto"/>
        <w:ind w:left="0" w:right="-284"/>
        <w:rPr>
          <w:szCs w:val="20"/>
        </w:rPr>
      </w:pPr>
      <w:r w:rsidRPr="00B85625">
        <w:rPr>
          <w:szCs w:val="20"/>
        </w:rPr>
        <w:t xml:space="preserve">Ovanstående arbetsuppgifter utförs av undersköterska med stöd av Patientsäkerhetslagen och Socialstyrelsens föreskrift och allmänna råd om vem som får göra vad inom hälso- och sjukvården. </w:t>
      </w:r>
    </w:p>
    <w:p w14:paraId="328134A1" w14:textId="77777777" w:rsidR="00B85625" w:rsidRPr="00B85625" w:rsidRDefault="00B85625" w:rsidP="00B85625">
      <w:pPr>
        <w:spacing w:line="240" w:lineRule="auto"/>
        <w:ind w:left="0" w:right="-284"/>
      </w:pPr>
    </w:p>
    <w:p w14:paraId="21CCCC6C" w14:textId="77777777" w:rsidR="00B85625" w:rsidRPr="00B85625" w:rsidRDefault="00B85625" w:rsidP="00B85625">
      <w:pPr>
        <w:spacing w:after="0" w:line="240" w:lineRule="auto"/>
        <w:ind w:left="0" w:right="-284"/>
      </w:pPr>
      <w:r w:rsidRPr="00B85625">
        <w:t>____________________________________________________________________</w:t>
      </w:r>
    </w:p>
    <w:p w14:paraId="48CB0D19" w14:textId="77777777" w:rsidR="00B85625" w:rsidRPr="00B85625" w:rsidRDefault="00B85625" w:rsidP="00B85625">
      <w:pPr>
        <w:spacing w:after="0" w:line="240" w:lineRule="auto"/>
        <w:ind w:left="0" w:right="-284"/>
        <w:rPr>
          <w:bCs/>
        </w:rPr>
      </w:pPr>
      <w:r w:rsidRPr="00B85625">
        <w:t>U</w:t>
      </w:r>
      <w:r w:rsidRPr="00B85625">
        <w:rPr>
          <w:bCs/>
        </w:rPr>
        <w:t xml:space="preserve">nderskrift leg Sjuksköterska/Utvecklingssjuksköterska       </w:t>
      </w:r>
      <w:r w:rsidRPr="00B85625">
        <w:rPr>
          <w:bCs/>
        </w:rPr>
        <w:tab/>
        <w:t xml:space="preserve">Datum                                          </w:t>
      </w:r>
    </w:p>
    <w:p w14:paraId="30C244F6" w14:textId="77777777" w:rsidR="00B85625" w:rsidRPr="00B85625" w:rsidRDefault="00B85625" w:rsidP="00B85625">
      <w:pPr>
        <w:spacing w:after="0" w:line="240" w:lineRule="auto"/>
        <w:ind w:left="0" w:right="-284"/>
      </w:pPr>
    </w:p>
    <w:p w14:paraId="27DC52C8" w14:textId="77777777" w:rsidR="00B85625" w:rsidRPr="00B85625" w:rsidRDefault="00B85625" w:rsidP="00B85625">
      <w:pPr>
        <w:spacing w:after="0" w:line="240" w:lineRule="auto"/>
        <w:ind w:left="0" w:right="-284"/>
      </w:pPr>
      <w:r w:rsidRPr="00B85625">
        <w:t>____________________________________________________________________</w:t>
      </w:r>
    </w:p>
    <w:p w14:paraId="4A608C16" w14:textId="77777777" w:rsidR="00B85625" w:rsidRPr="00B85625" w:rsidRDefault="00B85625" w:rsidP="00B85625">
      <w:pPr>
        <w:spacing w:after="0" w:line="240" w:lineRule="auto"/>
        <w:ind w:left="0" w:right="-284"/>
        <w:rPr>
          <w:u w:val="single"/>
        </w:rPr>
      </w:pPr>
      <w:r w:rsidRPr="00B85625">
        <w:t>Underskrift avdelningschef</w:t>
      </w:r>
      <w:r w:rsidRPr="00B85625">
        <w:tab/>
      </w:r>
      <w:r w:rsidRPr="00B85625">
        <w:tab/>
      </w:r>
      <w:r w:rsidRPr="00B85625">
        <w:tab/>
        <w:t>Datum</w:t>
      </w:r>
    </w:p>
    <w:p w14:paraId="74EB0221" w14:textId="77777777" w:rsidR="00B85625" w:rsidRPr="00B85625" w:rsidRDefault="00B85625" w:rsidP="00B85625">
      <w:pPr>
        <w:spacing w:after="0" w:line="240" w:lineRule="auto"/>
        <w:ind w:left="0" w:right="-284"/>
      </w:pPr>
    </w:p>
    <w:p w14:paraId="76BD9988" w14:textId="77777777" w:rsidR="00B85625" w:rsidRPr="00B85625" w:rsidRDefault="00B85625" w:rsidP="00B85625">
      <w:pPr>
        <w:spacing w:after="0" w:line="240" w:lineRule="auto"/>
        <w:ind w:left="0" w:right="-284"/>
      </w:pPr>
    </w:p>
    <w:p w14:paraId="62B7E5D3" w14:textId="77777777" w:rsidR="00B85625" w:rsidRPr="00B85625" w:rsidRDefault="00B85625" w:rsidP="00B85625">
      <w:pPr>
        <w:spacing w:after="0" w:line="240" w:lineRule="auto"/>
        <w:ind w:left="0" w:right="-284"/>
      </w:pPr>
      <w:r w:rsidRPr="00B85625">
        <w:t xml:space="preserve">Jag åtar mig ovanstående körkortsuppdrag. Jag är medveten om att jag personligen inom ramen för mitt yrkesansvar som medarbetare inom hälso- och sjukvården ansvarar för ett sakkunnigt </w:t>
      </w:r>
      <w:r w:rsidRPr="00B85625">
        <w:lastRenderedPageBreak/>
        <w:t>och omsorgsfullt utförande, i enlighet med patientsäkerhetslagen (2010:659) 6§. Jag har erhållit teoretiska och praktiska kunskaper och anser mig ha tillräckliga reella kunskaper för den arbetsuppgift jag erhåller körkort.</w:t>
      </w:r>
    </w:p>
    <w:p w14:paraId="43F8AD63" w14:textId="77777777" w:rsidR="00B85625" w:rsidRPr="00B85625" w:rsidRDefault="00B85625" w:rsidP="00B85625">
      <w:pPr>
        <w:spacing w:after="0" w:line="240" w:lineRule="auto"/>
        <w:ind w:left="0" w:right="-284"/>
        <w:rPr>
          <w:bCs/>
        </w:rPr>
      </w:pPr>
    </w:p>
    <w:p w14:paraId="362091B9" w14:textId="77777777" w:rsidR="00B85625" w:rsidRPr="00B85625" w:rsidRDefault="00B85625" w:rsidP="00B85625">
      <w:pPr>
        <w:spacing w:after="0" w:line="240" w:lineRule="auto"/>
        <w:ind w:left="0" w:right="-284"/>
        <w:rPr>
          <w:bCs/>
        </w:rPr>
      </w:pPr>
      <w:r w:rsidRPr="00B85625">
        <w:rPr>
          <w:bCs/>
        </w:rPr>
        <w:t>___________________________________________________________________</w:t>
      </w:r>
    </w:p>
    <w:p w14:paraId="1A83291F" w14:textId="77777777" w:rsidR="00B85625" w:rsidRPr="00B85625" w:rsidRDefault="00B85625" w:rsidP="00B85625">
      <w:pPr>
        <w:spacing w:after="0" w:line="240" w:lineRule="auto"/>
        <w:ind w:left="0" w:right="-284"/>
        <w:rPr>
          <w:sz w:val="28"/>
          <w:szCs w:val="20"/>
        </w:rPr>
      </w:pPr>
      <w:r w:rsidRPr="00B85625">
        <w:rPr>
          <w:bCs/>
        </w:rPr>
        <w:t xml:space="preserve">Underskrift av den som åtar sig arbetsuppgiften       </w:t>
      </w:r>
      <w:r w:rsidRPr="00B85625">
        <w:rPr>
          <w:bCs/>
        </w:rPr>
        <w:tab/>
      </w:r>
      <w:r w:rsidRPr="00B85625">
        <w:rPr>
          <w:bCs/>
        </w:rPr>
        <w:tab/>
        <w:t>Datum</w:t>
      </w:r>
      <w:r w:rsidRPr="00B85625">
        <w:rPr>
          <w:bCs/>
        </w:rPr>
        <w:tab/>
      </w:r>
    </w:p>
    <w:p w14:paraId="34CD459B" w14:textId="77777777" w:rsidR="00B85625" w:rsidRPr="00B85625" w:rsidRDefault="00B85625" w:rsidP="00B85625">
      <w:pPr>
        <w:spacing w:after="0" w:line="240" w:lineRule="auto"/>
        <w:ind w:left="0" w:right="-284"/>
        <w:jc w:val="both"/>
        <w:rPr>
          <w:sz w:val="28"/>
          <w:szCs w:val="20"/>
        </w:rPr>
      </w:pPr>
    </w:p>
    <w:p w14:paraId="41F41FC1" w14:textId="77777777" w:rsidR="00B85625" w:rsidRPr="00B85625" w:rsidRDefault="00B85625" w:rsidP="00B85625">
      <w:pPr>
        <w:spacing w:after="0" w:line="240" w:lineRule="auto"/>
        <w:ind w:left="0" w:right="-284"/>
        <w:jc w:val="both"/>
      </w:pPr>
      <w:r w:rsidRPr="00B85625">
        <w:t>_______________________________________</w:t>
      </w:r>
    </w:p>
    <w:p w14:paraId="4D72FDCA" w14:textId="77777777" w:rsidR="00B85625" w:rsidRPr="00B85625" w:rsidRDefault="00B85625" w:rsidP="00B85625">
      <w:pPr>
        <w:spacing w:after="0" w:line="240" w:lineRule="auto"/>
        <w:ind w:left="0" w:right="-284"/>
      </w:pPr>
      <w:r w:rsidRPr="00B85625">
        <w:t>Namnförtydligande</w:t>
      </w:r>
    </w:p>
    <w:p w14:paraId="1E1C5A28" w14:textId="77777777" w:rsidR="00B85625" w:rsidRPr="00B85625" w:rsidRDefault="00B85625" w:rsidP="00B85625">
      <w:pPr>
        <w:spacing w:after="0" w:line="240" w:lineRule="auto"/>
        <w:ind w:left="0" w:right="-284"/>
        <w:rPr>
          <w:rFonts w:ascii="Calibri" w:hAnsi="Calibri" w:cs="Arial"/>
          <w:b/>
          <w:sz w:val="28"/>
          <w:szCs w:val="28"/>
        </w:rPr>
      </w:pPr>
    </w:p>
    <w:p w14:paraId="40BB6FEC" w14:textId="77777777" w:rsidR="00B85625" w:rsidRPr="00773D5D" w:rsidRDefault="00B85625" w:rsidP="00773D5D">
      <w:pPr>
        <w:pStyle w:val="Rubrik3"/>
        <w:ind w:left="0"/>
        <w:rPr>
          <w:b/>
          <w:bCs w:val="0"/>
        </w:rPr>
      </w:pPr>
      <w:r w:rsidRPr="00773D5D">
        <w:rPr>
          <w:b/>
          <w:bCs w:val="0"/>
        </w:rPr>
        <w:t>Årligt kunskapstest</w:t>
      </w:r>
    </w:p>
    <w:p w14:paraId="71C17DD5" w14:textId="77777777" w:rsidR="00B85625" w:rsidRPr="00B85625" w:rsidRDefault="00B85625" w:rsidP="00B85625">
      <w:pPr>
        <w:spacing w:after="0" w:line="240" w:lineRule="auto"/>
        <w:ind w:left="0" w:right="-284"/>
      </w:pPr>
      <w:r w:rsidRPr="00B85625">
        <w:t xml:space="preserve">Jag har läst avsett avsnitt för </w:t>
      </w:r>
      <w:r w:rsidRPr="00B85625">
        <w:rPr>
          <w:i/>
        </w:rPr>
        <w:t>katetersättning/urintappning patient</w:t>
      </w:r>
      <w:r w:rsidRPr="00B85625">
        <w:t>,</w:t>
      </w:r>
      <w:r w:rsidRPr="00B85625">
        <w:rPr>
          <w:i/>
        </w:rPr>
        <w:t xml:space="preserve"> gjort kunskapstestet</w:t>
      </w:r>
      <w:r w:rsidRPr="00B85625">
        <w:t xml:space="preserve"> i Vårdhandboken samt uppvisat ett godkänt testresultat.</w:t>
      </w:r>
    </w:p>
    <w:p w14:paraId="27055110" w14:textId="77777777" w:rsidR="00B85625" w:rsidRPr="00B85625" w:rsidRDefault="00B85625" w:rsidP="00B85625">
      <w:pPr>
        <w:spacing w:after="0" w:line="240" w:lineRule="auto"/>
        <w:ind w:left="0" w:right="-284"/>
        <w:rPr>
          <w:rFonts w:ascii="Calibri" w:hAnsi="Calibri"/>
        </w:rPr>
      </w:pPr>
      <w:r w:rsidRPr="00B85625">
        <w:rPr>
          <w:rFonts w:ascii="Calibri" w:hAnsi="Calibri"/>
        </w:rPr>
        <w:t xml:space="preserve">   </w:t>
      </w:r>
    </w:p>
    <w:tbl>
      <w:tblPr>
        <w:tblW w:w="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26"/>
        <w:gridCol w:w="726"/>
        <w:gridCol w:w="726"/>
        <w:gridCol w:w="726"/>
        <w:gridCol w:w="726"/>
        <w:gridCol w:w="726"/>
        <w:gridCol w:w="726"/>
        <w:gridCol w:w="726"/>
      </w:tblGrid>
      <w:tr w:rsidR="00B85625" w:rsidRPr="00B85625" w14:paraId="7CBFB423" w14:textId="77777777" w:rsidTr="00C035EB">
        <w:trPr>
          <w:trHeight w:val="645"/>
        </w:trPr>
        <w:tc>
          <w:tcPr>
            <w:tcW w:w="2660" w:type="dxa"/>
            <w:shd w:val="clear" w:color="auto" w:fill="DEEAF6"/>
          </w:tcPr>
          <w:p w14:paraId="12038FE2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  <w:szCs w:val="20"/>
              </w:rPr>
            </w:pPr>
            <w:r w:rsidRPr="00B85625">
              <w:rPr>
                <w:rFonts w:ascii="Calibri" w:hAnsi="Calibri"/>
                <w:szCs w:val="20"/>
              </w:rPr>
              <w:t>Datum</w:t>
            </w:r>
          </w:p>
        </w:tc>
        <w:tc>
          <w:tcPr>
            <w:tcW w:w="726" w:type="dxa"/>
            <w:shd w:val="clear" w:color="auto" w:fill="auto"/>
          </w:tcPr>
          <w:p w14:paraId="2DB38601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5B2890FB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3E4EC500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6EE86657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64AB1389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12195965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71873D5F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6C4A62DD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</w:tr>
      <w:tr w:rsidR="00B85625" w:rsidRPr="00B85625" w14:paraId="6132014C" w14:textId="77777777" w:rsidTr="00C035EB">
        <w:trPr>
          <w:trHeight w:val="645"/>
        </w:trPr>
        <w:tc>
          <w:tcPr>
            <w:tcW w:w="2660" w:type="dxa"/>
            <w:shd w:val="clear" w:color="auto" w:fill="DEEAF6"/>
          </w:tcPr>
          <w:p w14:paraId="616EACA8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  <w:szCs w:val="20"/>
              </w:rPr>
            </w:pPr>
            <w:r w:rsidRPr="00B85625">
              <w:rPr>
                <w:rFonts w:ascii="Calibri" w:hAnsi="Calibri"/>
                <w:szCs w:val="20"/>
              </w:rPr>
              <w:t>Signatur</w:t>
            </w:r>
          </w:p>
          <w:p w14:paraId="6DE2924E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  <w:szCs w:val="20"/>
              </w:rPr>
            </w:pPr>
            <w:r w:rsidRPr="00B85625">
              <w:rPr>
                <w:rFonts w:ascii="Calibri" w:hAnsi="Calibri"/>
                <w:szCs w:val="20"/>
              </w:rPr>
              <w:t>medarbetare</w:t>
            </w:r>
          </w:p>
        </w:tc>
        <w:tc>
          <w:tcPr>
            <w:tcW w:w="726" w:type="dxa"/>
            <w:shd w:val="clear" w:color="auto" w:fill="auto"/>
          </w:tcPr>
          <w:p w14:paraId="28139C0B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13562671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6B0D8BB9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01B62DC6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4506B841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2DD77FB7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3F4B61C1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49F1ED86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</w:tr>
      <w:tr w:rsidR="00B85625" w:rsidRPr="00B85625" w14:paraId="283EDDC3" w14:textId="77777777" w:rsidTr="00C035EB">
        <w:trPr>
          <w:trHeight w:val="645"/>
        </w:trPr>
        <w:tc>
          <w:tcPr>
            <w:tcW w:w="2660" w:type="dxa"/>
            <w:shd w:val="clear" w:color="auto" w:fill="DEEAF6"/>
          </w:tcPr>
          <w:p w14:paraId="5668B5B9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  <w:szCs w:val="20"/>
              </w:rPr>
            </w:pPr>
            <w:r w:rsidRPr="00B85625">
              <w:rPr>
                <w:rFonts w:ascii="Calibri" w:hAnsi="Calibri"/>
                <w:szCs w:val="20"/>
              </w:rPr>
              <w:t>Signatur chef/</w:t>
            </w:r>
          </w:p>
          <w:p w14:paraId="0A105061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  <w:szCs w:val="20"/>
              </w:rPr>
            </w:pPr>
            <w:r w:rsidRPr="00B85625">
              <w:rPr>
                <w:rFonts w:ascii="Calibri" w:hAnsi="Calibri"/>
                <w:szCs w:val="20"/>
              </w:rPr>
              <w:t>utvecklingssjuksköterska</w:t>
            </w:r>
          </w:p>
        </w:tc>
        <w:tc>
          <w:tcPr>
            <w:tcW w:w="726" w:type="dxa"/>
            <w:shd w:val="clear" w:color="auto" w:fill="auto"/>
          </w:tcPr>
          <w:p w14:paraId="2EE8485F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202D21A8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7E70E5E5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4C30876A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7CC7C5D8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16FDF598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27C38117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  <w:tc>
          <w:tcPr>
            <w:tcW w:w="726" w:type="dxa"/>
            <w:shd w:val="clear" w:color="auto" w:fill="auto"/>
          </w:tcPr>
          <w:p w14:paraId="123C2407" w14:textId="77777777" w:rsidR="00B85625" w:rsidRPr="00B85625" w:rsidRDefault="00B85625" w:rsidP="00B85625">
            <w:pPr>
              <w:spacing w:after="0" w:line="240" w:lineRule="auto"/>
              <w:ind w:left="0" w:right="-284"/>
              <w:rPr>
                <w:rFonts w:ascii="Calibri" w:hAnsi="Calibri"/>
              </w:rPr>
            </w:pPr>
          </w:p>
        </w:tc>
      </w:tr>
    </w:tbl>
    <w:p w14:paraId="0ECE44AE" w14:textId="77777777" w:rsidR="00B85625" w:rsidRPr="00B85625" w:rsidRDefault="00B85625" w:rsidP="00B85625">
      <w:pPr>
        <w:spacing w:after="0" w:line="240" w:lineRule="auto"/>
        <w:ind w:left="0" w:right="-567"/>
        <w:rPr>
          <w:rFonts w:ascii="Calibri" w:hAnsi="Calibri"/>
          <w:szCs w:val="20"/>
        </w:rPr>
      </w:pPr>
    </w:p>
    <w:p w14:paraId="1A2D7B97" w14:textId="77777777" w:rsidR="00B85625" w:rsidRPr="00B85625" w:rsidRDefault="00B85625" w:rsidP="00B85625">
      <w:pPr>
        <w:spacing w:after="0" w:line="240" w:lineRule="auto"/>
        <w:ind w:left="0" w:right="0"/>
        <w:rPr>
          <w:rFonts w:ascii="Calibri" w:hAnsi="Calibri"/>
          <w:szCs w:val="20"/>
        </w:rPr>
      </w:pPr>
    </w:p>
    <w:p w14:paraId="5DEB020E" w14:textId="77777777" w:rsidR="00B85625" w:rsidRPr="00B85625" w:rsidRDefault="00B85625" w:rsidP="00B85625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</w:p>
    <w:p w14:paraId="1BBAC7C0" w14:textId="77777777" w:rsidR="00B85625" w:rsidRPr="00B85625" w:rsidRDefault="00B85625" w:rsidP="00B85625">
      <w:pPr>
        <w:spacing w:after="0" w:line="240" w:lineRule="auto"/>
        <w:ind w:left="0" w:right="-284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8562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CA721" w14:textId="77777777" w:rsidR="003D1BC2" w:rsidRDefault="003D1BC2">
      <w:r>
        <w:separator/>
      </w:r>
    </w:p>
  </w:endnote>
  <w:endnote w:type="continuationSeparator" w:id="0">
    <w:p w14:paraId="4A3DA261" w14:textId="77777777" w:rsidR="003D1BC2" w:rsidRDefault="003D1BC2">
      <w:r>
        <w:continuationSeparator/>
      </w:r>
    </w:p>
  </w:endnote>
  <w:endnote w:type="continuationNotice" w:id="1">
    <w:p w14:paraId="2EDB0C9E" w14:textId="77777777" w:rsidR="003D1BC2" w:rsidRDefault="003D1B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A601F" w14:textId="77777777" w:rsidR="003D1BC2" w:rsidRDefault="003D1BC2"/>
  </w:footnote>
  <w:footnote w:type="continuationSeparator" w:id="0">
    <w:p w14:paraId="2F907314" w14:textId="77777777" w:rsidR="003D1BC2" w:rsidRDefault="003D1BC2">
      <w:r>
        <w:continuationSeparator/>
      </w:r>
    </w:p>
  </w:footnote>
  <w:footnote w:type="continuationNotice" w:id="1">
    <w:p w14:paraId="12BEEFFA" w14:textId="77777777" w:rsidR="003D1BC2" w:rsidRDefault="003D1B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FCE7036"/>
    <w:multiLevelType w:val="hybridMultilevel"/>
    <w:tmpl w:val="AC2EF2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01902122">
    <w:abstractNumId w:val="18"/>
  </w:num>
  <w:num w:numId="2" w16cid:durableId="222445524">
    <w:abstractNumId w:val="14"/>
  </w:num>
  <w:num w:numId="3" w16cid:durableId="560793580">
    <w:abstractNumId w:val="0"/>
  </w:num>
  <w:num w:numId="4" w16cid:durableId="1839688343">
    <w:abstractNumId w:val="6"/>
  </w:num>
  <w:num w:numId="5" w16cid:durableId="802893929">
    <w:abstractNumId w:val="16"/>
  </w:num>
  <w:num w:numId="6" w16cid:durableId="1298337034">
    <w:abstractNumId w:val="2"/>
  </w:num>
  <w:num w:numId="7" w16cid:durableId="660307352">
    <w:abstractNumId w:val="11"/>
  </w:num>
  <w:num w:numId="8" w16cid:durableId="1156872171">
    <w:abstractNumId w:val="8"/>
  </w:num>
  <w:num w:numId="9" w16cid:durableId="595945728">
    <w:abstractNumId w:val="1"/>
  </w:num>
  <w:num w:numId="10" w16cid:durableId="1240866633">
    <w:abstractNumId w:val="1"/>
  </w:num>
  <w:num w:numId="11" w16cid:durableId="342898338">
    <w:abstractNumId w:val="3"/>
  </w:num>
  <w:num w:numId="12" w16cid:durableId="2022856660">
    <w:abstractNumId w:val="4"/>
  </w:num>
  <w:num w:numId="13" w16cid:durableId="1706516258">
    <w:abstractNumId w:val="13"/>
  </w:num>
  <w:num w:numId="14" w16cid:durableId="210309598">
    <w:abstractNumId w:val="9"/>
  </w:num>
  <w:num w:numId="15" w16cid:durableId="997459797">
    <w:abstractNumId w:val="7"/>
  </w:num>
  <w:num w:numId="16" w16cid:durableId="393312621">
    <w:abstractNumId w:val="12"/>
  </w:num>
  <w:num w:numId="17" w16cid:durableId="1952471311">
    <w:abstractNumId w:val="5"/>
  </w:num>
  <w:num w:numId="18" w16cid:durableId="542447641">
    <w:abstractNumId w:val="10"/>
  </w:num>
  <w:num w:numId="19" w16cid:durableId="1825386872">
    <w:abstractNumId w:val="17"/>
  </w:num>
  <w:num w:numId="20" w16cid:durableId="10546225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1BC2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3D5D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240E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625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://www.vardhandboken.se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vardhandboken.se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3</Pages>
  <Words>611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3845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Körkort för kateterisering av urinblåsa avdelning 4</dc:title>
  <dc:subject/>
  <dc:creator>patrik.jens.johansson@vgregion.se</dc:creator>
  <keywords/>
  <lastModifiedBy>Elisabeth Carlsson</lastModifiedBy>
  <revision>4</revision>
  <lastPrinted>2016-03-31T10:56:00.0000000Z</lastPrinted>
  <dcterms:created xsi:type="dcterms:W3CDTF">2022-05-10T07:41:00.0000000Z</dcterms:created>
  <dcterms:modified xsi:type="dcterms:W3CDTF">2023-11-30T09:22:00.0000000Z</dcterms:modified>
</coreProperties>
</file>