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5A16" w14:textId="77777777" w:rsidR="00CC7ADD" w:rsidRDefault="00CC7ADD" w:rsidP="00CC7ADD">
      <w:pPr>
        <w:pStyle w:val="Rubrik2"/>
        <w:sectPr w:rsidR="00CC7ADD" w:rsidSect="00CC7AD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C7ADD" w:rsidRPr="001D0485" w14:paraId="0D72D4F3" w14:textId="77777777" w:rsidTr="00C640D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A5DD9A1" w14:textId="77777777" w:rsidR="00CC7ADD" w:rsidRPr="006A4D18" w:rsidRDefault="00CC7ADD" w:rsidP="00C640DC">
            <w:pPr>
              <w:pStyle w:val="Rubrik1"/>
              <w:ind w:left="0"/>
              <w:rPr>
                <w:b/>
                <w:bCs w:val="0"/>
              </w:rPr>
            </w:pPr>
            <w:r w:rsidRPr="001D048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D5C5A2" wp14:editId="2F0B879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B24B73" w14:textId="77777777" w:rsidR="00CC7ADD" w:rsidRPr="003D37FD" w:rsidRDefault="00CC7ADD" w:rsidP="00CC7ADD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32584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7D5C5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63B24B73" w14:textId="77777777" w:rsidR="00CC7ADD" w:rsidRPr="003D37FD" w:rsidRDefault="00CC7ADD" w:rsidP="00CC7AD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32584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6A4D18">
              <w:rPr>
                <w:b/>
                <w:bCs w:val="0"/>
              </w:rPr>
              <w:t xml:space="preserve">Hjärtstopp – </w:t>
            </w:r>
            <w:proofErr w:type="gramStart"/>
            <w:r w:rsidRPr="006A4D18">
              <w:rPr>
                <w:b/>
                <w:bCs w:val="0"/>
              </w:rPr>
              <w:t>efterarbete avdelning</w:t>
            </w:r>
            <w:proofErr w:type="gramEnd"/>
            <w:r w:rsidRPr="006A4D18">
              <w:rPr>
                <w:b/>
                <w:bCs w:val="0"/>
              </w:rPr>
              <w:t xml:space="preserve"> 4 och avdelning 52-55</w:t>
            </w:r>
          </w:p>
        </w:tc>
      </w:tr>
    </w:tbl>
    <w:p w14:paraId="0960317E" w14:textId="77777777" w:rsidR="00CC7ADD" w:rsidRPr="006A4D18" w:rsidRDefault="00CC7ADD" w:rsidP="00CC7ADD">
      <w:pPr>
        <w:pStyle w:val="Rubrik3"/>
        <w:ind w:left="0"/>
        <w:rPr>
          <w:b/>
          <w:bCs w:val="0"/>
        </w:rPr>
      </w:pPr>
      <w:r w:rsidRPr="006A4D18">
        <w:rPr>
          <w:b/>
          <w:bCs w:val="0"/>
        </w:rPr>
        <w:t>Revidering i denna version</w:t>
      </w:r>
    </w:p>
    <w:p w14:paraId="4A575FA0" w14:textId="77777777" w:rsidR="00CC7ADD" w:rsidRPr="001D0485" w:rsidRDefault="00CC7ADD" w:rsidP="00CC7ADD">
      <w:pPr>
        <w:spacing w:after="0" w:line="240" w:lineRule="auto"/>
        <w:ind w:left="0" w:right="0"/>
        <w:rPr>
          <w:szCs w:val="20"/>
        </w:rPr>
      </w:pPr>
      <w:r w:rsidRPr="001D0485">
        <w:rPr>
          <w:szCs w:val="20"/>
        </w:rPr>
        <w:t>Rutinen uppdaterad.</w:t>
      </w:r>
    </w:p>
    <w:bookmarkEnd w:id="0"/>
    <w:p w14:paraId="14FC6774" w14:textId="77777777" w:rsidR="00CC7ADD" w:rsidRPr="006A4D18" w:rsidRDefault="00CC7ADD" w:rsidP="00CC7ADD">
      <w:pPr>
        <w:pStyle w:val="Rubrik2"/>
        <w:ind w:left="0"/>
        <w:rPr>
          <w:b/>
          <w:bCs w:val="0"/>
        </w:rPr>
      </w:pPr>
      <w:r w:rsidRPr="006A4D18">
        <w:rPr>
          <w:b/>
          <w:bCs w:val="0"/>
        </w:rPr>
        <w:t>Bakgrund</w:t>
      </w:r>
    </w:p>
    <w:p w14:paraId="321976F4" w14:textId="77777777" w:rsidR="00CC7ADD" w:rsidRPr="00E00071" w:rsidRDefault="00CC7ADD" w:rsidP="00CC7ADD">
      <w:pPr>
        <w:pStyle w:val="Brdtext"/>
        <w:ind w:right="-284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Efter inträffat hjärtstopp ska</w:t>
      </w:r>
      <w:r w:rsidRPr="00E00071">
        <w:rPr>
          <w:rFonts w:ascii="Times New Roman" w:hAnsi="Times New Roman"/>
          <w:szCs w:val="24"/>
        </w:rPr>
        <w:t xml:space="preserve"> flera moment genomföras: fylla i hjärtstopps</w:t>
      </w:r>
      <w:r>
        <w:rPr>
          <w:rFonts w:ascii="Times New Roman" w:hAnsi="Times New Roman"/>
          <w:szCs w:val="24"/>
        </w:rPr>
        <w:softHyphen/>
      </w:r>
      <w:r w:rsidRPr="00E00071">
        <w:rPr>
          <w:rFonts w:ascii="Times New Roman" w:hAnsi="Times New Roman"/>
          <w:szCs w:val="24"/>
        </w:rPr>
        <w:t xml:space="preserve">registret, briefing för berörd personal samt iordningställande av utrustning. </w:t>
      </w:r>
    </w:p>
    <w:p w14:paraId="15F52FC2" w14:textId="77777777" w:rsidR="00CC7ADD" w:rsidRPr="006C38C7" w:rsidRDefault="00CC7ADD" w:rsidP="00CC7ADD">
      <w:pPr>
        <w:pStyle w:val="Sidhuvud"/>
        <w:ind w:left="0" w:right="-284"/>
      </w:pPr>
      <w:r>
        <w:br/>
      </w:r>
      <w:r w:rsidRPr="006C38C7">
        <w:t>Den halvautomatiska defibrillatorn FR3 finns i hisshallen på plan 4 och ovanför akutvagnen på väggen utanför behandlingsrummet på avd</w:t>
      </w:r>
      <w:r>
        <w:t>.</w:t>
      </w:r>
      <w:r w:rsidRPr="006C38C7">
        <w:t xml:space="preserve"> 52</w:t>
      </w:r>
      <w:r>
        <w:t>–55</w:t>
      </w:r>
      <w:r w:rsidRPr="006C38C7">
        <w:t xml:space="preserve">. </w:t>
      </w:r>
    </w:p>
    <w:p w14:paraId="7A35D308" w14:textId="77777777" w:rsidR="00CC7ADD" w:rsidRPr="006A4D18" w:rsidRDefault="00CC7ADD" w:rsidP="00CC7ADD">
      <w:pPr>
        <w:pStyle w:val="Rubrik2"/>
        <w:ind w:left="0"/>
        <w:rPr>
          <w:b/>
          <w:bCs w:val="0"/>
        </w:rPr>
      </w:pPr>
      <w:r w:rsidRPr="006A4D18">
        <w:rPr>
          <w:b/>
          <w:bCs w:val="0"/>
        </w:rPr>
        <w:t xml:space="preserve">Syfte </w:t>
      </w:r>
    </w:p>
    <w:p w14:paraId="7DEDC487" w14:textId="77777777" w:rsidR="00CC7ADD" w:rsidRPr="00612DEA" w:rsidRDefault="00CC7ADD" w:rsidP="00CC7ADD">
      <w:pPr>
        <w:ind w:left="0" w:right="-284"/>
      </w:pPr>
      <w:r w:rsidRPr="00612DEA">
        <w:t>Att säkerställa att åtgärder efter inträffat hjärtstopp följs.</w:t>
      </w:r>
    </w:p>
    <w:p w14:paraId="25995B2B" w14:textId="77777777" w:rsidR="00CC7ADD" w:rsidRPr="00DC542E" w:rsidRDefault="00CC7ADD" w:rsidP="00CC7ADD">
      <w:pPr>
        <w:pStyle w:val="Rubrik2"/>
        <w:ind w:left="0" w:right="-284"/>
        <w:rPr>
          <w:rFonts w:ascii="Times New Roman" w:hAnsi="Times New Roman" w:cs="Times New Roman"/>
          <w:bCs w:val="0"/>
          <w:sz w:val="24"/>
          <w:szCs w:val="24"/>
        </w:rPr>
      </w:pPr>
      <w:r w:rsidRPr="006A4D18">
        <w:rPr>
          <w:b/>
          <w:bCs w:val="0"/>
        </w:rPr>
        <w:t>Vilka berörs</w:t>
      </w:r>
      <w:r>
        <w:br/>
      </w:r>
      <w:r w:rsidRPr="00DC542E">
        <w:rPr>
          <w:rFonts w:ascii="Times New Roman" w:hAnsi="Times New Roman" w:cs="Times New Roman"/>
          <w:bCs w:val="0"/>
          <w:sz w:val="24"/>
          <w:szCs w:val="24"/>
        </w:rPr>
        <w:t>Vårdpersonal avdelning 4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och</w:t>
      </w:r>
      <w:r w:rsidRPr="00DC542E">
        <w:rPr>
          <w:rFonts w:ascii="Times New Roman" w:hAnsi="Times New Roman" w:cs="Times New Roman"/>
          <w:bCs w:val="0"/>
          <w:sz w:val="24"/>
          <w:szCs w:val="24"/>
        </w:rPr>
        <w:t xml:space="preserve"> 52–55</w:t>
      </w:r>
    </w:p>
    <w:p w14:paraId="074B384C" w14:textId="77777777" w:rsidR="00CC7ADD" w:rsidRPr="006A4D18" w:rsidRDefault="00CC7ADD" w:rsidP="00CC7ADD">
      <w:pPr>
        <w:pStyle w:val="Rubrik3"/>
        <w:ind w:left="0"/>
        <w:rPr>
          <w:b/>
          <w:bCs w:val="0"/>
          <w:sz w:val="24"/>
        </w:rPr>
      </w:pPr>
      <w:r w:rsidRPr="006A4D18">
        <w:rPr>
          <w:b/>
          <w:bCs w:val="0"/>
        </w:rPr>
        <w:t>Rutin efter inträffat hjärtstopp</w:t>
      </w:r>
      <w:r w:rsidRPr="006A4D18">
        <w:rPr>
          <w:b/>
          <w:bCs w:val="0"/>
          <w:sz w:val="24"/>
        </w:rPr>
        <w:t xml:space="preserve"> </w:t>
      </w:r>
    </w:p>
    <w:p w14:paraId="6BBB6D82" w14:textId="77777777" w:rsidR="00CC7ADD" w:rsidRPr="00B06F85" w:rsidRDefault="00CC7ADD" w:rsidP="00CC7ADD">
      <w:pPr>
        <w:pStyle w:val="Liststycke"/>
        <w:numPr>
          <w:ilvl w:val="0"/>
          <w:numId w:val="22"/>
        </w:numPr>
        <w:spacing w:after="0" w:line="240" w:lineRule="auto"/>
        <w:ind w:left="851" w:right="-284" w:hanging="491"/>
        <w:rPr>
          <w:bCs/>
        </w:rPr>
      </w:pPr>
      <w:r w:rsidRPr="00DC542E">
        <w:t xml:space="preserve">Ansvarig sjuksköterska fyller i </w:t>
      </w:r>
      <w:r w:rsidRPr="00DC542E">
        <w:rPr>
          <w:b/>
        </w:rPr>
        <w:t>Nationellt hjärtstoppsregister</w:t>
      </w:r>
      <w:r w:rsidRPr="00DC542E">
        <w:t xml:space="preserve"> via Melior</w:t>
      </w:r>
      <w:r>
        <w:t xml:space="preserve">. Vid oklarheter be om hjälp av </w:t>
      </w:r>
      <w:r w:rsidRPr="00DC542E">
        <w:t>narkosläkare</w:t>
      </w:r>
      <w:r>
        <w:t>/narkossjuksköterska</w:t>
      </w:r>
      <w:r w:rsidRPr="00DC542E">
        <w:t xml:space="preserve">.  Registret finns under den blå listen: HLR register. Vid inloggning använd </w:t>
      </w:r>
      <w:r>
        <w:t>tjänstekortet</w:t>
      </w:r>
      <w:r w:rsidRPr="00DC542E">
        <w:t>.</w:t>
      </w:r>
    </w:p>
    <w:p w14:paraId="10651362" w14:textId="77777777" w:rsidR="00CC7ADD" w:rsidRPr="00B06F85" w:rsidRDefault="00CC7ADD" w:rsidP="00CC7ADD">
      <w:pPr>
        <w:pStyle w:val="Liststycke"/>
        <w:numPr>
          <w:ilvl w:val="0"/>
          <w:numId w:val="0"/>
        </w:numPr>
        <w:spacing w:after="0" w:line="240" w:lineRule="auto"/>
        <w:ind w:left="720" w:right="-284"/>
        <w:rPr>
          <w:bCs/>
        </w:rPr>
      </w:pPr>
    </w:p>
    <w:p w14:paraId="10A55385" w14:textId="77777777" w:rsidR="00CC7ADD" w:rsidRPr="002A1B3B" w:rsidRDefault="00CC7ADD" w:rsidP="00CC7ADD">
      <w:pPr>
        <w:pStyle w:val="Liststycke"/>
        <w:numPr>
          <w:ilvl w:val="0"/>
          <w:numId w:val="22"/>
        </w:numPr>
        <w:spacing w:after="0" w:line="240" w:lineRule="auto"/>
        <w:ind w:left="851" w:right="-284" w:hanging="491"/>
        <w:rPr>
          <w:bCs/>
        </w:rPr>
      </w:pPr>
      <w:r w:rsidRPr="00E1149E">
        <w:rPr>
          <w:b/>
          <w:bCs/>
        </w:rPr>
        <w:t xml:space="preserve">Minneskortet </w:t>
      </w:r>
      <w:r>
        <w:t xml:space="preserve">från hjärtstartaren märks med </w:t>
      </w:r>
      <w:r w:rsidRPr="00E1149E">
        <w:rPr>
          <w:b/>
        </w:rPr>
        <w:t>avdelning, datum</w:t>
      </w:r>
      <w:r>
        <w:t xml:space="preserve"> och </w:t>
      </w:r>
      <w:r w:rsidRPr="00E1149E">
        <w:rPr>
          <w:b/>
        </w:rPr>
        <w:t xml:space="preserve">klockslag </w:t>
      </w:r>
      <w:r>
        <w:t>(ej personnummer) på en klisterlapp och lämnas i förrådet för HLR material i liten märkt låda.</w:t>
      </w:r>
      <w:r>
        <w:br/>
        <w:t>Om patienten flyttas till HIA eller IVA lämnas minneskortet ändå till HLR-förrådet</w:t>
      </w:r>
      <w:r w:rsidRPr="00D26C30">
        <w:t xml:space="preserve"> </w:t>
      </w:r>
      <w:r w:rsidRPr="00100299">
        <w:t xml:space="preserve">Nytt minneskort och elektroder hämtas på sjukhusets gemensamma HLR-förråd på plan 6 i Uddevalla och på plan 3 NÄL målpunkt mellan A o B, röd hiss. </w:t>
      </w:r>
    </w:p>
    <w:p w14:paraId="3181E2A5" w14:textId="77777777" w:rsidR="00CC7ADD" w:rsidRDefault="00CC7ADD" w:rsidP="00CC7ADD">
      <w:pPr>
        <w:pStyle w:val="Liststycke"/>
        <w:numPr>
          <w:ilvl w:val="0"/>
          <w:numId w:val="0"/>
        </w:numPr>
        <w:ind w:left="1712"/>
      </w:pPr>
    </w:p>
    <w:p w14:paraId="5EE098CD" w14:textId="77777777" w:rsidR="00CC7ADD" w:rsidRPr="00E46051" w:rsidRDefault="00CC7ADD" w:rsidP="00CC7ADD">
      <w:pPr>
        <w:pStyle w:val="Liststycke"/>
        <w:numPr>
          <w:ilvl w:val="0"/>
          <w:numId w:val="22"/>
        </w:numPr>
        <w:spacing w:after="0" w:line="240" w:lineRule="auto"/>
        <w:ind w:left="851" w:right="-284" w:hanging="491"/>
        <w:rPr>
          <w:bCs/>
        </w:rPr>
      </w:pPr>
      <w:r w:rsidRPr="00E46051">
        <w:rPr>
          <w:b/>
        </w:rPr>
        <w:lastRenderedPageBreak/>
        <w:t>Återställ hjärtstartaren</w:t>
      </w:r>
      <w:r>
        <w:t xml:space="preserve"> genom att kontrollera att det finns ett </w:t>
      </w:r>
      <w:r w:rsidRPr="00D959EC">
        <w:t>batteri, ett nytt minneskort, två elektrodförpackningar (kontrollera utgångsdatum) instruktion för kontroll av återställning och användarinitierad test, rakhyvel, sax och torkpapper</w:t>
      </w:r>
      <w:r>
        <w:t>.</w:t>
      </w:r>
      <w:r w:rsidRPr="00E46051">
        <w:rPr>
          <w:bCs/>
        </w:rPr>
        <w:t xml:space="preserve">  </w:t>
      </w:r>
    </w:p>
    <w:p w14:paraId="6952C78A" w14:textId="77777777" w:rsidR="00CC7ADD" w:rsidRPr="00B06F85" w:rsidRDefault="00CC7ADD" w:rsidP="00CC7ADD">
      <w:pPr>
        <w:pStyle w:val="Liststycke"/>
        <w:numPr>
          <w:ilvl w:val="0"/>
          <w:numId w:val="0"/>
        </w:numPr>
        <w:ind w:left="1712"/>
        <w:rPr>
          <w:bCs/>
        </w:rPr>
      </w:pPr>
    </w:p>
    <w:p w14:paraId="27BDD585" w14:textId="77777777" w:rsidR="00CC7ADD" w:rsidRDefault="00CC7ADD" w:rsidP="00CC7ADD">
      <w:pPr>
        <w:pStyle w:val="Liststycke"/>
        <w:numPr>
          <w:ilvl w:val="0"/>
          <w:numId w:val="22"/>
        </w:numPr>
        <w:ind w:left="851" w:hanging="491"/>
        <w:rPr>
          <w:bCs/>
        </w:rPr>
      </w:pPr>
      <w:r w:rsidRPr="00C82C19">
        <w:rPr>
          <w:bCs/>
        </w:rPr>
        <w:t xml:space="preserve">Kör </w:t>
      </w:r>
      <w:r w:rsidRPr="00C82C19">
        <w:rPr>
          <w:b/>
        </w:rPr>
        <w:t>användarinitierad test</w:t>
      </w:r>
      <w:r w:rsidRPr="00C82C19">
        <w:rPr>
          <w:bCs/>
        </w:rPr>
        <w:t xml:space="preserve"> på hjärtstartaren och följ instruktionerna som finns i defibrillators fack.</w:t>
      </w:r>
    </w:p>
    <w:p w14:paraId="38B527BC" w14:textId="77777777" w:rsidR="00CC7ADD" w:rsidRDefault="00CC7ADD" w:rsidP="00CC7ADD">
      <w:pPr>
        <w:pStyle w:val="Liststycke"/>
        <w:numPr>
          <w:ilvl w:val="0"/>
          <w:numId w:val="0"/>
        </w:numPr>
        <w:ind w:left="851"/>
        <w:rPr>
          <w:bCs/>
        </w:rPr>
      </w:pPr>
    </w:p>
    <w:p w14:paraId="18C217AA" w14:textId="77777777" w:rsidR="00CC7ADD" w:rsidRPr="00FE48DE" w:rsidRDefault="00CC7ADD" w:rsidP="00CC7ADD">
      <w:pPr>
        <w:pStyle w:val="Liststycke"/>
        <w:numPr>
          <w:ilvl w:val="0"/>
          <w:numId w:val="24"/>
        </w:numPr>
        <w:spacing w:after="0" w:line="240" w:lineRule="auto"/>
        <w:ind w:left="851" w:right="-284" w:hanging="425"/>
        <w:rPr>
          <w:bCs/>
        </w:rPr>
      </w:pPr>
      <w:r w:rsidRPr="00FE48DE">
        <w:rPr>
          <w:bCs/>
        </w:rPr>
        <w:t xml:space="preserve">Patientansvarig sjuksköterska samlar berörd personal för </w:t>
      </w:r>
      <w:r w:rsidRPr="00FE48DE">
        <w:rPr>
          <w:b/>
          <w:bCs/>
        </w:rPr>
        <w:t>briefing</w:t>
      </w:r>
      <w:r w:rsidRPr="00FE48DE">
        <w:rPr>
          <w:bCs/>
        </w:rPr>
        <w:t xml:space="preserve"> innan arbetsdagens slut.</w:t>
      </w:r>
    </w:p>
    <w:p w14:paraId="6912895B" w14:textId="77777777" w:rsidR="00CC7ADD" w:rsidRPr="00E46051" w:rsidRDefault="00CC7ADD" w:rsidP="00CC7ADD">
      <w:pPr>
        <w:spacing w:after="0" w:line="240" w:lineRule="auto"/>
        <w:ind w:left="851" w:right="-284" w:hanging="491"/>
        <w:rPr>
          <w:bCs/>
        </w:rPr>
      </w:pPr>
    </w:p>
    <w:p w14:paraId="072C5588" w14:textId="77777777" w:rsidR="00CC7ADD" w:rsidRDefault="00CC7ADD" w:rsidP="00CC7ADD">
      <w:pPr>
        <w:pStyle w:val="Liststycke"/>
        <w:numPr>
          <w:ilvl w:val="0"/>
          <w:numId w:val="22"/>
        </w:numPr>
        <w:ind w:left="851" w:right="282" w:hanging="491"/>
        <w:rPr>
          <w:bCs/>
        </w:rPr>
      </w:pPr>
      <w:r w:rsidRPr="001D7BF5">
        <w:rPr>
          <w:bCs/>
        </w:rPr>
        <w:t xml:space="preserve">Patientansvarig sjuksköterska ansvarar för att </w:t>
      </w:r>
      <w:r w:rsidRPr="001D7BF5">
        <w:rPr>
          <w:b/>
          <w:bCs/>
        </w:rPr>
        <w:t>akutvagnen blir uppdaterad</w:t>
      </w:r>
      <w:r w:rsidRPr="001D7BF5">
        <w:rPr>
          <w:bCs/>
        </w:rPr>
        <w:t xml:space="preserve"> samt att </w:t>
      </w:r>
      <w:r w:rsidRPr="001D7BF5">
        <w:rPr>
          <w:b/>
          <w:bCs/>
        </w:rPr>
        <w:t>sug/syrgas</w:t>
      </w:r>
      <w:r w:rsidRPr="001D7BF5">
        <w:rPr>
          <w:bCs/>
        </w:rPr>
        <w:t xml:space="preserve"> på rummet blir i iordningsställt. På respektive HLR - förråd finns material för att göra akutvagnen komplett. </w:t>
      </w:r>
    </w:p>
    <w:p w14:paraId="4ADA0458" w14:textId="77777777" w:rsidR="00CC7ADD" w:rsidRDefault="00CC7ADD" w:rsidP="00CC7ADD">
      <w:pPr>
        <w:pStyle w:val="Liststycke"/>
        <w:numPr>
          <w:ilvl w:val="0"/>
          <w:numId w:val="0"/>
        </w:numPr>
        <w:ind w:left="851" w:right="282" w:hanging="491"/>
        <w:rPr>
          <w:bCs/>
        </w:rPr>
      </w:pPr>
    </w:p>
    <w:p w14:paraId="28E577D1" w14:textId="77777777" w:rsidR="00CC7ADD" w:rsidRPr="001D7BF5" w:rsidRDefault="00CC7ADD" w:rsidP="00CC7ADD">
      <w:pPr>
        <w:pStyle w:val="Liststycke"/>
        <w:numPr>
          <w:ilvl w:val="0"/>
          <w:numId w:val="23"/>
        </w:numPr>
        <w:ind w:left="851" w:right="140" w:hanging="491"/>
        <w:rPr>
          <w:bCs/>
        </w:rPr>
      </w:pPr>
      <w:r w:rsidRPr="001D7BF5">
        <w:rPr>
          <w:b/>
          <w:bCs/>
        </w:rPr>
        <w:t>Läkemedel</w:t>
      </w:r>
      <w:r w:rsidRPr="001D7BF5">
        <w:rPr>
          <w:bCs/>
        </w:rPr>
        <w:t xml:space="preserve"> till akutvagnen hämtas från det vårdnära lagret.  Om kontroll</w:t>
      </w:r>
      <w:r>
        <w:rPr>
          <w:bCs/>
        </w:rPr>
        <w:t xml:space="preserve"> </w:t>
      </w:r>
      <w:r>
        <w:rPr>
          <w:bCs/>
        </w:rPr>
        <w:softHyphen/>
        <w:t>l</w:t>
      </w:r>
      <w:r w:rsidRPr="001D7BF5">
        <w:rPr>
          <w:bCs/>
        </w:rPr>
        <w:t xml:space="preserve">äkemedel boka via Hamlet (ej direktuttag): patientens personnummer ersätts med dagens datum (år, månad, dag) och därefter x000. Skriv även i kommentarsfältet att bokningen avser påfyllnad av akutvagnen. Skriv ut bokningen och förvara den i avdelningens förbrukningsjournal.   </w:t>
      </w:r>
      <w:r w:rsidRPr="001D7BF5">
        <w:rPr>
          <w:bCs/>
        </w:rPr>
        <w:br/>
      </w:r>
    </w:p>
    <w:p w14:paraId="06324A39" w14:textId="77777777" w:rsidR="00CC7ADD" w:rsidRDefault="00CC7ADD" w:rsidP="00CC7ADD">
      <w:pPr>
        <w:pStyle w:val="Liststycke"/>
        <w:numPr>
          <w:ilvl w:val="0"/>
          <w:numId w:val="22"/>
        </w:numPr>
        <w:tabs>
          <w:tab w:val="left" w:pos="709"/>
        </w:tabs>
        <w:spacing w:after="0" w:line="240" w:lineRule="auto"/>
        <w:ind w:left="851" w:right="-284" w:hanging="491"/>
        <w:rPr>
          <w:bCs/>
        </w:rPr>
      </w:pPr>
      <w:r>
        <w:rPr>
          <w:bCs/>
        </w:rPr>
        <w:t xml:space="preserve">  </w:t>
      </w:r>
      <w:r w:rsidRPr="0041328D">
        <w:rPr>
          <w:bCs/>
        </w:rPr>
        <w:t xml:space="preserve">Kontrollera </w:t>
      </w:r>
      <w:r w:rsidRPr="0041328D">
        <w:rPr>
          <w:b/>
          <w:bCs/>
        </w:rPr>
        <w:t>syrgastuben på akutvagnen</w:t>
      </w:r>
      <w:r w:rsidRPr="0041328D">
        <w:rPr>
          <w:bCs/>
        </w:rPr>
        <w:t xml:space="preserve"> och byt till ny vid behov. Byte av tub sker </w:t>
      </w:r>
      <w:r>
        <w:rPr>
          <w:bCs/>
        </w:rPr>
        <w:t xml:space="preserve">   </w:t>
      </w:r>
      <w:r w:rsidRPr="0041328D">
        <w:rPr>
          <w:bCs/>
        </w:rPr>
        <w:t>när mindre än 3/4 mängd gas återstår i tuben. Tuber finns i behandlingsrummet. Nya beställs från Västfastigheter.</w:t>
      </w:r>
      <w:r>
        <w:rPr>
          <w:bCs/>
        </w:rPr>
        <w:br/>
      </w:r>
    </w:p>
    <w:p w14:paraId="52561026" w14:textId="77777777" w:rsidR="00CC7ADD" w:rsidRDefault="00CC7ADD" w:rsidP="00CC7ADD">
      <w:pPr>
        <w:pStyle w:val="Liststycke"/>
        <w:numPr>
          <w:ilvl w:val="0"/>
          <w:numId w:val="22"/>
        </w:numPr>
        <w:spacing w:after="0" w:line="240" w:lineRule="auto"/>
        <w:ind w:left="851" w:right="-284" w:hanging="491"/>
        <w:rPr>
          <w:bCs/>
        </w:rPr>
      </w:pPr>
      <w:r w:rsidRPr="0041328D">
        <w:rPr>
          <w:b/>
          <w:bCs/>
        </w:rPr>
        <w:t xml:space="preserve">Pocketmaskerna </w:t>
      </w:r>
      <w:r w:rsidRPr="0041328D">
        <w:rPr>
          <w:bCs/>
        </w:rPr>
        <w:t>är engångs och slängs efter användning.</w:t>
      </w:r>
      <w:r>
        <w:rPr>
          <w:bCs/>
        </w:rPr>
        <w:br/>
      </w:r>
    </w:p>
    <w:p w14:paraId="4AB6586C" w14:textId="77777777" w:rsidR="00CC7ADD" w:rsidRDefault="00CC7ADD" w:rsidP="00CC7ADD">
      <w:pPr>
        <w:pStyle w:val="Liststycke"/>
        <w:numPr>
          <w:ilvl w:val="0"/>
          <w:numId w:val="22"/>
        </w:numPr>
        <w:spacing w:after="0" w:line="240" w:lineRule="auto"/>
        <w:ind w:left="851" w:right="-284" w:hanging="491"/>
        <w:rPr>
          <w:bCs/>
        </w:rPr>
      </w:pPr>
      <w:r w:rsidRPr="0041328D">
        <w:rPr>
          <w:bCs/>
        </w:rPr>
        <w:t xml:space="preserve">Lossa bladet på </w:t>
      </w:r>
      <w:r w:rsidRPr="0041328D">
        <w:rPr>
          <w:b/>
          <w:bCs/>
        </w:rPr>
        <w:t>laryngoskopet</w:t>
      </w:r>
      <w:r w:rsidRPr="0041328D">
        <w:rPr>
          <w:bCs/>
        </w:rPr>
        <w:t xml:space="preserve">, ta ur batteriet ur handtaget, blad och handtag rengörs med diskmedel och diskas sedan i </w:t>
      </w:r>
      <w:proofErr w:type="spellStart"/>
      <w:r w:rsidRPr="0041328D">
        <w:rPr>
          <w:bCs/>
        </w:rPr>
        <w:t>diskdesinfektor</w:t>
      </w:r>
      <w:proofErr w:type="spellEnd"/>
      <w:r w:rsidRPr="0041328D">
        <w:rPr>
          <w:bCs/>
        </w:rPr>
        <w:t>.</w:t>
      </w:r>
      <w:r>
        <w:rPr>
          <w:bCs/>
        </w:rPr>
        <w:br/>
      </w:r>
    </w:p>
    <w:p w14:paraId="506B002C" w14:textId="77777777" w:rsidR="00CC7ADD" w:rsidRPr="0041328D" w:rsidRDefault="00CC7ADD" w:rsidP="00CC7ADD">
      <w:pPr>
        <w:pStyle w:val="Liststycke"/>
        <w:numPr>
          <w:ilvl w:val="0"/>
          <w:numId w:val="22"/>
        </w:numPr>
        <w:spacing w:after="0" w:line="240" w:lineRule="auto"/>
        <w:ind w:left="851" w:right="-284" w:hanging="491"/>
        <w:rPr>
          <w:bCs/>
        </w:rPr>
      </w:pPr>
      <w:r w:rsidRPr="0041328D">
        <w:rPr>
          <w:b/>
          <w:bCs/>
        </w:rPr>
        <w:t xml:space="preserve">Signera </w:t>
      </w:r>
      <w:r w:rsidRPr="0041328D">
        <w:rPr>
          <w:bCs/>
        </w:rPr>
        <w:t>på kontrollistan i akutpärmen som finns på akutvagnen.</w:t>
      </w:r>
    </w:p>
    <w:p w14:paraId="33F28921" w14:textId="77777777" w:rsidR="00CC7ADD" w:rsidRDefault="00CC7ADD" w:rsidP="00CC7ADD">
      <w:pPr>
        <w:ind w:right="-284" w:firstLine="5460"/>
        <w:rPr>
          <w:bCs/>
        </w:rPr>
      </w:pPr>
    </w:p>
    <w:p w14:paraId="7A83751A" w14:textId="77777777" w:rsidR="00CC7ADD" w:rsidRPr="00EB1E06" w:rsidRDefault="00CC7ADD" w:rsidP="00CC7ADD">
      <w:pPr>
        <w:ind w:left="0" w:right="-284"/>
        <w:rPr>
          <w:bCs/>
        </w:rPr>
      </w:pPr>
      <w:r w:rsidRPr="00F92374">
        <w:rPr>
          <w:rFonts w:ascii="Calibri" w:hAnsi="Calibri" w:cs="Calibri"/>
          <w:b/>
          <w:bCs/>
        </w:rPr>
        <w:t>Evidens/källa:</w:t>
      </w:r>
      <w:r w:rsidRPr="00612DEA">
        <w:rPr>
          <w:rFonts w:ascii="Verdana" w:hAnsi="Verdana"/>
        </w:rPr>
        <w:t xml:space="preserve"> </w:t>
      </w:r>
      <w:r w:rsidRPr="00612DEA">
        <w:t>HLR-enheten, NU-sjukvården</w:t>
      </w:r>
    </w:p>
    <w:p w14:paraId="2030568A" w14:textId="77777777" w:rsidR="00CC7ADD" w:rsidRPr="005A0E03" w:rsidRDefault="00CC7ADD" w:rsidP="00CC7ADD">
      <w:pPr>
        <w:pStyle w:val="Rubrik2"/>
        <w:ind w:right="1161"/>
      </w:pPr>
    </w:p>
    <w:p w14:paraId="7974BBC7" w14:textId="77777777" w:rsidR="00CC7ADD" w:rsidRPr="005A0E03" w:rsidRDefault="00CC7ADD" w:rsidP="00CC7ADD">
      <w:pPr>
        <w:pStyle w:val="Rubrik2"/>
        <w:ind w:right="1161"/>
      </w:pPr>
    </w:p>
    <w:p w14:paraId="0E54C4B8" w14:textId="77777777" w:rsidR="00CC7ADD" w:rsidRPr="005A0E03" w:rsidRDefault="00CC7ADD" w:rsidP="00CC7ADD">
      <w:pPr>
        <w:pStyle w:val="Rubrik2"/>
        <w:ind w:right="1161"/>
      </w:pPr>
    </w:p>
    <w:p w14:paraId="650B9165" w14:textId="77777777" w:rsidR="00CC7ADD" w:rsidRPr="00536A5A" w:rsidRDefault="00CC7ADD" w:rsidP="00CC7ADD">
      <w:pPr>
        <w:keepNext/>
        <w:spacing w:before="240" w:after="60" w:line="240" w:lineRule="auto"/>
        <w:ind w:left="0" w:right="-284"/>
        <w:outlineLvl w:val="1"/>
      </w:pPr>
    </w:p>
    <w:p w14:paraId="76B9F95B" w14:textId="24513497" w:rsidR="00536A5A" w:rsidRPr="006D717E" w:rsidRDefault="00536A5A" w:rsidP="006D717E"/>
    <w:sectPr w:rsidR="00536A5A" w:rsidRPr="006D717E" w:rsidSect="001D048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7CCD" w14:textId="77777777" w:rsidR="00721DDE" w:rsidRDefault="00721DDE">
      <w:r>
        <w:separator/>
      </w:r>
    </w:p>
  </w:endnote>
  <w:endnote w:type="continuationSeparator" w:id="0">
    <w:p w14:paraId="1E84D053" w14:textId="77777777" w:rsidR="00721DDE" w:rsidRDefault="00721DDE">
      <w:r>
        <w:continuationSeparator/>
      </w:r>
    </w:p>
  </w:endnote>
  <w:endnote w:type="continuationNotice" w:id="1">
    <w:p w14:paraId="633E8E6D" w14:textId="77777777" w:rsidR="00721DDE" w:rsidRDefault="00721D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0CAA" w14:textId="77777777" w:rsidR="00CC7ADD" w:rsidRDefault="00CC7ADD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8059DC4" w14:textId="77777777" w:rsidR="00CC7ADD" w:rsidRDefault="00CC7ADD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1362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F9FEF06" w14:textId="77777777" w:rsidR="00CC7ADD" w:rsidRPr="00EC0A68" w:rsidRDefault="00CC7ADD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D96D" w14:textId="77777777" w:rsidR="00CC7ADD" w:rsidRDefault="00CC7AD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5578DAD" wp14:editId="0AE2D68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90584294" name="Bildobjekt 16905842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360E" w14:textId="77777777" w:rsidR="00721DDE" w:rsidRDefault="00721DDE"/>
  </w:footnote>
  <w:footnote w:type="continuationSeparator" w:id="0">
    <w:p w14:paraId="1680AD34" w14:textId="77777777" w:rsidR="00721DDE" w:rsidRDefault="00721DDE">
      <w:r>
        <w:continuationSeparator/>
      </w:r>
    </w:p>
  </w:footnote>
  <w:footnote w:type="continuationNotice" w:id="1">
    <w:p w14:paraId="3AB0DAEF" w14:textId="77777777" w:rsidR="00721DDE" w:rsidRDefault="00721D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C124" w14:textId="77777777" w:rsidR="00CC7ADD" w:rsidRPr="00DA65C4" w:rsidRDefault="00CC7ADD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29AA7C4" wp14:editId="4222D13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92839470" name="Textruta 13928394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94EA1A" w14:textId="77777777" w:rsidR="00CC7ADD" w:rsidRDefault="00CC7AD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29AA7C4" id="_x0000_t202" coordsize="21600,21600" o:spt="202" path="m,l,21600r21600,l21600,xe">
              <v:stroke joinstyle="miter"/>
              <v:path gradientshapeok="t" o:connecttype="rect"/>
            </v:shapetype>
            <v:shape id="Textruta 1392839470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794EA1A" w14:textId="77777777" w:rsidR="00CC7ADD" w:rsidRDefault="00CC7AD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FFC9" w14:textId="77777777" w:rsidR="00CC7ADD" w:rsidRDefault="00CC7AD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CC1CC21" wp14:editId="41C0E5F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347257584" name="Textruta 13472575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C9073" w14:textId="77777777" w:rsidR="00CC7ADD" w:rsidRDefault="00CC7AD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CC1CC21" id="_x0000_t202" coordsize="21600,21600" o:spt="202" path="m,l,21600r21600,l21600,xe">
              <v:stroke joinstyle="miter"/>
              <v:path gradientshapeok="t" o:connecttype="rect"/>
            </v:shapetype>
            <v:shape id="Textruta 1347257584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87C9073" w14:textId="77777777" w:rsidR="00CC7ADD" w:rsidRDefault="00CC7AD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042A4EC" wp14:editId="37BDBF10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6986222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8374AA"/>
    <w:multiLevelType w:val="hybridMultilevel"/>
    <w:tmpl w:val="07E2E8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11C175E"/>
    <w:multiLevelType w:val="hybridMultilevel"/>
    <w:tmpl w:val="877C2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26007"/>
    <w:multiLevelType w:val="hybridMultilevel"/>
    <w:tmpl w:val="917A86E0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3E10A01"/>
    <w:multiLevelType w:val="hybridMultilevel"/>
    <w:tmpl w:val="D7BE1E2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6F0057"/>
    <w:multiLevelType w:val="hybridMultilevel"/>
    <w:tmpl w:val="AAEA80D2"/>
    <w:lvl w:ilvl="0" w:tplc="7CFC4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2458863">
    <w:abstractNumId w:val="22"/>
  </w:num>
  <w:num w:numId="2" w16cid:durableId="706180076">
    <w:abstractNumId w:val="17"/>
  </w:num>
  <w:num w:numId="3" w16cid:durableId="701370207">
    <w:abstractNumId w:val="0"/>
  </w:num>
  <w:num w:numId="4" w16cid:durableId="454720521">
    <w:abstractNumId w:val="7"/>
  </w:num>
  <w:num w:numId="5" w16cid:durableId="594174753">
    <w:abstractNumId w:val="20"/>
  </w:num>
  <w:num w:numId="6" w16cid:durableId="1504323944">
    <w:abstractNumId w:val="2"/>
  </w:num>
  <w:num w:numId="7" w16cid:durableId="1915973225">
    <w:abstractNumId w:val="13"/>
  </w:num>
  <w:num w:numId="8" w16cid:durableId="1566454466">
    <w:abstractNumId w:val="9"/>
  </w:num>
  <w:num w:numId="9" w16cid:durableId="917447014">
    <w:abstractNumId w:val="1"/>
  </w:num>
  <w:num w:numId="10" w16cid:durableId="260797025">
    <w:abstractNumId w:val="1"/>
  </w:num>
  <w:num w:numId="11" w16cid:durableId="807280842">
    <w:abstractNumId w:val="4"/>
  </w:num>
  <w:num w:numId="12" w16cid:durableId="475146600">
    <w:abstractNumId w:val="5"/>
  </w:num>
  <w:num w:numId="13" w16cid:durableId="878904229">
    <w:abstractNumId w:val="16"/>
  </w:num>
  <w:num w:numId="14" w16cid:durableId="313334430">
    <w:abstractNumId w:val="10"/>
  </w:num>
  <w:num w:numId="15" w16cid:durableId="684945559">
    <w:abstractNumId w:val="8"/>
  </w:num>
  <w:num w:numId="16" w16cid:durableId="1173489281">
    <w:abstractNumId w:val="15"/>
  </w:num>
  <w:num w:numId="17" w16cid:durableId="472910435">
    <w:abstractNumId w:val="6"/>
  </w:num>
  <w:num w:numId="18" w16cid:durableId="719986562">
    <w:abstractNumId w:val="11"/>
  </w:num>
  <w:num w:numId="19" w16cid:durableId="246888050">
    <w:abstractNumId w:val="21"/>
  </w:num>
  <w:num w:numId="20" w16cid:durableId="1588465903">
    <w:abstractNumId w:val="3"/>
  </w:num>
  <w:num w:numId="21" w16cid:durableId="1268271870">
    <w:abstractNumId w:val="12"/>
  </w:num>
  <w:num w:numId="22" w16cid:durableId="1018628539">
    <w:abstractNumId w:val="19"/>
  </w:num>
  <w:num w:numId="23" w16cid:durableId="1916670928">
    <w:abstractNumId w:val="14"/>
  </w:num>
  <w:num w:numId="24" w16cid:durableId="1881814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485"/>
    <w:rsid w:val="001D7BF5"/>
    <w:rsid w:val="00211487"/>
    <w:rsid w:val="00211D91"/>
    <w:rsid w:val="00217DEC"/>
    <w:rsid w:val="0022733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28D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E64"/>
    <w:rsid w:val="00673C92"/>
    <w:rsid w:val="006753EC"/>
    <w:rsid w:val="006A2789"/>
    <w:rsid w:val="006A4978"/>
    <w:rsid w:val="006A4D18"/>
    <w:rsid w:val="006A7261"/>
    <w:rsid w:val="006B0D29"/>
    <w:rsid w:val="006B1819"/>
    <w:rsid w:val="006B5DE7"/>
    <w:rsid w:val="006C38C7"/>
    <w:rsid w:val="006C5048"/>
    <w:rsid w:val="006C6A4B"/>
    <w:rsid w:val="006C779F"/>
    <w:rsid w:val="006D01F5"/>
    <w:rsid w:val="006D0CFB"/>
    <w:rsid w:val="006D30C0"/>
    <w:rsid w:val="006D717E"/>
    <w:rsid w:val="006D7535"/>
    <w:rsid w:val="006E450B"/>
    <w:rsid w:val="006F0D7E"/>
    <w:rsid w:val="00710B77"/>
    <w:rsid w:val="0072075B"/>
    <w:rsid w:val="00721DDE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2078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43BF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46D"/>
    <w:rsid w:val="00AA6EB4"/>
    <w:rsid w:val="00AA767D"/>
    <w:rsid w:val="00AB0CC9"/>
    <w:rsid w:val="00AC3802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41E"/>
    <w:rsid w:val="00B92C14"/>
    <w:rsid w:val="00BA0066"/>
    <w:rsid w:val="00BB69DB"/>
    <w:rsid w:val="00BC322E"/>
    <w:rsid w:val="00BC44CD"/>
    <w:rsid w:val="00BC48A6"/>
    <w:rsid w:val="00BE2049"/>
    <w:rsid w:val="00BE7978"/>
    <w:rsid w:val="00C07DDB"/>
    <w:rsid w:val="00C4115D"/>
    <w:rsid w:val="00C439F6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C19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ADD"/>
    <w:rsid w:val="00CD6647"/>
    <w:rsid w:val="00CE4B73"/>
    <w:rsid w:val="00CF70BB"/>
    <w:rsid w:val="00CF7CF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542E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E06"/>
    <w:rsid w:val="00EB6714"/>
    <w:rsid w:val="00EC0A68"/>
    <w:rsid w:val="00EC4880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5D69"/>
    <w:rsid w:val="00F84B8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semiHidden/>
    <w:rsid w:val="00B9141E"/>
    <w:pPr>
      <w:spacing w:after="0" w:line="240" w:lineRule="auto"/>
      <w:ind w:left="0" w:right="0"/>
      <w:jc w:val="both"/>
    </w:pPr>
    <w:rPr>
      <w:rFonts w:ascii="Verdana" w:hAnsi="Verdana"/>
      <w:szCs w:val="20"/>
    </w:rPr>
  </w:style>
  <w:style w:type="character" w:customStyle="1" w:styleId="BrdtextChar">
    <w:name w:val="Brödtext Char"/>
    <w:basedOn w:val="Standardstycketeckensnitt"/>
    <w:link w:val="Brdtext"/>
    <w:semiHidden/>
    <w:rsid w:val="00B9141E"/>
    <w:rPr>
      <w:rFonts w:ascii="Verdana" w:hAnsi="Verdana"/>
      <w:sz w:val="24"/>
    </w:rPr>
  </w:style>
  <w:style w:type="paragraph" w:customStyle="1" w:styleId="Bilagetext">
    <w:name w:val="Bilagetext"/>
    <w:basedOn w:val="Normal"/>
    <w:rsid w:val="00B9141E"/>
    <w:pPr>
      <w:keepLines/>
      <w:spacing w:before="120" w:line="240" w:lineRule="auto"/>
      <w:ind w:left="0" w:right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2</Pages>
  <Words>430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Hjärtstopp – efterarbete avdelning 4 och avdelning 52-55</dc:title>
  <dc:subject/>
  <dc:creator>patrik.jens.johansson@vgregion.se</dc:creator>
  <keywords/>
  <lastModifiedBy>Annika Wallöf</lastModifiedBy>
  <revision>21</revision>
  <lastPrinted>2016-03-31T10:56:00.0000000Z</lastPrinted>
  <dcterms:created xsi:type="dcterms:W3CDTF">2022-05-10T07:40:00.0000000Z</dcterms:created>
  <dcterms:modified xsi:type="dcterms:W3CDTF">2025-03-25T09:02:00.0000000Z</dcterms:modified>
</coreProperties>
</file>