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3802" w14:textId="77777777" w:rsidR="009F286D" w:rsidRDefault="009F286D" w:rsidP="00ED1A8E">
      <w:pPr>
        <w:pStyle w:val="Rubrik2"/>
        <w:ind w:left="0"/>
        <w:sectPr w:rsidR="009F286D" w:rsidSect="009F286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0AD19B" w14:textId="70E29A93" w:rsidR="009F286D" w:rsidRDefault="00ED1A8E" w:rsidP="00D721C8">
      <w:pPr>
        <w:pStyle w:val="Rubrik1"/>
        <w:ind w:left="0"/>
      </w:pPr>
      <w:bookmarkStart w:id="1" w:name="_1314629194"/>
      <w:bookmarkStart w:id="2" w:name="Rubrik"/>
      <w:bookmarkEnd w:id="1"/>
      <w:bookmarkEnd w:id="2"/>
      <w:r w:rsidRPr="00ED1A8E">
        <w:t xml:space="preserve">Armbåge </w:t>
      </w:r>
      <w:r w:rsidR="00D721C8">
        <w:t>–</w:t>
      </w:r>
      <w:r w:rsidRPr="00ED1A8E">
        <w:t xml:space="preserve"> Skelettskada</w:t>
      </w:r>
    </w:p>
    <w:p w14:paraId="1E6E7111" w14:textId="77777777" w:rsidR="00D721C8" w:rsidRPr="00D721C8" w:rsidRDefault="00D721C8" w:rsidP="00D721C8"/>
    <w:p w14:paraId="7117F3F6" w14:textId="77777777" w:rsidR="009F286D" w:rsidRPr="006A56C6" w:rsidRDefault="009F286D" w:rsidP="00D721C8">
      <w:pPr>
        <w:pStyle w:val="Rubrik2"/>
        <w:ind w:left="0"/>
      </w:pPr>
      <w:r w:rsidRPr="006A56C6">
        <w:t>Metodbok Konventionell röntgen</w:t>
      </w:r>
    </w:p>
    <w:p w14:paraId="626101E8" w14:textId="51DF71BD" w:rsidR="009F286D" w:rsidRPr="00D721C8" w:rsidRDefault="009F286D" w:rsidP="00D721C8">
      <w:pPr>
        <w:ind w:left="0" w:right="-285"/>
        <w:rPr>
          <w:rFonts w:ascii="Arial" w:hAnsi="Arial" w:cs="Arial"/>
          <w:sz w:val="20"/>
          <w:szCs w:val="20"/>
        </w:rPr>
      </w:pPr>
      <w:r w:rsidRPr="00D721C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DEBE718" w14:textId="670194DD" w:rsidR="006A56C6" w:rsidRDefault="00373DE8" w:rsidP="00D721C8">
      <w:pPr>
        <w:pStyle w:val="Rubrik2"/>
        <w:ind w:left="0"/>
      </w:pPr>
      <w:r>
        <w:t>Förändringar sedan föregående version</w:t>
      </w:r>
    </w:p>
    <w:p w14:paraId="3B33B923" w14:textId="77777777" w:rsidR="00CE6220" w:rsidRPr="00322BB3" w:rsidRDefault="00CE6220" w:rsidP="00CE622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Reviderad, länk till </w:t>
      </w:r>
      <w:proofErr w:type="spellStart"/>
      <w:r>
        <w:rPr>
          <w:rFonts w:ascii="Arial" w:hAnsi="Arial" w:cs="Arial"/>
          <w:sz w:val="20"/>
          <w:szCs w:val="20"/>
        </w:rPr>
        <w:t>wikiradiography</w:t>
      </w:r>
      <w:proofErr w:type="spellEnd"/>
      <w:r>
        <w:rPr>
          <w:rFonts w:ascii="Arial" w:hAnsi="Arial" w:cs="Arial"/>
          <w:sz w:val="20"/>
          <w:szCs w:val="20"/>
        </w:rPr>
        <w:t xml:space="preserve"> borttagen då VGR-IT inte tillåter denna sida.</w:t>
      </w:r>
    </w:p>
    <w:p w14:paraId="773AF867" w14:textId="47F5C92E" w:rsidR="009F286D" w:rsidRPr="00D721C8" w:rsidRDefault="009F286D" w:rsidP="00D721C8">
      <w:pPr>
        <w:ind w:lef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F286D" w:rsidRPr="009F286D" w14:paraId="582D14FA" w14:textId="77777777" w:rsidTr="00556DF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C58727E" w14:textId="106910DA" w:rsidR="009F286D" w:rsidRPr="009F286D" w:rsidRDefault="009F286D" w:rsidP="00D721C8">
            <w:pPr>
              <w:pStyle w:val="Rubrik2"/>
              <w:ind w:left="0"/>
            </w:pPr>
            <w:r w:rsidRPr="009F286D">
              <w:t>Inför undersökningen</w:t>
            </w:r>
            <w:r w:rsidR="00373DE8">
              <w:t>.</w:t>
            </w:r>
          </w:p>
        </w:tc>
      </w:tr>
      <w:tr w:rsidR="009F286D" w:rsidRPr="009F286D" w14:paraId="661F2A6A" w14:textId="77777777" w:rsidTr="00556DF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548AA66B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9F286D" w:rsidRPr="009F286D" w14:paraId="4BCF0E1F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54AB12A7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1F76AF5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Skelettskada</w:t>
            </w:r>
          </w:p>
        </w:tc>
      </w:tr>
      <w:tr w:rsidR="009F286D" w:rsidRPr="009F286D" w14:paraId="3A6298CC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615DA249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027C15B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0319D0B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03E1D31F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738C8FDD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278159B" w14:textId="22066F20" w:rsidR="009F286D" w:rsidRPr="009F286D" w:rsidRDefault="00000000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9F286D" w:rsidRPr="009F286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F286D" w:rsidRPr="009F286D" w14:paraId="41D85086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096D10D3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82B29D9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AF13056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40427D74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2295F322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D9D19A5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F286D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9F28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EDB4EB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F286D" w:rsidRPr="009F286D" w14:paraId="11582BF6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51D39C10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E16F23F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4184EB82" w14:textId="77777777" w:rsidTr="00556DFC">
        <w:trPr>
          <w:trHeight w:val="389"/>
        </w:trPr>
        <w:tc>
          <w:tcPr>
            <w:tcW w:w="2259" w:type="dxa"/>
            <w:shd w:val="clear" w:color="auto" w:fill="auto"/>
          </w:tcPr>
          <w:p w14:paraId="7E9B445F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59ADFB5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Valfri</w:t>
            </w:r>
          </w:p>
        </w:tc>
      </w:tr>
      <w:tr w:rsidR="009F286D" w:rsidRPr="009F286D" w14:paraId="646D7C56" w14:textId="77777777" w:rsidTr="00556DFC">
        <w:trPr>
          <w:trHeight w:val="239"/>
        </w:trPr>
        <w:tc>
          <w:tcPr>
            <w:tcW w:w="2259" w:type="dxa"/>
            <w:shd w:val="clear" w:color="auto" w:fill="auto"/>
          </w:tcPr>
          <w:p w14:paraId="234BC261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C6CC926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3CDCACFC" w14:textId="77777777" w:rsidTr="00556DFC">
        <w:trPr>
          <w:trHeight w:val="263"/>
        </w:trPr>
        <w:tc>
          <w:tcPr>
            <w:tcW w:w="2259" w:type="dxa"/>
            <w:shd w:val="clear" w:color="auto" w:fill="auto"/>
          </w:tcPr>
          <w:p w14:paraId="5747DEA9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  <w:p w14:paraId="7B35D70D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80FDF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D5CB7C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EC15FB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143864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C437FC" w14:textId="012EE896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9A4885B" w14:textId="77777777" w:rsidR="009F286D" w:rsidRPr="009F286D" w:rsidRDefault="009F286D" w:rsidP="009F286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80FBB51" w14:textId="77777777" w:rsidR="009F286D" w:rsidRPr="009F286D" w:rsidRDefault="009F286D" w:rsidP="009F286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Vridning inåt</w:t>
            </w:r>
          </w:p>
          <w:p w14:paraId="5E91C500" w14:textId="77777777" w:rsidR="009F286D" w:rsidRPr="009F286D" w:rsidRDefault="009F286D" w:rsidP="009F286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Vridning utåt</w:t>
            </w:r>
          </w:p>
          <w:p w14:paraId="193F8225" w14:textId="77777777" w:rsidR="009F286D" w:rsidRPr="009F286D" w:rsidRDefault="009F286D" w:rsidP="009F286D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3470838F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B73CEAD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CCB8DD" w14:textId="57EB80B4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8E509F3" w14:textId="77777777" w:rsidR="009F286D" w:rsidRPr="009F286D" w:rsidRDefault="009F286D" w:rsidP="009F286D">
      <w:pPr>
        <w:spacing w:after="0" w:line="240" w:lineRule="auto"/>
        <w:ind w:left="0" w:right="0"/>
        <w:rPr>
          <w:szCs w:val="20"/>
        </w:rPr>
      </w:pPr>
      <w:r w:rsidRPr="009F286D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9F286D" w:rsidRPr="009F286D" w14:paraId="51078F82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05BB9748" w14:textId="77777777" w:rsidR="009F286D" w:rsidRPr="009F286D" w:rsidRDefault="009F286D" w:rsidP="009F286D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9F286D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08A75D22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7AC88C4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459766B3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2E6A6D18" w14:textId="77777777" w:rsidR="00426404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343EEA98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3FA874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0CD034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89749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24FDB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502C39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B4F1F6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C55E5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F764E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9F15B2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591020" w14:textId="1625EA94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4E138" w14:textId="77777777" w:rsidR="00644F2E" w:rsidRDefault="00644F2E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C158B0" w14:textId="77777777" w:rsidR="007F617B" w:rsidRDefault="007F617B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66270F" w14:textId="77777777" w:rsidR="008C559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952EF" w14:textId="7F46932F" w:rsidR="008C5594" w:rsidRPr="00426404" w:rsidRDefault="008C5594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</w:t>
            </w:r>
            <w:r w:rsidR="007F617B">
              <w:rPr>
                <w:rFonts w:ascii="Arial" w:hAnsi="Arial" w:cs="Arial"/>
                <w:b/>
                <w:sz w:val="20"/>
                <w:szCs w:val="20"/>
              </w:rPr>
              <w:t>rier</w:t>
            </w:r>
          </w:p>
        </w:tc>
        <w:tc>
          <w:tcPr>
            <w:tcW w:w="3402" w:type="dxa"/>
            <w:shd w:val="clear" w:color="auto" w:fill="auto"/>
          </w:tcPr>
          <w:p w14:paraId="288F5319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Armen utsträckt med dorsalsidan mot detektorn.</w:t>
            </w:r>
          </w:p>
          <w:p w14:paraId="1D73A95F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br/>
              <w:t>Centrera över leden.</w:t>
            </w:r>
          </w:p>
          <w:p w14:paraId="79355955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EB0F816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Om patienten inte kan räta på armen tas två frontalbilder.</w:t>
            </w:r>
          </w:p>
          <w:p w14:paraId="362A0E2E" w14:textId="77777777" w:rsidR="009F286D" w:rsidRPr="009F286D" w:rsidRDefault="009F286D" w:rsidP="009F286D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 xml:space="preserve">En med överarmen mot detektorn. </w:t>
            </w:r>
          </w:p>
          <w:p w14:paraId="066EB84E" w14:textId="77777777" w:rsidR="009F286D" w:rsidRPr="009F286D" w:rsidRDefault="009F286D" w:rsidP="009F286D">
            <w:pPr>
              <w:numPr>
                <w:ilvl w:val="0"/>
                <w:numId w:val="21"/>
              </w:numPr>
              <w:spacing w:after="0" w:line="240" w:lineRule="auto"/>
              <w:ind w:left="459" w:right="0"/>
              <w:rPr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En med underarmen mot detektorn.</w:t>
            </w:r>
          </w:p>
          <w:p w14:paraId="493F35A9" w14:textId="43CB08B9" w:rsidR="009F286D" w:rsidRDefault="009F286D" w:rsidP="007C5852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i/>
                <w:sz w:val="20"/>
                <w:szCs w:val="20"/>
              </w:rPr>
              <w:t>Alternativt</w:t>
            </w:r>
            <w:r w:rsidRPr="009F286D">
              <w:rPr>
                <w:rFonts w:ascii="Arial" w:hAnsi="Arial" w:cs="Arial"/>
                <w:sz w:val="20"/>
                <w:szCs w:val="20"/>
              </w:rPr>
              <w:t xml:space="preserve"> vinkla för att komma in i leden.</w:t>
            </w:r>
          </w:p>
          <w:p w14:paraId="5F1A7C78" w14:textId="77777777" w:rsidR="00644F2E" w:rsidRDefault="00644F2E" w:rsidP="007C5852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sz w:val="20"/>
                <w:szCs w:val="20"/>
              </w:rPr>
            </w:pPr>
          </w:p>
          <w:p w14:paraId="45D28EE5" w14:textId="37496006" w:rsidR="007C5852" w:rsidRPr="008C5594" w:rsidRDefault="008C5594" w:rsidP="007F617B">
            <w:pPr>
              <w:snapToGrid w:val="0"/>
              <w:spacing w:after="0" w:line="240" w:lineRule="auto"/>
              <w:ind w:left="-70" w:right="0"/>
              <w:rPr>
                <w:rFonts w:ascii="Arial" w:hAnsi="Arial" w:cs="Arial"/>
                <w:iCs/>
                <w:sz w:val="20"/>
                <w:szCs w:val="20"/>
              </w:rPr>
            </w:pPr>
            <w:r w:rsidRPr="008C5594">
              <w:rPr>
                <w:rFonts w:ascii="Arial" w:hAnsi="Arial" w:cs="Arial"/>
                <w:iCs/>
                <w:sz w:val="20"/>
                <w:szCs w:val="20"/>
              </w:rPr>
              <w:t>Armbågsleden friprojicerad.</w:t>
            </w:r>
          </w:p>
          <w:p w14:paraId="0D22CCFD" w14:textId="77777777" w:rsidR="007C5852" w:rsidRDefault="007C5852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384453E6" w14:textId="77777777" w:rsidR="007C5852" w:rsidRDefault="007C5852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27F259F9" w14:textId="77777777" w:rsidR="001078F7" w:rsidRDefault="001078F7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50DD5490" w14:textId="77777777" w:rsidR="001078F7" w:rsidRDefault="001078F7" w:rsidP="001078F7">
            <w:pPr>
              <w:snapToGrid w:val="0"/>
              <w:spacing w:after="0" w:line="240" w:lineRule="auto"/>
              <w:ind w:left="72" w:right="0" w:hanging="1985"/>
              <w:rPr>
                <w:rFonts w:ascii="Arial" w:hAnsi="Arial" w:cs="Arial"/>
                <w:sz w:val="20"/>
                <w:szCs w:val="20"/>
              </w:rPr>
            </w:pPr>
          </w:p>
          <w:p w14:paraId="6029BF76" w14:textId="77777777" w:rsidR="001078F7" w:rsidRDefault="001078F7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58475DC8" w14:textId="77777777" w:rsidR="00B75562" w:rsidRDefault="00B75562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  <w:p w14:paraId="60A147A6" w14:textId="7BECDF4B" w:rsidR="00B75562" w:rsidRPr="009F286D" w:rsidRDefault="00B75562" w:rsidP="00B75562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64697CE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höger </w:t>
            </w: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7D3A6DE8" w14:textId="77777777" w:rsidR="009F286D" w:rsidRPr="009F286D" w:rsidRDefault="00D32393" w:rsidP="009F286D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"http://intranu.vgregion.se/ImageVault/Images/id_28062/width_155/height_302/preserveAspectRatio_0/scope_0/filename_fsUFy98hjEV7Fq7pm7AR.gif/storage_Edited/ImageVaultHandler.aspx"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01B30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rmbåge hö frontal" style="width:101.45pt;height:197.85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F286D" w:rsidRPr="009F28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"http://intranu.vgregion.se/ImageVault/Images/id_28067/width_161/height_301/preserveAspectRatio_0/scope_0/filename_fK9TeTY9m3ShWz1uJzqR.gif/storage_Edited/ImageVaultHandler.aspx"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E236AF1">
                <v:shape id="_x0000_i1026" type="#_x0000_t75" alt="vänster armbåge frontal" style="width:105.8pt;height:197.2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F286D" w:rsidRPr="009F286D" w14:paraId="1AE49FBA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5C4BBFF6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1101F86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2964BBE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86D" w:rsidRPr="009F286D" w14:paraId="3131A44C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20394835" w14:textId="77777777" w:rsid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Vridning inåt</w:t>
            </w:r>
          </w:p>
          <w:p w14:paraId="23E12521" w14:textId="68FBA656" w:rsidR="0019776C" w:rsidRDefault="0019776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290F6E" w14:textId="77777777" w:rsidR="00644F2E" w:rsidRDefault="00644F2E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06508" w14:textId="44957A9F" w:rsidR="0019776C" w:rsidRPr="009F286D" w:rsidRDefault="0019776C" w:rsidP="00BE6737">
            <w:pPr>
              <w:spacing w:after="0" w:line="240" w:lineRule="auto"/>
              <w:ind w:left="37" w:right="0"/>
              <w:rPr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3CBEA4D9" w14:textId="1B60F6B1" w:rsid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Vrid armbågen 30° inåt från frontalen.</w:t>
            </w:r>
          </w:p>
          <w:p w14:paraId="71E49381" w14:textId="77777777" w:rsidR="00644F2E" w:rsidRDefault="00644F2E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DFF4F4" w14:textId="1009E346" w:rsidR="00BE6737" w:rsidRDefault="00370815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överlappade.</w:t>
            </w:r>
          </w:p>
          <w:p w14:paraId="08C0C22B" w14:textId="41B0F548" w:rsidR="0019776C" w:rsidRPr="009F286D" w:rsidRDefault="0019776C" w:rsidP="0019776C">
            <w:pPr>
              <w:snapToGrid w:val="0"/>
              <w:spacing w:after="0" w:line="240" w:lineRule="auto"/>
              <w:ind w:left="-1913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5E5B26D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>Vridning inåt höger</w:t>
            </w: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inåt vänster</w:t>
            </w:r>
          </w:p>
          <w:p w14:paraId="37FAF263" w14:textId="77777777" w:rsidR="009F286D" w:rsidRPr="009F286D" w:rsidRDefault="00D32393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"http://intranu.vgregion.se/ImageVault/Images/id_28065/width_151/height_295/preserveAspectRatio_0/scope_0/filename_eJIPd_flosGkTMk5FG1_.gif/storage_Edited/ImageVaultHandler.aspx"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"http://intranu.vgregion.se/ImageVault/Images/id_28065/width_151/height_295/preserveAspectRatio_0/scope_0/filename_eJIPd_flosGkTMk5FG1_.gif/storage_Edited/ImageVaultHandler.aspx"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"http://intranu.vgregion.se/ImageVault/Images/id_28065/width_151/height_295/preserveAspectRatio_0/scope_0/filename_eJIPd_flosGkTMk5FG1_.gif/storage_Edited/ImageVaultHandler.aspx"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"http://intranu.vgregion.se/ImageVault/Images/id_28065/width_151/height_295/preserveAspectRatio_0/scope_0/filename_eJIPd_flosGkTMk5FG1_.gif/storage_Edited/ImageVaultHandler.aspx"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"http://intranu.vgregion.se/ImageVault/Images/id_28065/width_151/height_295/preserveAspectRatio_0/scope_0/filename_eJIPd_flosGkTMk5FG1_.gif/storage_Edited/ImageVaultHandler.aspx"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FCA7CFD">
                <v:shape id="_x0000_i1027" type="#_x0000_t75" alt="hö armbåge inåt" style="width:102.05pt;height:198.45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F286D" w:rsidRPr="009F28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"http://intranu.vgregion.se/ImageVault/Images/id_28069/width_158/height_298/preserveAspectRatio_0/scope_0/filename_B4EuTP3EYHGHXQLxIaIf.gif/storage_Edited/ImageVaultHandler.aspx"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"http://intranu.vgregion.se/ImageVault/Images/id_28069/width_158/height_298/preserveAspectRatio_0/scope_0/filename_B4EuTP3EYHGHXQLxIaIf.gif/storage_Edited/ImageVaultHandler.aspx"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"http://intranu.vgregion.se/ImageVault/Images/id_28069/width_158/height_298/preserveAspectRatio_0/scope_0/filename_B4EuTP3EYHGHXQLxIaIf.gif/storage_Edited/ImageVaultHandler.aspx"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"http://intranu.vgregion.se/ImageVault/Images/id_28069/width_158/height_298/preserveAspectRatio_0/scope_0/filename_B4EuTP3EYHGHXQLxIaIf.gif/storage_Edited/ImageVaultHandler.aspx"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"http://intranu.vgregion.se/ImageVault/Images/id_28069/width_158/height_298/preserveAspectRatio_0/scope_0/filename_B4EuTP3EYHGHXQLxIaIf.gif/storage_Edited/ImageVaultHandler.aspx"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629BCCA">
                <v:shape id="_x0000_i1028" type="#_x0000_t75" alt="vänster armbåge inåtvridning" style="width:105.8pt;height:199.7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DA4E3B4" w14:textId="77777777" w:rsidR="00B86189" w:rsidRDefault="00B86189">
      <w: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9F286D" w:rsidRPr="009F286D" w14:paraId="4F6A8989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5878B367" w14:textId="20837179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9874E50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6D40903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F286D" w:rsidRPr="009F286D" w14:paraId="173690D2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55B60968" w14:textId="77777777" w:rsid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Vridning utåt</w:t>
            </w:r>
          </w:p>
          <w:p w14:paraId="15AFFBFD" w14:textId="423C06C5" w:rsidR="00DC69E2" w:rsidRDefault="00DC69E2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DC993F" w14:textId="77777777" w:rsidR="00644F2E" w:rsidRDefault="00644F2E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2B379E" w14:textId="203BC5E6" w:rsidR="00DC69E2" w:rsidRPr="009F286D" w:rsidRDefault="00DC69E2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D139AE7" w14:textId="5741AECC" w:rsid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Vrid armbågen 30° utåt från frontalen.</w:t>
            </w:r>
          </w:p>
          <w:p w14:paraId="0DDBBF06" w14:textId="77777777" w:rsidR="00644F2E" w:rsidRDefault="00644F2E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0182FD" w14:textId="5AE95AE7" w:rsidR="00DC69E2" w:rsidRPr="009F286D" w:rsidRDefault="00DC69E2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Armbågsleden friprojicerad.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Radius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ulna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separerade</w:t>
            </w:r>
          </w:p>
        </w:tc>
        <w:tc>
          <w:tcPr>
            <w:tcW w:w="4536" w:type="dxa"/>
            <w:shd w:val="clear" w:color="auto" w:fill="auto"/>
          </w:tcPr>
          <w:p w14:paraId="230AEE8A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>Vridning utåt höger</w:t>
            </w: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Vridning utåt vänster</w:t>
            </w:r>
          </w:p>
          <w:p w14:paraId="756DFAAC" w14:textId="77777777" w:rsidR="009F286D" w:rsidRPr="009F286D" w:rsidRDefault="00D32393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"http://intranu.vgregion.se/ImageVault/Images/id_28072/width_160/height_293/preserveAspectRatio_0/scope_0/filename_tjDkoLoTa5xZM1k09bwJ.gif/storage_Edited/ImageVaultHandler.aspx"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A3C8B24">
                <v:shape id="_x0000_i1029" type="#_x0000_t75" alt="höger armbåge utåtvridning" style="width:100.8pt;height:183.45pt">
                  <v:imagedata r:id="rId26" r:href="rId27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F286D" w:rsidRPr="009F28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9F286D" w:rsidRPr="009F28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"http://intranu.vgregion.se/ImageVault/Images/id_28073/width_160/height_298/preserveAspectRatio_0/scope_0/filename_bsA037jBx4O2s2NGJBY-.gif/storage_Edited/ImageVaultHandler.aspx"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2FB2C44A">
                <v:shape id="_x0000_i1030" type="#_x0000_t75" alt="vänster armbåge uåtvridning" style="width:97.65pt;height:182.8pt">
                  <v:imagedata r:id="rId28" r:href="rId29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F286D" w:rsidRPr="009F286D" w14:paraId="47F6111F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235E9757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EE0B048" w14:textId="77777777" w:rsidR="009F286D" w:rsidRP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CD7A588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9F286D" w:rsidRPr="009F286D" w14:paraId="52039D3B" w14:textId="77777777" w:rsidTr="00556DFC">
        <w:trPr>
          <w:trHeight w:val="263"/>
        </w:trPr>
        <w:tc>
          <w:tcPr>
            <w:tcW w:w="1951" w:type="dxa"/>
            <w:shd w:val="clear" w:color="auto" w:fill="auto"/>
          </w:tcPr>
          <w:p w14:paraId="65A61576" w14:textId="10EFCC06" w:rsid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F286D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5A72B641" w14:textId="77777777" w:rsidR="00644F2E" w:rsidRDefault="00644F2E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4CD9CF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75B760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CD8C8D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FDCBC2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CF3988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8B916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64205D" w14:textId="77777777" w:rsidR="002D239C" w:rsidRDefault="002D239C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FBAD60" w14:textId="079175E2" w:rsidR="00DC69E2" w:rsidRPr="009F286D" w:rsidRDefault="00DC69E2" w:rsidP="009F286D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633710EB" w14:textId="7DC6BEAA" w:rsid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Armen i axelhöjd 90° vinkel.</w:t>
            </w:r>
          </w:p>
          <w:p w14:paraId="54B3D44F" w14:textId="77777777" w:rsidR="007C5852" w:rsidRPr="009F286D" w:rsidRDefault="007C5852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C0B3B8F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Tummen uppåt.</w:t>
            </w:r>
          </w:p>
          <w:p w14:paraId="75F89332" w14:textId="77777777" w:rsidR="009F286D" w:rsidRPr="009F286D" w:rsidRDefault="009F286D" w:rsidP="009F286D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79BCEC" w14:textId="77777777" w:rsidR="009F286D" w:rsidRDefault="009F286D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F286D">
              <w:rPr>
                <w:rFonts w:ascii="Arial" w:hAnsi="Arial" w:cs="Arial"/>
                <w:sz w:val="20"/>
                <w:szCs w:val="20"/>
              </w:rPr>
              <w:t>Centrera över leden</w:t>
            </w:r>
            <w:r w:rsidRPr="009F286D">
              <w:rPr>
                <w:rFonts w:ascii="Arial" w:hAnsi="Arial" w:cs="Arial"/>
                <w:sz w:val="20"/>
                <w:szCs w:val="20"/>
              </w:rPr>
              <w:br/>
              <w:t xml:space="preserve">(om mediala </w:t>
            </w:r>
            <w:proofErr w:type="spellStart"/>
            <w:r w:rsidRPr="009F286D">
              <w:rPr>
                <w:rFonts w:ascii="Arial" w:hAnsi="Arial" w:cs="Arial"/>
                <w:sz w:val="20"/>
                <w:szCs w:val="20"/>
              </w:rPr>
              <w:t>humeruskondylen</w:t>
            </w:r>
            <w:proofErr w:type="spellEnd"/>
            <w:r w:rsidRPr="009F286D">
              <w:rPr>
                <w:rFonts w:ascii="Arial" w:hAnsi="Arial" w:cs="Arial"/>
                <w:sz w:val="20"/>
                <w:szCs w:val="20"/>
              </w:rPr>
              <w:t xml:space="preserve"> är utskjutande – lägg kilkudde under handloven för rak sida).</w:t>
            </w:r>
          </w:p>
          <w:p w14:paraId="3593AE35" w14:textId="77777777" w:rsidR="002D239C" w:rsidRDefault="002D239C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D8F01C4" w14:textId="77777777" w:rsidR="002D239C" w:rsidRDefault="002D239C" w:rsidP="002D239C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Armbågsleden friprojicerad. Lateral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Och mediala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epicondylen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över-</w:t>
            </w:r>
            <w:r>
              <w:rPr>
                <w:rFonts w:ascii="Arial" w:hAnsi="Arial" w:cs="Arial"/>
                <w:sz w:val="20"/>
                <w:szCs w:val="20"/>
              </w:rPr>
              <w:br/>
              <w:t>projicerade på varandra</w:t>
            </w:r>
          </w:p>
          <w:p w14:paraId="5C33D27C" w14:textId="1E51721E" w:rsidR="002D239C" w:rsidRPr="009F286D" w:rsidRDefault="002D239C" w:rsidP="009F286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B1EB97C" w14:textId="77777777" w:rsidR="009F286D" w:rsidRPr="009F286D" w:rsidRDefault="009F286D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9F286D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74BEAD19" w14:textId="77777777" w:rsidR="009F286D" w:rsidRPr="009F286D" w:rsidRDefault="00D32393" w:rsidP="009F286D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"http://intranu.vgregion.se/ImageVault/Images/id_28066/width_200/height_283/preserveAspectRatio_0/scope_0/filename_T_2XhfdsuXFQcC9GdM1N.gif/storage_Edited/ImageVaultHandler.aspx"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7821070C">
                <v:shape id="_x0000_i1031" type="#_x0000_t75" alt="höger armbåge sida" style="width:102.05pt;height:2in">
                  <v:imagedata r:id="rId30" r:href="rId31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9F286D" w:rsidRPr="009F286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9F286D" w:rsidRPr="009F28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"http://intranu.vgregion.se/ImageVault/Images/id_29970/width_203/height_282/preserveAspectRatio_0/scope_0/filename_JqSBy5a5rV00J7AxEEpB.jpg/storage_Edited/ImageVaultHandler.aspx"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26185218">
                <v:shape id="_x0000_i1032" type="#_x0000_t75" alt="Vänster armbåge sida 2" style="width:103.3pt;height:2in">
                  <v:imagedata r:id="rId32" r:href="rId33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FB3B1BA" w14:textId="77777777" w:rsidR="009F286D" w:rsidRPr="009F286D" w:rsidRDefault="009F286D" w:rsidP="009F286D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F286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767D9" w14:textId="77777777" w:rsidR="005A01B7" w:rsidRDefault="005A01B7">
      <w:r>
        <w:separator/>
      </w:r>
    </w:p>
  </w:endnote>
  <w:endnote w:type="continuationSeparator" w:id="0">
    <w:p w14:paraId="0BC2D0E4" w14:textId="77777777" w:rsidR="005A01B7" w:rsidRDefault="005A01B7">
      <w:r>
        <w:continuationSeparator/>
      </w:r>
    </w:p>
  </w:endnote>
  <w:endnote w:type="continuationNotice" w:id="1">
    <w:p w14:paraId="2F5EFA98" w14:textId="77777777" w:rsidR="005A01B7" w:rsidRDefault="005A01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1E2C" w14:textId="77777777" w:rsidR="005A01B7" w:rsidRDefault="005A01B7"/>
  </w:footnote>
  <w:footnote w:type="continuationSeparator" w:id="0">
    <w:p w14:paraId="5110EE5C" w14:textId="77777777" w:rsidR="005A01B7" w:rsidRDefault="005A01B7">
      <w:r>
        <w:continuationSeparator/>
      </w:r>
    </w:p>
  </w:footnote>
  <w:footnote w:type="continuationNotice" w:id="1">
    <w:p w14:paraId="22F38E9D" w14:textId="77777777" w:rsidR="005A01B7" w:rsidRDefault="005A01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76579"/>
    <w:multiLevelType w:val="hybridMultilevel"/>
    <w:tmpl w:val="54162A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6014506">
    <w:abstractNumId w:val="19"/>
  </w:num>
  <w:num w:numId="2" w16cid:durableId="835724655">
    <w:abstractNumId w:val="16"/>
  </w:num>
  <w:num w:numId="3" w16cid:durableId="1602958585">
    <w:abstractNumId w:val="0"/>
  </w:num>
  <w:num w:numId="4" w16cid:durableId="235170519">
    <w:abstractNumId w:val="6"/>
  </w:num>
  <w:num w:numId="5" w16cid:durableId="986126527">
    <w:abstractNumId w:val="17"/>
  </w:num>
  <w:num w:numId="6" w16cid:durableId="95567368">
    <w:abstractNumId w:val="2"/>
  </w:num>
  <w:num w:numId="7" w16cid:durableId="1187911592">
    <w:abstractNumId w:val="13"/>
  </w:num>
  <w:num w:numId="8" w16cid:durableId="1603537141">
    <w:abstractNumId w:val="10"/>
  </w:num>
  <w:num w:numId="9" w16cid:durableId="314769932">
    <w:abstractNumId w:val="1"/>
  </w:num>
  <w:num w:numId="10" w16cid:durableId="1477458106">
    <w:abstractNumId w:val="1"/>
  </w:num>
  <w:num w:numId="11" w16cid:durableId="2051373269">
    <w:abstractNumId w:val="3"/>
  </w:num>
  <w:num w:numId="12" w16cid:durableId="18744916">
    <w:abstractNumId w:val="4"/>
  </w:num>
  <w:num w:numId="13" w16cid:durableId="1785685136">
    <w:abstractNumId w:val="15"/>
  </w:num>
  <w:num w:numId="14" w16cid:durableId="1648969059">
    <w:abstractNumId w:val="11"/>
  </w:num>
  <w:num w:numId="15" w16cid:durableId="2108622722">
    <w:abstractNumId w:val="7"/>
  </w:num>
  <w:num w:numId="16" w16cid:durableId="1855343252">
    <w:abstractNumId w:val="14"/>
  </w:num>
  <w:num w:numId="17" w16cid:durableId="1773240164">
    <w:abstractNumId w:val="5"/>
  </w:num>
  <w:num w:numId="18" w16cid:durableId="1924753754">
    <w:abstractNumId w:val="12"/>
  </w:num>
  <w:num w:numId="19" w16cid:durableId="1902593646">
    <w:abstractNumId w:val="18"/>
  </w:num>
  <w:num w:numId="20" w16cid:durableId="1664816798">
    <w:abstractNumId w:val="8"/>
  </w:num>
  <w:num w:numId="21" w16cid:durableId="907685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FC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203"/>
    <w:rsid w:val="001078F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9776C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39C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815"/>
    <w:rsid w:val="00371BED"/>
    <w:rsid w:val="00373DE8"/>
    <w:rsid w:val="00384019"/>
    <w:rsid w:val="003854F1"/>
    <w:rsid w:val="00390C4D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6404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01B7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F2E"/>
    <w:rsid w:val="0065595B"/>
    <w:rsid w:val="00660269"/>
    <w:rsid w:val="00665F89"/>
    <w:rsid w:val="00673C92"/>
    <w:rsid w:val="006753EC"/>
    <w:rsid w:val="006A2789"/>
    <w:rsid w:val="006A4978"/>
    <w:rsid w:val="006A56C6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FAD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852"/>
    <w:rsid w:val="007D4241"/>
    <w:rsid w:val="007D4317"/>
    <w:rsid w:val="007D4EA3"/>
    <w:rsid w:val="007F1CFF"/>
    <w:rsid w:val="007F5DD5"/>
    <w:rsid w:val="007F617B"/>
    <w:rsid w:val="00820EAD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5594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86D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562"/>
    <w:rsid w:val="00B75EDE"/>
    <w:rsid w:val="00B77D88"/>
    <w:rsid w:val="00B77FAF"/>
    <w:rsid w:val="00B84336"/>
    <w:rsid w:val="00B851B9"/>
    <w:rsid w:val="00B86189"/>
    <w:rsid w:val="00B86453"/>
    <w:rsid w:val="00B90054"/>
    <w:rsid w:val="00B92C14"/>
    <w:rsid w:val="00BA0066"/>
    <w:rsid w:val="00BB69DB"/>
    <w:rsid w:val="00BC322E"/>
    <w:rsid w:val="00BC44CD"/>
    <w:rsid w:val="00BC48A6"/>
    <w:rsid w:val="00BE6737"/>
    <w:rsid w:val="00BE7978"/>
    <w:rsid w:val="00C07DDB"/>
    <w:rsid w:val="00C264A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6220"/>
    <w:rsid w:val="00CF70BB"/>
    <w:rsid w:val="00D074DB"/>
    <w:rsid w:val="00D139CF"/>
    <w:rsid w:val="00D32393"/>
    <w:rsid w:val="00D37E7F"/>
    <w:rsid w:val="00D47AD7"/>
    <w:rsid w:val="00D51529"/>
    <w:rsid w:val="00D721C8"/>
    <w:rsid w:val="00D85218"/>
    <w:rsid w:val="00D915B1"/>
    <w:rsid w:val="00DA299D"/>
    <w:rsid w:val="00DA65C4"/>
    <w:rsid w:val="00DC69E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A8E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8FC5101"/>
    <w:rsid w:val="6B2CF8ED"/>
    <w:rsid w:val="779F8463"/>
    <w:rsid w:val="786A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28067/width_161/height_301/preserveAspectRatio_0/scope_0/filename_fK9TeTY9m3ShWz1uJzqR.gif/storage_Edited/ImageVaultHandler.aspx" TargetMode="External" Id="rId21" /><Relationship Type="http://schemas.openxmlformats.org/officeDocument/2006/relationships/fontTable" Target="fontTable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069/width_158/height_298/preserveAspectRatio_0/scope_0/filename_B4EuTP3EYHGHXQLxIaIf.gif/storage_Edited/ImageVaultHandler.aspx" TargetMode="External" Id="rId25" /><Relationship Type="http://schemas.openxmlformats.org/officeDocument/2006/relationships/image" Target="http://intranu.vgregion.se/ImageVault/Images/id_29970/width_203/height_282/preserveAspectRatio_0/scope_0/filename_JqSBy5a5rV00J7AxEEpB.jpg/storage_Edited/ImageVaultHandler.aspx" TargetMode="External" Id="rId33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image" Target="http://intranu.vgregion.se/ImageVault/Images/id_28073/width_160/height_298/preserveAspectRatio_0/scope_0/filename_bsA037jBx4O2s2NGJBY-.gif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image" Target="media/image10.jpeg" Id="rId32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065/width_151/height_295/preserveAspectRatio_0/scope_0/filename_eJIPd_flosGkTMk5FG1_.gif/storage_Edited/ImageVaultHandler.aspx" TargetMode="External" Id="rId23" /><Relationship Type="http://schemas.openxmlformats.org/officeDocument/2006/relationships/image" Target="media/image8.png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062/width_155/height_302/preserveAspectRatio_0/scope_0/filename_fsUFy98hjEV7Fq7pm7AR.gif/storage_Edited/ImageVaultHandler.aspx" TargetMode="External" Id="rId19" /><Relationship Type="http://schemas.openxmlformats.org/officeDocument/2006/relationships/image" Target="http://intranu.vgregion.se/ImageVault/Images/id_28066/width_200/height_283/preserveAspectRatio_0/scope_0/filename_T_2XhfdsuXFQcC9GdM1N.gif/storage_Edited/ImageVaultHandler.aspx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http://intranu.vgregion.se/ImageVault/Images/id_28072/width_160/height_293/preserveAspectRatio_0/scope_0/filename_tjDkoLoTa5xZM1k09bwJ.gif/storage_Edited/ImageVaultHandler.aspx" TargetMode="External" Id="rId27" /><Relationship Type="http://schemas.openxmlformats.org/officeDocument/2006/relationships/image" Target="media/image9.png" Id="rId30" /><Relationship Type="http://schemas.openxmlformats.org/officeDocument/2006/relationships/theme" Target="theme/theme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18</TotalTime>
  <Pages>3</Pages>
  <Words>1666</Words>
  <Characters>8835</Characters>
  <Application>Microsoft Office Word</Application>
  <DocSecurity>0</DocSecurity>
  <Lines>73</Lines>
  <Paragraphs>20</Paragraphs>
  <ScaleCrop>false</ScaleCrop>
  <Manager/>
  <Company/>
  <LinksUpToDate>false</LinksUpToDate>
  <CharactersWithSpaces>10481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Armbåge - Skelettskada</dc:title>
  <dc:subject/>
  <dc:creator>patrik.jens.johansson@vgregion.se</dc:creator>
  <keywords/>
  <lastModifiedBy>Ulrica Sehlberg</lastModifiedBy>
  <revision>24</revision>
  <lastPrinted>2024-03-20T10:35:00.0000000Z</lastPrinted>
  <dcterms:created xsi:type="dcterms:W3CDTF">2022-05-18T04:02:00.0000000Z</dcterms:created>
  <dcterms:modified xsi:type="dcterms:W3CDTF">2025-01-16T14:17:00.0000000Z</dcterms:modified>
</coreProperties>
</file>