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4B0E" w14:textId="77777777" w:rsidR="008C3054" w:rsidRDefault="008C3054" w:rsidP="004D4284">
      <w:pPr>
        <w:pStyle w:val="Rubrik2"/>
        <w:ind w:left="0"/>
        <w:sectPr w:rsidR="008C3054" w:rsidSect="008C305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903041" w14:textId="77777777" w:rsidR="008C3054" w:rsidRPr="008C3054" w:rsidRDefault="008C3054" w:rsidP="008C305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C3054">
        <w:rPr>
          <w:szCs w:val="20"/>
        </w:rPr>
        <w:tab/>
      </w:r>
    </w:p>
    <w:p w14:paraId="16980894" w14:textId="39561BA8" w:rsidR="008C3054" w:rsidRPr="008C3054" w:rsidRDefault="004D4284" w:rsidP="004D4284">
      <w:pPr>
        <w:pStyle w:val="Rubrik1"/>
        <w:rPr>
          <w:szCs w:val="20"/>
        </w:rPr>
      </w:pPr>
      <w:r w:rsidRPr="008C3054">
        <w:t>Arbetsrutin Ultraljud, sekreterare – NÄL</w:t>
      </w:r>
    </w:p>
    <w:p w14:paraId="3069F6FE" w14:textId="77777777" w:rsidR="008C3054" w:rsidRPr="008C3054" w:rsidRDefault="008C3054" w:rsidP="004D4284">
      <w:pPr>
        <w:pStyle w:val="Rubrik2"/>
      </w:pPr>
      <w:bookmarkStart w:id="1" w:name="_1314629194"/>
      <w:bookmarkStart w:id="2" w:name="Rubrik"/>
      <w:bookmarkEnd w:id="1"/>
      <w:bookmarkEnd w:id="2"/>
      <w:r w:rsidRPr="008C3054">
        <w:t xml:space="preserve">Sammanfattning/Syfte </w:t>
      </w:r>
    </w:p>
    <w:p w14:paraId="6C3544E3" w14:textId="77777777" w:rsidR="008C3054" w:rsidRDefault="008C3054" w:rsidP="004D4284">
      <w:pPr>
        <w:spacing w:after="0" w:line="240" w:lineRule="auto"/>
        <w:ind w:left="0" w:right="0" w:firstLine="992"/>
        <w:rPr>
          <w:szCs w:val="20"/>
        </w:rPr>
      </w:pPr>
      <w:r w:rsidRPr="008C3054">
        <w:rPr>
          <w:szCs w:val="20"/>
        </w:rPr>
        <w:t xml:space="preserve">Att tydliggöra arbetsrutiner för sekreterare på ultraljudssektionen. </w:t>
      </w:r>
    </w:p>
    <w:p w14:paraId="243789EE" w14:textId="423F0E04" w:rsidR="004D4284" w:rsidRDefault="004D4284" w:rsidP="004D4284">
      <w:pPr>
        <w:pStyle w:val="Rubrik2"/>
      </w:pPr>
      <w:r>
        <w:t>Förändringar sedan föregående version</w:t>
      </w:r>
    </w:p>
    <w:p w14:paraId="0BDC55CE" w14:textId="599FE308" w:rsidR="004D4284" w:rsidRPr="004D4284" w:rsidRDefault="004D4284" w:rsidP="004D4284">
      <w:r>
        <w:t>Inga förändringar.</w:t>
      </w:r>
    </w:p>
    <w:p w14:paraId="52A0B7C4" w14:textId="77777777" w:rsidR="008C3054" w:rsidRPr="008C3054" w:rsidRDefault="008C3054" w:rsidP="004D4284">
      <w:pPr>
        <w:pStyle w:val="Rubrik2"/>
      </w:pPr>
      <w:r w:rsidRPr="008C3054">
        <w:t xml:space="preserve">Åtgärder </w:t>
      </w:r>
    </w:p>
    <w:p w14:paraId="7AB6CB6B" w14:textId="75DB0156" w:rsidR="008C3054" w:rsidRPr="008C3054" w:rsidRDefault="008C3054" w:rsidP="004D4284">
      <w:pPr>
        <w:pStyle w:val="Rubrik3"/>
      </w:pPr>
      <w:r w:rsidRPr="008C3054">
        <w:t>Patient- och remisshantering (som ingår i boknings</w:t>
      </w:r>
      <w:r w:rsidR="004D4284">
        <w:t>-</w:t>
      </w:r>
      <w:r w:rsidRPr="008C3054">
        <w:t>gruppens arbete)</w:t>
      </w:r>
    </w:p>
    <w:p w14:paraId="51A6B351" w14:textId="77777777" w:rsidR="008C3054" w:rsidRPr="008C3054" w:rsidRDefault="008C3054" w:rsidP="004D4284">
      <w:pPr>
        <w:pStyle w:val="Punktlista"/>
        <w:ind w:right="283"/>
      </w:pPr>
      <w:r w:rsidRPr="008C3054">
        <w:t xml:space="preserve">Telefontid genom Telia ACE </w:t>
      </w:r>
      <w:proofErr w:type="spellStart"/>
      <w:r w:rsidRPr="008C3054">
        <w:t>Interact</w:t>
      </w:r>
      <w:proofErr w:type="spellEnd"/>
      <w:r w:rsidRPr="008C3054">
        <w:t>.</w:t>
      </w:r>
    </w:p>
    <w:p w14:paraId="033A168D" w14:textId="77777777" w:rsidR="008C3054" w:rsidRPr="008C3054" w:rsidRDefault="008C3054" w:rsidP="004D4284">
      <w:pPr>
        <w:pStyle w:val="Punktlista"/>
      </w:pPr>
      <w:r w:rsidRPr="008C3054">
        <w:t xml:space="preserve">Bokning av </w:t>
      </w:r>
      <w:proofErr w:type="spellStart"/>
      <w:r w:rsidRPr="008C3054">
        <w:t>elektiva</w:t>
      </w:r>
      <w:proofErr w:type="spellEnd"/>
      <w:r w:rsidRPr="008C3054">
        <w:t xml:space="preserve"> undersökningar gemensamt för NÄL och Uddevalla.</w:t>
      </w:r>
    </w:p>
    <w:p w14:paraId="667FD6D1" w14:textId="77777777" w:rsidR="008C3054" w:rsidRPr="008C3054" w:rsidRDefault="008C3054" w:rsidP="004D4284">
      <w:pPr>
        <w:pStyle w:val="Punktlista"/>
      </w:pPr>
      <w:r w:rsidRPr="008C3054">
        <w:t>Boka tolk inför undersökningar, vid behov.</w:t>
      </w:r>
    </w:p>
    <w:p w14:paraId="51610796" w14:textId="77777777" w:rsidR="008C3054" w:rsidRPr="008C3054" w:rsidRDefault="008C3054" w:rsidP="004D4284">
      <w:pPr>
        <w:pStyle w:val="Punktlista"/>
      </w:pPr>
      <w:r w:rsidRPr="008C3054">
        <w:t>Föra samman remisser.</w:t>
      </w:r>
    </w:p>
    <w:p w14:paraId="126CF969" w14:textId="77777777" w:rsidR="008C3054" w:rsidRPr="008C3054" w:rsidRDefault="008C3054" w:rsidP="004D4284">
      <w:pPr>
        <w:pStyle w:val="Punktlista"/>
      </w:pPr>
      <w:r w:rsidRPr="008C3054">
        <w:t>Återsända felskrivna remisser.</w:t>
      </w:r>
    </w:p>
    <w:p w14:paraId="79A8E48B" w14:textId="77777777" w:rsidR="008C3054" w:rsidRPr="008C3054" w:rsidRDefault="008C3054" w:rsidP="004D4284">
      <w:pPr>
        <w:pStyle w:val="Punktlista"/>
      </w:pPr>
      <w:r w:rsidRPr="008C3054">
        <w:t>Återsända remisser där undersökning som beställts inte utförs på röntgen.</w:t>
      </w:r>
    </w:p>
    <w:p w14:paraId="5F549990" w14:textId="77777777" w:rsidR="008C3054" w:rsidRPr="008C3054" w:rsidRDefault="008C3054" w:rsidP="004D4284">
      <w:pPr>
        <w:pStyle w:val="Punktlista"/>
      </w:pPr>
      <w:r w:rsidRPr="008C3054">
        <w:t>Skicka remisser vidare till annan vårdgivare efter patientens önskemål ”Fritt vårdval”.</w:t>
      </w:r>
    </w:p>
    <w:p w14:paraId="4B9406E6" w14:textId="77777777" w:rsidR="008C3054" w:rsidRPr="008C3054" w:rsidRDefault="008C3054" w:rsidP="004D4284">
      <w:pPr>
        <w:pStyle w:val="Punktlista"/>
      </w:pPr>
      <w:r w:rsidRPr="008C3054">
        <w:t xml:space="preserve">Administrativa arbetsuppgifter i samband med </w:t>
      </w:r>
      <w:proofErr w:type="spellStart"/>
      <w:r w:rsidRPr="008C3054">
        <w:t>kökortning</w:t>
      </w:r>
      <w:proofErr w:type="spellEnd"/>
      <w:r w:rsidRPr="008C3054">
        <w:t>.</w:t>
      </w:r>
    </w:p>
    <w:p w14:paraId="1A388008" w14:textId="4BDF7993" w:rsidR="008C3054" w:rsidRPr="004D4284" w:rsidRDefault="008C3054" w:rsidP="004D4284">
      <w:pPr>
        <w:pStyle w:val="Punktlista"/>
      </w:pPr>
      <w:r w:rsidRPr="008C3054">
        <w:t>Föra över remisser från bokningslistan till väntelistan.</w:t>
      </w:r>
    </w:p>
    <w:p w14:paraId="04946D81" w14:textId="77777777" w:rsidR="008C3054" w:rsidRPr="008C3054" w:rsidRDefault="008C3054" w:rsidP="004D4284">
      <w:pPr>
        <w:pStyle w:val="Rubrik3"/>
      </w:pPr>
      <w:r w:rsidRPr="008C3054">
        <w:t>Övrigt sekreterararbete</w:t>
      </w:r>
    </w:p>
    <w:p w14:paraId="4D39A2FD" w14:textId="77777777" w:rsidR="008C3054" w:rsidRPr="008C3054" w:rsidRDefault="008C3054" w:rsidP="004D4284">
      <w:pPr>
        <w:pStyle w:val="Punktlista"/>
      </w:pPr>
      <w:r w:rsidRPr="008C3054">
        <w:t>Skriva utlåtanden (gemensamt för NÄL/Uddevalla).</w:t>
      </w:r>
    </w:p>
    <w:p w14:paraId="372E956F" w14:textId="77777777" w:rsidR="008C3054" w:rsidRPr="008C3054" w:rsidRDefault="008C3054" w:rsidP="004D4284">
      <w:pPr>
        <w:pStyle w:val="Punktlista"/>
      </w:pPr>
      <w:r w:rsidRPr="008C3054">
        <w:t>Boka lokaler till sektionsmöten.</w:t>
      </w:r>
    </w:p>
    <w:p w14:paraId="11278EC8" w14:textId="77777777" w:rsidR="008C3054" w:rsidRPr="008C3054" w:rsidRDefault="008C3054" w:rsidP="004D4284">
      <w:pPr>
        <w:pStyle w:val="Punktlista"/>
      </w:pPr>
      <w:r w:rsidRPr="008C3054">
        <w:t>Skicka kallelser till sektionsmöten.</w:t>
      </w:r>
    </w:p>
    <w:p w14:paraId="359D3EC3" w14:textId="77777777" w:rsidR="008C3054" w:rsidRPr="008C3054" w:rsidRDefault="008C3054" w:rsidP="004D4284">
      <w:pPr>
        <w:pStyle w:val="Punktlista"/>
      </w:pPr>
      <w:r w:rsidRPr="008C3054">
        <w:t>Skriva minnesanteckningar från sektionsmöten.</w:t>
      </w:r>
    </w:p>
    <w:p w14:paraId="76B9F95B" w14:textId="3C6D3036" w:rsidR="00536A5A" w:rsidRPr="00536A5A" w:rsidRDefault="008C3054" w:rsidP="004D4284">
      <w:pPr>
        <w:pStyle w:val="Punktlista"/>
      </w:pPr>
      <w:r w:rsidRPr="008C3054">
        <w:t>Vara resurs för övrig personal som behöver hjälp med administrativa uppgifte</w:t>
      </w:r>
      <w:bookmarkEnd w:id="0"/>
      <w:r w:rsidR="004D4284">
        <w:t>r.</w:t>
      </w:r>
    </w:p>
    <w:sectPr w:rsidR="00536A5A" w:rsidRPr="00536A5A" w:rsidSect="004D4284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E1F9C"/>
    <w:multiLevelType w:val="hybridMultilevel"/>
    <w:tmpl w:val="93DC0A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5E1028E"/>
    <w:multiLevelType w:val="hybridMultilevel"/>
    <w:tmpl w:val="70FE1C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0789294">
    <w:abstractNumId w:val="19"/>
  </w:num>
  <w:num w:numId="2" w16cid:durableId="2144888990">
    <w:abstractNumId w:val="15"/>
  </w:num>
  <w:num w:numId="3" w16cid:durableId="1656298569">
    <w:abstractNumId w:val="0"/>
  </w:num>
  <w:num w:numId="4" w16cid:durableId="94640760">
    <w:abstractNumId w:val="6"/>
  </w:num>
  <w:num w:numId="5" w16cid:durableId="1573806253">
    <w:abstractNumId w:val="16"/>
  </w:num>
  <w:num w:numId="6" w16cid:durableId="1162818254">
    <w:abstractNumId w:val="2"/>
  </w:num>
  <w:num w:numId="7" w16cid:durableId="20591700">
    <w:abstractNumId w:val="12"/>
  </w:num>
  <w:num w:numId="8" w16cid:durableId="2107925316">
    <w:abstractNumId w:val="8"/>
  </w:num>
  <w:num w:numId="9" w16cid:durableId="310015268">
    <w:abstractNumId w:val="1"/>
  </w:num>
  <w:num w:numId="10" w16cid:durableId="1400440953">
    <w:abstractNumId w:val="1"/>
  </w:num>
  <w:num w:numId="11" w16cid:durableId="501092484">
    <w:abstractNumId w:val="3"/>
  </w:num>
  <w:num w:numId="12" w16cid:durableId="1323924072">
    <w:abstractNumId w:val="4"/>
  </w:num>
  <w:num w:numId="13" w16cid:durableId="2127653793">
    <w:abstractNumId w:val="14"/>
  </w:num>
  <w:num w:numId="14" w16cid:durableId="873269298">
    <w:abstractNumId w:val="10"/>
  </w:num>
  <w:num w:numId="15" w16cid:durableId="1689747371">
    <w:abstractNumId w:val="7"/>
  </w:num>
  <w:num w:numId="16" w16cid:durableId="179902132">
    <w:abstractNumId w:val="13"/>
  </w:num>
  <w:num w:numId="17" w16cid:durableId="605499594">
    <w:abstractNumId w:val="5"/>
  </w:num>
  <w:num w:numId="18" w16cid:durableId="1246189804">
    <w:abstractNumId w:val="11"/>
  </w:num>
  <w:num w:numId="19" w16cid:durableId="1559589117">
    <w:abstractNumId w:val="18"/>
  </w:num>
  <w:num w:numId="20" w16cid:durableId="1416978207">
    <w:abstractNumId w:val="9"/>
  </w:num>
  <w:num w:numId="21" w16cid:durableId="19077630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284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05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117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Ultraljud sekreterare – NÄL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2022-05-18T04:02:00.0000000Z</dcterms:created>
  <dcterms:modified xsi:type="dcterms:W3CDTF">2023-10-26T12:14:00.0000000Z</dcterms:modified>
</coreProperties>
</file>