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B212A" w14:textId="77777777" w:rsidR="007A1680" w:rsidRDefault="007A1680" w:rsidP="00F35B05">
      <w:pPr>
        <w:pStyle w:val="Heading2"/>
        <w:sectPr w:rsidR="007A1680" w:rsidSect="007A168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CD3E658" w14:textId="77777777" w:rsidR="007A1680" w:rsidRPr="007A1680" w:rsidRDefault="007A1680" w:rsidP="007A1680">
      <w:pPr>
        <w:spacing w:after="0" w:line="240" w:lineRule="auto"/>
        <w:ind w:left="0" w:right="0"/>
        <w:rPr>
          <w:szCs w:val="20"/>
        </w:rPr>
      </w:pPr>
    </w:p>
    <w:p w14:paraId="58388287" w14:textId="77777777" w:rsidR="007A1680" w:rsidRPr="007A1680" w:rsidRDefault="007A1680" w:rsidP="007A1680">
      <w:pPr>
        <w:spacing w:after="0" w:line="240" w:lineRule="auto"/>
        <w:ind w:left="0" w:right="0"/>
        <w:rPr>
          <w:szCs w:val="20"/>
        </w:rPr>
      </w:pPr>
    </w:p>
    <w:p w14:paraId="0AF4569A" w14:textId="77777777" w:rsidR="007A1680" w:rsidRPr="007A1680" w:rsidRDefault="007A1680" w:rsidP="007A168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A1680">
        <w:rPr>
          <w:szCs w:val="20"/>
        </w:rPr>
        <w:tab/>
      </w:r>
    </w:p>
    <w:p w14:paraId="44D0161E" w14:textId="21C09CA0" w:rsidR="007A1680" w:rsidRPr="007A1680" w:rsidRDefault="00934581" w:rsidP="00934581">
      <w:pPr>
        <w:pStyle w:val="Heading1"/>
        <w:ind w:right="-852"/>
        <w:rPr>
          <w:szCs w:val="20"/>
        </w:rPr>
      </w:pPr>
      <w:r w:rsidRPr="007A1680">
        <w:t xml:space="preserve">Arbetsrutin Ultraljud, röntgensjuksköterska - NÄL </w:t>
      </w:r>
      <w:r w:rsidR="007A1680" w:rsidRPr="007A168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21DD3F" wp14:editId="0A1A5BC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31A124" w14:textId="77777777" w:rsidR="007A1680" w:rsidRPr="003D37FD" w:rsidRDefault="007A1680" w:rsidP="007A168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31205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21DD3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931A124" w14:textId="77777777" w:rsidR="007A1680" w:rsidRPr="003D37FD" w:rsidRDefault="007A1680" w:rsidP="007A168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31205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</w:p>
    <w:p w14:paraId="7DED4739" w14:textId="77777777" w:rsidR="007A1680" w:rsidRPr="007A1680" w:rsidRDefault="007A1680" w:rsidP="00934581">
      <w:pPr>
        <w:pStyle w:val="Heading2"/>
      </w:pPr>
      <w:r w:rsidRPr="007A1680">
        <w:t xml:space="preserve">Bakgrund </w:t>
      </w:r>
    </w:p>
    <w:p w14:paraId="12D25D1B" w14:textId="77777777" w:rsidR="007A1680" w:rsidRDefault="007A1680" w:rsidP="00934581">
      <w:pPr>
        <w:pStyle w:val="Normalefterlista"/>
        <w:ind w:right="-427"/>
      </w:pPr>
      <w:r w:rsidRPr="007A1680">
        <w:t>Rutin för att tydliggöra arbetsrutinerna för röntgensjuksköterska på ultraljudslab.</w:t>
      </w:r>
    </w:p>
    <w:p w14:paraId="6FF57196" w14:textId="357F617F" w:rsidR="00934581" w:rsidRPr="007A1680" w:rsidRDefault="00934581" w:rsidP="00934581">
      <w:pPr>
        <w:pStyle w:val="Heading2"/>
      </w:pPr>
      <w:r>
        <w:t>Förändringar sedan föregående version</w:t>
      </w:r>
    </w:p>
    <w:p w14:paraId="2B4A90FA" w14:textId="5C027181" w:rsidR="007A1680" w:rsidRPr="00934581" w:rsidRDefault="00380D97" w:rsidP="00934581">
      <w:pPr>
        <w:pStyle w:val="Normalefterlista"/>
      </w:pPr>
      <w:r>
        <w:t xml:space="preserve">Reviderad, smärre </w:t>
      </w:r>
      <w:r w:rsidR="00291B57">
        <w:t>ändringar under stycke övergripande arbetsupp</w:t>
      </w:r>
      <w:r w:rsidR="00D06443">
        <w:t>gifter.</w:t>
      </w:r>
    </w:p>
    <w:p w14:paraId="66A89B30" w14:textId="77777777" w:rsidR="007A1680" w:rsidRPr="007A1680" w:rsidRDefault="007A1680" w:rsidP="00934581">
      <w:pPr>
        <w:pStyle w:val="Heading2"/>
      </w:pPr>
      <w:r w:rsidRPr="007A1680">
        <w:t>Övergripande arbetsuppgifter</w:t>
      </w:r>
    </w:p>
    <w:p w14:paraId="6D566E81" w14:textId="034D1841" w:rsidR="007A1680" w:rsidRPr="007A1680" w:rsidRDefault="00D06443" w:rsidP="00934581">
      <w:pPr>
        <w:pStyle w:val="ListBullet"/>
        <w:rPr>
          <w:szCs w:val="20"/>
        </w:rPr>
      </w:pPr>
      <w:hyperlink r:id="rId17" w:history="1">
        <w:r w:rsidR="007A1680" w:rsidRPr="007A1680">
          <w:rPr>
            <w:color w:val="0000FF"/>
            <w:szCs w:val="20"/>
            <w:u w:val="single"/>
          </w:rPr>
          <w:t>Byt batteri</w:t>
        </w:r>
      </w:hyperlink>
      <w:r w:rsidR="007A1680" w:rsidRPr="007A1680">
        <w:rPr>
          <w:szCs w:val="20"/>
        </w:rPr>
        <w:t xml:space="preserve"> (uppladdat) till undersökningsbritsen ULJ </w:t>
      </w:r>
      <w:r w:rsidR="00F9640A">
        <w:rPr>
          <w:szCs w:val="20"/>
        </w:rPr>
        <w:t>2</w:t>
      </w:r>
      <w:r w:rsidR="007A1680" w:rsidRPr="007A1680">
        <w:rPr>
          <w:szCs w:val="20"/>
        </w:rPr>
        <w:t xml:space="preserve">, ULJ </w:t>
      </w:r>
      <w:r w:rsidR="00F9640A">
        <w:rPr>
          <w:szCs w:val="20"/>
        </w:rPr>
        <w:t>3</w:t>
      </w:r>
      <w:r w:rsidR="007A1680" w:rsidRPr="007A1680">
        <w:rPr>
          <w:szCs w:val="20"/>
        </w:rPr>
        <w:t xml:space="preserve"> och </w:t>
      </w:r>
      <w:r w:rsidR="003F115C">
        <w:rPr>
          <w:szCs w:val="20"/>
        </w:rPr>
        <w:t>ultraljud akut</w:t>
      </w:r>
      <w:r w:rsidR="007A1680" w:rsidRPr="007A1680">
        <w:rPr>
          <w:szCs w:val="20"/>
        </w:rPr>
        <w:t xml:space="preserve"> – </w:t>
      </w:r>
      <w:r w:rsidR="006F19E6">
        <w:rPr>
          <w:szCs w:val="20"/>
        </w:rPr>
        <w:t>bytes på onsdagar</w:t>
      </w:r>
      <w:r w:rsidR="00380D97">
        <w:rPr>
          <w:szCs w:val="20"/>
        </w:rPr>
        <w:t>.</w:t>
      </w:r>
    </w:p>
    <w:p w14:paraId="27DA448C" w14:textId="18266969" w:rsidR="007A1680" w:rsidRPr="007A1680" w:rsidRDefault="007A1680" w:rsidP="00934581">
      <w:pPr>
        <w:pStyle w:val="ListBullet"/>
        <w:rPr>
          <w:szCs w:val="20"/>
        </w:rPr>
      </w:pPr>
      <w:r w:rsidRPr="007A1680">
        <w:rPr>
          <w:szCs w:val="20"/>
        </w:rPr>
        <w:t>Hjälp till att svara i telefon</w:t>
      </w:r>
      <w:r w:rsidR="00380D97">
        <w:rPr>
          <w:szCs w:val="20"/>
        </w:rPr>
        <w:t>.</w:t>
      </w:r>
    </w:p>
    <w:p w14:paraId="7B848818" w14:textId="14A6A376" w:rsidR="007A1680" w:rsidRPr="007A1680" w:rsidRDefault="007A1680" w:rsidP="00934581">
      <w:pPr>
        <w:pStyle w:val="ListBullet"/>
        <w:rPr>
          <w:szCs w:val="20"/>
        </w:rPr>
      </w:pPr>
      <w:r w:rsidRPr="007A1680">
        <w:rPr>
          <w:szCs w:val="20"/>
        </w:rPr>
        <w:t>Fyll på material</w:t>
      </w:r>
      <w:r w:rsidR="00380D97">
        <w:rPr>
          <w:szCs w:val="20"/>
        </w:rPr>
        <w:t>.</w:t>
      </w:r>
    </w:p>
    <w:p w14:paraId="26660DBC" w14:textId="57D98FD3" w:rsidR="007A1680" w:rsidRPr="007A1680" w:rsidRDefault="007A1680" w:rsidP="00934581">
      <w:pPr>
        <w:pStyle w:val="ListBullet"/>
        <w:rPr>
          <w:szCs w:val="20"/>
        </w:rPr>
      </w:pPr>
      <w:r w:rsidRPr="007A1680">
        <w:rPr>
          <w:szCs w:val="20"/>
        </w:rPr>
        <w:t>Fyll på gel i värmaren (finns i värmeskåpet)</w:t>
      </w:r>
      <w:r w:rsidR="00380D97">
        <w:rPr>
          <w:szCs w:val="20"/>
        </w:rPr>
        <w:t>.</w:t>
      </w:r>
    </w:p>
    <w:p w14:paraId="3429B971" w14:textId="506F8710" w:rsidR="007A1680" w:rsidRPr="007A1680" w:rsidRDefault="007A1680" w:rsidP="00934581">
      <w:pPr>
        <w:pStyle w:val="ListBullet"/>
        <w:rPr>
          <w:szCs w:val="20"/>
        </w:rPr>
      </w:pPr>
      <w:r w:rsidRPr="007A1680">
        <w:rPr>
          <w:szCs w:val="20"/>
        </w:rPr>
        <w:t>Städa labben: torka av bänkytor med såplösning, byt soppåsar</w:t>
      </w:r>
      <w:r w:rsidR="00380D97">
        <w:rPr>
          <w:szCs w:val="20"/>
        </w:rPr>
        <w:t>.</w:t>
      </w:r>
    </w:p>
    <w:p w14:paraId="3FBBFD37" w14:textId="619D62DA" w:rsidR="007A1680" w:rsidRPr="007A1680" w:rsidRDefault="00D06443" w:rsidP="00934581">
      <w:pPr>
        <w:pStyle w:val="ListBullet"/>
        <w:rPr>
          <w:szCs w:val="20"/>
        </w:rPr>
      </w:pPr>
      <w:hyperlink r:id="rId18" w:history="1">
        <w:r w:rsidR="007A1680" w:rsidRPr="00380D97">
          <w:rPr>
            <w:color w:val="0000FF"/>
            <w:u w:val="single"/>
          </w:rPr>
          <w:t>Kontrollera sug/syrgas</w:t>
        </w:r>
      </w:hyperlink>
      <w:r w:rsidR="007A1680" w:rsidRPr="007A1680">
        <w:rPr>
          <w:szCs w:val="20"/>
        </w:rPr>
        <w:t xml:space="preserve"> – ska utföras dagligen</w:t>
      </w:r>
      <w:r w:rsidR="00380D97">
        <w:rPr>
          <w:szCs w:val="20"/>
        </w:rPr>
        <w:t>.</w:t>
      </w:r>
    </w:p>
    <w:p w14:paraId="2B827FE0" w14:textId="3CB0D74B" w:rsidR="007A1680" w:rsidRPr="007A1680" w:rsidRDefault="00380D97" w:rsidP="00934581">
      <w:pPr>
        <w:pStyle w:val="Heading2"/>
      </w:pPr>
      <w:r>
        <w:t>PACS</w:t>
      </w:r>
    </w:p>
    <w:p w14:paraId="48707F3A" w14:textId="674039E0" w:rsidR="007A1680" w:rsidRPr="007A1680" w:rsidRDefault="007A1680" w:rsidP="00934581">
      <w:pPr>
        <w:pStyle w:val="ListBullet"/>
      </w:pPr>
      <w:r w:rsidRPr="007A1680">
        <w:t>Bevaka lab-listan</w:t>
      </w:r>
      <w:r w:rsidR="00380D97">
        <w:t>.</w:t>
      </w:r>
    </w:p>
    <w:p w14:paraId="1ECDBF85" w14:textId="25F93A37" w:rsidR="007A1680" w:rsidRPr="007A1680" w:rsidRDefault="007A1680" w:rsidP="00934581">
      <w:pPr>
        <w:pStyle w:val="ListBullet"/>
      </w:pPr>
      <w:r w:rsidRPr="007A1680">
        <w:t>Bevaka dynamiska listan – akuta/inneliggande</w:t>
      </w:r>
      <w:r w:rsidR="00380D97">
        <w:t>.</w:t>
      </w:r>
    </w:p>
    <w:p w14:paraId="563916EC" w14:textId="653B22C6" w:rsidR="007A1680" w:rsidRPr="007A1680" w:rsidRDefault="007A1680" w:rsidP="00934581">
      <w:pPr>
        <w:pStyle w:val="ListBullet"/>
      </w:pPr>
      <w:r w:rsidRPr="007A1680">
        <w:t>Se till att det är rätt undersökning i undersökningskortet</w:t>
      </w:r>
      <w:r w:rsidR="00380D97">
        <w:t>.</w:t>
      </w:r>
    </w:p>
    <w:p w14:paraId="6731521E" w14:textId="28B1FB1F" w:rsidR="007A1680" w:rsidRPr="007A1680" w:rsidRDefault="007A1680" w:rsidP="00934581">
      <w:pPr>
        <w:pStyle w:val="ListBullet"/>
      </w:pPr>
      <w:r w:rsidRPr="007A1680">
        <w:t>Boka/avboka patienter</w:t>
      </w:r>
      <w:r w:rsidR="00380D97">
        <w:t>.</w:t>
      </w:r>
    </w:p>
    <w:p w14:paraId="2311A9A5" w14:textId="77777777" w:rsidR="00380D97" w:rsidRDefault="00380D97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6A2848CC" w14:textId="4EFB8B09" w:rsidR="007A1680" w:rsidRPr="007A1680" w:rsidRDefault="007A1680" w:rsidP="00934581">
      <w:pPr>
        <w:pStyle w:val="Heading2"/>
      </w:pPr>
      <w:r w:rsidRPr="007A1680">
        <w:t>Vid undersökning</w:t>
      </w:r>
    </w:p>
    <w:p w14:paraId="267DBCA3" w14:textId="7B34D3BC" w:rsidR="007A1680" w:rsidRPr="007A1680" w:rsidRDefault="007A1680" w:rsidP="00934581">
      <w:pPr>
        <w:pStyle w:val="ListBullet"/>
      </w:pPr>
      <w:r w:rsidRPr="007A1680">
        <w:t>Hämta patienten från väntrummet</w:t>
      </w:r>
      <w:r w:rsidR="00C73E3A">
        <w:t>.</w:t>
      </w:r>
    </w:p>
    <w:p w14:paraId="40BA7CBA" w14:textId="34ABC484" w:rsidR="007A1680" w:rsidRPr="007A1680" w:rsidRDefault="007A1680" w:rsidP="00934581">
      <w:pPr>
        <w:pStyle w:val="ListBullet"/>
      </w:pPr>
      <w:r w:rsidRPr="007A1680">
        <w:t>Ta in patienten på labbet</w:t>
      </w:r>
      <w:r w:rsidR="00C73E3A">
        <w:t>.</w:t>
      </w:r>
    </w:p>
    <w:p w14:paraId="4D4FB84C" w14:textId="3C9EC11D" w:rsidR="007A1680" w:rsidRPr="007A1680" w:rsidRDefault="007A1680" w:rsidP="00934581">
      <w:pPr>
        <w:pStyle w:val="ListBullet"/>
      </w:pPr>
      <w:r w:rsidRPr="007A1680">
        <w:t>Avklädning för patienten, beroende på undersökning. Lägg en handduk över patienten (ska inte ligga naken)</w:t>
      </w:r>
      <w:r w:rsidR="00C73E3A">
        <w:t>.</w:t>
      </w:r>
    </w:p>
    <w:p w14:paraId="065E1574" w14:textId="3163421D" w:rsidR="007A1680" w:rsidRPr="007A1680" w:rsidRDefault="007A1680" w:rsidP="00934581">
      <w:pPr>
        <w:pStyle w:val="ListBullet"/>
      </w:pPr>
      <w:r w:rsidRPr="007A1680">
        <w:t xml:space="preserve">ID-kontroll: </w:t>
      </w:r>
      <w:r w:rsidR="005123CF">
        <w:t>PACS</w:t>
      </w:r>
      <w:r w:rsidRPr="007A1680">
        <w:t>, ultraljudsapparat och patient</w:t>
      </w:r>
      <w:r w:rsidR="00C73E3A">
        <w:t>.</w:t>
      </w:r>
    </w:p>
    <w:p w14:paraId="6269AE73" w14:textId="47EC1E70" w:rsidR="007A1680" w:rsidRPr="007A1680" w:rsidRDefault="007A1680" w:rsidP="00934581">
      <w:pPr>
        <w:pStyle w:val="ListBullet"/>
      </w:pPr>
      <w:r w:rsidRPr="007A1680">
        <w:t>Vid kontrastundersökning sätt en PVK, injicera vid undersökningen</w:t>
      </w:r>
      <w:r w:rsidR="00C73E3A">
        <w:t>.</w:t>
      </w:r>
    </w:p>
    <w:p w14:paraId="0B564B2C" w14:textId="4858889A" w:rsidR="007A1680" w:rsidRPr="007A1680" w:rsidRDefault="007A1680" w:rsidP="00934581">
      <w:pPr>
        <w:pStyle w:val="ListBullet"/>
      </w:pPr>
      <w:r w:rsidRPr="007A1680">
        <w:t xml:space="preserve">I </w:t>
      </w:r>
      <w:r w:rsidR="005123CF">
        <w:t>PACS</w:t>
      </w:r>
      <w:r w:rsidRPr="007A1680">
        <w:t>: skriv ansvarig läkare, sjuksköterska/undersköterska</w:t>
      </w:r>
      <w:r w:rsidR="00C73E3A">
        <w:t>.</w:t>
      </w:r>
    </w:p>
    <w:p w14:paraId="088E7EDA" w14:textId="077D5497" w:rsidR="007A1680" w:rsidRPr="007A1680" w:rsidRDefault="007A1680" w:rsidP="00934581">
      <w:pPr>
        <w:pStyle w:val="ListBullet"/>
      </w:pPr>
      <w:r w:rsidRPr="007A1680">
        <w:t>Hämta läkaren</w:t>
      </w:r>
      <w:r w:rsidR="00C73E3A">
        <w:t>.</w:t>
      </w:r>
    </w:p>
    <w:p w14:paraId="5DA51695" w14:textId="77777777" w:rsidR="007A1680" w:rsidRPr="007A1680" w:rsidRDefault="007A1680" w:rsidP="007A1680">
      <w:pPr>
        <w:spacing w:after="0" w:line="240" w:lineRule="auto"/>
        <w:ind w:left="0" w:right="0"/>
        <w:rPr>
          <w:szCs w:val="20"/>
        </w:rPr>
      </w:pPr>
    </w:p>
    <w:p w14:paraId="21604479" w14:textId="77777777" w:rsidR="007A1680" w:rsidRPr="007A1680" w:rsidRDefault="007A1680" w:rsidP="00934581">
      <w:pPr>
        <w:pStyle w:val="Heading2"/>
      </w:pPr>
      <w:r w:rsidRPr="007A1680">
        <w:t>Vid specialundersökningar</w:t>
      </w:r>
    </w:p>
    <w:p w14:paraId="052F907B" w14:textId="77777777" w:rsidR="007A1680" w:rsidRPr="007A1680" w:rsidRDefault="007A1680" w:rsidP="00934581">
      <w:pPr>
        <w:pStyle w:val="Normalefterlista"/>
      </w:pPr>
      <w:r w:rsidRPr="007A1680">
        <w:t>Följ metodboken.</w:t>
      </w:r>
    </w:p>
    <w:p w14:paraId="0CC66CD8" w14:textId="77777777" w:rsidR="007A1680" w:rsidRPr="007A1680" w:rsidRDefault="007A1680" w:rsidP="00934581">
      <w:pPr>
        <w:pStyle w:val="Heading2"/>
      </w:pPr>
      <w:r w:rsidRPr="007A1680">
        <w:t>Efter undersökning</w:t>
      </w:r>
    </w:p>
    <w:p w14:paraId="334A49C0" w14:textId="25491108" w:rsidR="007A1680" w:rsidRPr="007A1680" w:rsidRDefault="007A1680" w:rsidP="00934581">
      <w:pPr>
        <w:pStyle w:val="ListBullet"/>
      </w:pPr>
      <w:r w:rsidRPr="007A1680">
        <w:t>Hjälp patienten att torka bort gel</w:t>
      </w:r>
      <w:r w:rsidR="005123CF">
        <w:t>.</w:t>
      </w:r>
    </w:p>
    <w:p w14:paraId="43FC15D4" w14:textId="700660FB" w:rsidR="007A1680" w:rsidRPr="007A1680" w:rsidRDefault="007A1680" w:rsidP="00934581">
      <w:pPr>
        <w:pStyle w:val="ListBullet"/>
      </w:pPr>
      <w:r w:rsidRPr="007A1680">
        <w:t xml:space="preserve">Stoppa undersökningen i </w:t>
      </w:r>
      <w:r w:rsidR="005123CF">
        <w:t>PACS.</w:t>
      </w:r>
    </w:p>
    <w:p w14:paraId="38DE4001" w14:textId="77777777" w:rsidR="007A1680" w:rsidRPr="007A1680" w:rsidRDefault="007A1680" w:rsidP="00934581">
      <w:pPr>
        <w:pStyle w:val="ListBullet"/>
      </w:pPr>
      <w:r w:rsidRPr="007A1680">
        <w:t>Skicka patienten, boka transportör via datorn.</w:t>
      </w:r>
    </w:p>
    <w:p w14:paraId="414A45F9" w14:textId="066AFD73" w:rsidR="007A1680" w:rsidRPr="007A1680" w:rsidRDefault="007A1680" w:rsidP="00934581">
      <w:pPr>
        <w:pStyle w:val="ListBullet"/>
      </w:pPr>
      <w:r w:rsidRPr="007A1680">
        <w:t>Torka av och rengör transducer med sprit (Ytdesinfektion 70 %)</w:t>
      </w:r>
      <w:r w:rsidR="005123CF">
        <w:t>.</w:t>
      </w:r>
    </w:p>
    <w:p w14:paraId="596B329A" w14:textId="4A324AC3" w:rsidR="007A1680" w:rsidRPr="007A1680" w:rsidRDefault="007A1680" w:rsidP="00934581">
      <w:pPr>
        <w:pStyle w:val="ListBullet"/>
      </w:pPr>
      <w:r w:rsidRPr="007A1680">
        <w:t>Ta bort nål på patient som fått kontrast</w:t>
      </w:r>
      <w:r w:rsidR="005123CF">
        <w:t>.</w:t>
      </w:r>
    </w:p>
    <w:p w14:paraId="0081334A" w14:textId="3FC380D5" w:rsidR="007A1680" w:rsidRPr="007A1680" w:rsidRDefault="007A1680" w:rsidP="00934581">
      <w:pPr>
        <w:pStyle w:val="ListBullet"/>
      </w:pPr>
      <w:r w:rsidRPr="007A1680">
        <w:t>Torka av britsen med Ytdesinfektion 70% och lägg på nytt britspapper</w:t>
      </w:r>
      <w:r w:rsidR="005123CF">
        <w:t>.</w:t>
      </w:r>
    </w:p>
    <w:p w14:paraId="77993C3A" w14:textId="77777777" w:rsidR="007A1680" w:rsidRPr="007A1680" w:rsidRDefault="007A1680" w:rsidP="007A1680">
      <w:pPr>
        <w:spacing w:after="0" w:line="240" w:lineRule="auto"/>
        <w:ind w:left="0" w:right="0"/>
        <w:rPr>
          <w:szCs w:val="20"/>
        </w:rPr>
      </w:pPr>
    </w:p>
    <w:p w14:paraId="4CA86C90" w14:textId="77777777" w:rsidR="007A1680" w:rsidRPr="007A1680" w:rsidRDefault="007A1680" w:rsidP="007A1680">
      <w:pPr>
        <w:spacing w:after="0" w:line="240" w:lineRule="auto"/>
        <w:ind w:left="0" w:right="0"/>
        <w:rPr>
          <w:szCs w:val="20"/>
        </w:rPr>
      </w:pPr>
    </w:p>
    <w:p w14:paraId="7459C07A" w14:textId="77777777" w:rsidR="007A1680" w:rsidRPr="007A1680" w:rsidRDefault="007A1680" w:rsidP="007A1680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A168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E12334" w14:textId="77777777" w:rsidR="006145C5" w:rsidRDefault="006145C5">
      <w:r>
        <w:separator/>
      </w:r>
    </w:p>
  </w:endnote>
  <w:endnote w:type="continuationSeparator" w:id="0">
    <w:p w14:paraId="335A209A" w14:textId="77777777" w:rsidR="006145C5" w:rsidRDefault="006145C5">
      <w:r>
        <w:continuationSeparator/>
      </w:r>
    </w:p>
  </w:endnote>
  <w:endnote w:type="continuationNotice" w:id="1">
    <w:p w14:paraId="055F2580" w14:textId="77777777" w:rsidR="006145C5" w:rsidRDefault="006145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14D7B8" w14:textId="77777777" w:rsidR="006145C5" w:rsidRDefault="006145C5"/>
  </w:footnote>
  <w:footnote w:type="continuationSeparator" w:id="0">
    <w:p w14:paraId="6B06D2F0" w14:textId="77777777" w:rsidR="006145C5" w:rsidRDefault="006145C5">
      <w:r>
        <w:continuationSeparator/>
      </w:r>
    </w:p>
  </w:footnote>
  <w:footnote w:type="continuationNotice" w:id="1">
    <w:p w14:paraId="7E032185" w14:textId="77777777" w:rsidR="006145C5" w:rsidRDefault="006145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3705C26"/>
    <w:multiLevelType w:val="hybridMultilevel"/>
    <w:tmpl w:val="E7B6C3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7BA644E"/>
    <w:multiLevelType w:val="hybridMultilevel"/>
    <w:tmpl w:val="A0FEAA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A42BB1"/>
    <w:multiLevelType w:val="hybridMultilevel"/>
    <w:tmpl w:val="D31EA3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2B67778"/>
    <w:multiLevelType w:val="hybridMultilevel"/>
    <w:tmpl w:val="F52E991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86816510">
    <w:abstractNumId w:val="21"/>
  </w:num>
  <w:num w:numId="2" w16cid:durableId="801003589">
    <w:abstractNumId w:val="17"/>
  </w:num>
  <w:num w:numId="3" w16cid:durableId="1013915490">
    <w:abstractNumId w:val="0"/>
  </w:num>
  <w:num w:numId="4" w16cid:durableId="992872541">
    <w:abstractNumId w:val="8"/>
  </w:num>
  <w:num w:numId="5" w16cid:durableId="1901674561">
    <w:abstractNumId w:val="18"/>
  </w:num>
  <w:num w:numId="6" w16cid:durableId="1710908277">
    <w:abstractNumId w:val="2"/>
  </w:num>
  <w:num w:numId="7" w16cid:durableId="1398361309">
    <w:abstractNumId w:val="13"/>
  </w:num>
  <w:num w:numId="8" w16cid:durableId="205605970">
    <w:abstractNumId w:val="10"/>
  </w:num>
  <w:num w:numId="9" w16cid:durableId="213809371">
    <w:abstractNumId w:val="1"/>
  </w:num>
  <w:num w:numId="10" w16cid:durableId="1874997834">
    <w:abstractNumId w:val="1"/>
  </w:num>
  <w:num w:numId="11" w16cid:durableId="1449081179">
    <w:abstractNumId w:val="3"/>
  </w:num>
  <w:num w:numId="12" w16cid:durableId="1120496448">
    <w:abstractNumId w:val="4"/>
  </w:num>
  <w:num w:numId="13" w16cid:durableId="91976246">
    <w:abstractNumId w:val="16"/>
  </w:num>
  <w:num w:numId="14" w16cid:durableId="778063552">
    <w:abstractNumId w:val="11"/>
  </w:num>
  <w:num w:numId="15" w16cid:durableId="1176504190">
    <w:abstractNumId w:val="9"/>
  </w:num>
  <w:num w:numId="16" w16cid:durableId="2114936847">
    <w:abstractNumId w:val="15"/>
  </w:num>
  <w:num w:numId="17" w16cid:durableId="1898976633">
    <w:abstractNumId w:val="6"/>
  </w:num>
  <w:num w:numId="18" w16cid:durableId="2094626370">
    <w:abstractNumId w:val="12"/>
  </w:num>
  <w:num w:numId="19" w16cid:durableId="1790124583">
    <w:abstractNumId w:val="20"/>
  </w:num>
  <w:num w:numId="20" w16cid:durableId="694114862">
    <w:abstractNumId w:val="7"/>
  </w:num>
  <w:num w:numId="21" w16cid:durableId="1497304653">
    <w:abstractNumId w:val="5"/>
  </w:num>
  <w:num w:numId="22" w16cid:durableId="951015118">
    <w:abstractNumId w:val="19"/>
  </w:num>
  <w:num w:numId="23" w16cid:durableId="8524944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38D9"/>
    <w:rsid w:val="00131B08"/>
    <w:rsid w:val="00132A59"/>
    <w:rsid w:val="00133337"/>
    <w:rsid w:val="00133A0F"/>
    <w:rsid w:val="0013580F"/>
    <w:rsid w:val="00137B6D"/>
    <w:rsid w:val="0014070B"/>
    <w:rsid w:val="001422C1"/>
    <w:rsid w:val="00142DD3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411A"/>
    <w:rsid w:val="001B762C"/>
    <w:rsid w:val="001C4D0A"/>
    <w:rsid w:val="001C5FEF"/>
    <w:rsid w:val="00207FB0"/>
    <w:rsid w:val="00211487"/>
    <w:rsid w:val="00211D91"/>
    <w:rsid w:val="00217DEC"/>
    <w:rsid w:val="00235B57"/>
    <w:rsid w:val="00250F24"/>
    <w:rsid w:val="002523C5"/>
    <w:rsid w:val="0025380B"/>
    <w:rsid w:val="0025703A"/>
    <w:rsid w:val="002612F5"/>
    <w:rsid w:val="00262F3D"/>
    <w:rsid w:val="00263281"/>
    <w:rsid w:val="002651D6"/>
    <w:rsid w:val="0026551F"/>
    <w:rsid w:val="00280A85"/>
    <w:rsid w:val="00283CCD"/>
    <w:rsid w:val="00284119"/>
    <w:rsid w:val="00290B5C"/>
    <w:rsid w:val="00291B57"/>
    <w:rsid w:val="00294791"/>
    <w:rsid w:val="002B0B30"/>
    <w:rsid w:val="002B0C78"/>
    <w:rsid w:val="002B62AE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2D04"/>
    <w:rsid w:val="00360E0D"/>
    <w:rsid w:val="0036357D"/>
    <w:rsid w:val="00363B23"/>
    <w:rsid w:val="0036594C"/>
    <w:rsid w:val="00367D19"/>
    <w:rsid w:val="00371BED"/>
    <w:rsid w:val="00380D97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15C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0066"/>
    <w:rsid w:val="004D7BA3"/>
    <w:rsid w:val="004F4518"/>
    <w:rsid w:val="004F4C62"/>
    <w:rsid w:val="00501433"/>
    <w:rsid w:val="00511CC4"/>
    <w:rsid w:val="005123CF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5C5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1307"/>
    <w:rsid w:val="006E450B"/>
    <w:rsid w:val="006F0D7E"/>
    <w:rsid w:val="006F19E6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3B4C"/>
    <w:rsid w:val="007A1680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65BF9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1261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581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2451"/>
    <w:rsid w:val="00AD73EC"/>
    <w:rsid w:val="00AE5BC7"/>
    <w:rsid w:val="00AF5AAF"/>
    <w:rsid w:val="00B046D8"/>
    <w:rsid w:val="00B05452"/>
    <w:rsid w:val="00B13F4C"/>
    <w:rsid w:val="00B16219"/>
    <w:rsid w:val="00B16C59"/>
    <w:rsid w:val="00B21F67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5C27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E3A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6443"/>
    <w:rsid w:val="00D074DB"/>
    <w:rsid w:val="00D139CF"/>
    <w:rsid w:val="00D37E7F"/>
    <w:rsid w:val="00D41A89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0750"/>
    <w:rsid w:val="00E52A86"/>
    <w:rsid w:val="00E54B47"/>
    <w:rsid w:val="00E553BF"/>
    <w:rsid w:val="00E55D93"/>
    <w:rsid w:val="00E61294"/>
    <w:rsid w:val="00E62819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4AEB"/>
    <w:rsid w:val="00EC5006"/>
    <w:rsid w:val="00EC5C47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640A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90AA7E51-10CA-4D99-88D2-62AB78D1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E13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95-1819752655-366/SURROGATE/Kontroll%20av%20sug%20och%20syrgas%20p%c3%a5%20labben%20-%20N%c3%84L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54/SURROGATE/Apparatur%20Ultraljud%20-%20GE%20LOGIQ%20E9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10</TotalTime>
  <Pages>1</Pages>
  <Words>284</Words>
  <Characters>1619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1900</CharactersWithSpaces>
  <SharedDoc>false</SharedDoc>
  <HyperlinkBase/>
  <HLinks>
    <vt:vector size="12" baseType="variant"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https://mellanarkiv-offentlig.vgregion.se/alfresco/s/archive/stream/public/v1/source/available/SOFIA/NU10095-1819752655-366/SURROGATE/Kontroll av sug och syrgas p%c3%a5 labben - N%c3%84L.pdf</vt:lpwstr>
      </vt:variant>
      <vt:variant>
        <vt:lpwstr/>
      </vt:variant>
      <vt:variant>
        <vt:i4>2883623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https://mellanarkiv-offentlig.vgregion.se/alfresco/s/archive/stream/public/v1/source/available/SOFIA/NU10095-1819752655-54/SURROGATE/Apparatur Ultraljud - GE LOGIQ E9.pdf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Ultraljud röntgensjuksköterska - NÄL</dc:title>
  <dc:subject/>
  <dc:creator>patrik.jens.johansson@vgregion.se</dc:creator>
  <keywords/>
  <lastModifiedBy>Ulrica Sehlberg</lastModifiedBy>
  <revision>15</revision>
  <lastPrinted>2016-03-31T19:56:00.0000000Z</lastPrinted>
  <dcterms:created xsi:type="dcterms:W3CDTF">2022-05-18T13:02:00.0000000Z</dcterms:created>
  <dcterms:modified xsi:type="dcterms:W3CDTF">2024-09-10T17:13:00.0000000Z</dcterms:modified>
</coreProperties>
</file>