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619D" w:rsidP="00F35B05" w:rsidRDefault="0096619D" w14:paraId="71A78AC8" w14:textId="77777777">
      <w:pPr>
        <w:pStyle w:val="Rubrik2"/>
        <w:sectPr w:rsidR="0096619D" w:rsidSect="0096619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6619D" w:rsidR="0096619D" w:rsidP="0096619D" w:rsidRDefault="0096619D" w14:paraId="43840342" w14:textId="77777777">
      <w:pPr>
        <w:spacing w:after="0" w:line="240" w:lineRule="auto"/>
        <w:ind w:left="0" w:right="0"/>
        <w:rPr>
          <w:szCs w:val="20"/>
        </w:rPr>
      </w:pPr>
    </w:p>
    <w:p w:rsidRPr="002C77B9" w:rsidR="002C77B9" w:rsidP="0094645C" w:rsidRDefault="002C77B9" w14:paraId="33E7AF48" w14:textId="64EAB7DC">
      <w:pPr>
        <w:pStyle w:val="Rubrik1"/>
        <w:rPr>
          <w:szCs w:val="20"/>
        </w:rPr>
      </w:pPr>
      <w:r>
        <w:t xml:space="preserve">Arbetsrutin </w:t>
      </w:r>
      <w:r w:rsidR="00A175FE">
        <w:t>extern granskare</w:t>
      </w:r>
      <w:r>
        <w:t xml:space="preserve"> natt, röntgensjuksköterska – NÄL</w:t>
      </w:r>
    </w:p>
    <w:p w:rsidRPr="0096619D" w:rsidR="0096619D" w:rsidP="002C77B9" w:rsidRDefault="0096619D" w14:paraId="6B4FF713" w14:textId="77777777">
      <w:pPr>
        <w:pStyle w:val="Rubrik2"/>
      </w:pPr>
      <w:bookmarkStart w:name="_Toc501440348" w:id="1"/>
      <w:r w:rsidRPr="0096619D">
        <w:t xml:space="preserve">Bakgrund </w:t>
      </w:r>
      <w:bookmarkEnd w:id="1"/>
    </w:p>
    <w:p w:rsidR="0096619D" w:rsidP="00C7323F" w:rsidRDefault="0096619D" w14:paraId="3E94584A" w14:textId="2A5B48A8">
      <w:pPr>
        <w:ind w:right="-143"/>
      </w:pPr>
      <w:bookmarkStart w:name="_Toc501440351" w:id="2"/>
      <w:r w:rsidRPr="0096619D">
        <w:t xml:space="preserve">En telemedicinsk röntgenjour nattetid är införd i NU-sjukvården sedan 2012. </w:t>
      </w:r>
      <w:r w:rsidR="008D5D74">
        <w:br/>
      </w:r>
      <w:r w:rsidRPr="0096619D">
        <w:t>Den</w:t>
      </w:r>
      <w:r w:rsidR="008D5D74">
        <w:t xml:space="preserve"> </w:t>
      </w:r>
      <w:r w:rsidRPr="0096619D">
        <w:t xml:space="preserve">telemedicinska tjänsten köps från </w:t>
      </w:r>
      <w:proofErr w:type="spellStart"/>
      <w:r w:rsidRPr="0096619D">
        <w:t>Tele</w:t>
      </w:r>
      <w:r w:rsidR="00733B0F">
        <w:t>consult</w:t>
      </w:r>
      <w:proofErr w:type="spellEnd"/>
      <w:r w:rsidRPr="0096619D">
        <w:t xml:space="preserve"> som har </w:t>
      </w:r>
      <w:r w:rsidR="00C7323F">
        <w:br/>
      </w:r>
      <w:r w:rsidRPr="0096619D">
        <w:t>svenska</w:t>
      </w:r>
      <w:r w:rsidR="00C7323F">
        <w:t xml:space="preserve"> </w:t>
      </w:r>
      <w:r w:rsidRPr="0096619D">
        <w:t>radiologer stationerade</w:t>
      </w:r>
      <w:bookmarkEnd w:id="2"/>
      <w:r w:rsidR="00675921">
        <w:t xml:space="preserve"> </w:t>
      </w:r>
      <w:r w:rsidR="00733B0F">
        <w:t>på Bali</w:t>
      </w:r>
      <w:r w:rsidR="00675921">
        <w:t>.</w:t>
      </w:r>
    </w:p>
    <w:p w:rsidRPr="0096619D" w:rsidR="0096619D" w:rsidP="0094645C" w:rsidRDefault="0096619D" w14:paraId="5C0BE7E5" w14:textId="77777777">
      <w:pPr>
        <w:pStyle w:val="Rubrik2"/>
        <w:ind w:left="0" w:firstLine="992"/>
      </w:pPr>
      <w:bookmarkStart w:name="_Toc501440350" w:id="3"/>
      <w:r w:rsidRPr="0096619D">
        <w:t xml:space="preserve">Sammanfattning/syfte </w:t>
      </w:r>
      <w:bookmarkEnd w:id="3"/>
    </w:p>
    <w:p w:rsidR="0096619D" w:rsidP="00A175FE" w:rsidRDefault="0096619D" w14:paraId="4FCC344D" w14:textId="2A8B72A0">
      <w:pPr>
        <w:ind w:right="-285"/>
      </w:pPr>
      <w:r w:rsidRPr="0096619D">
        <w:t xml:space="preserve">Att tydliggöra arbetsrutinerna för samarbete mellan röntgensjuksköterskor nattetid och </w:t>
      </w:r>
      <w:proofErr w:type="spellStart"/>
      <w:r w:rsidRPr="0096619D">
        <w:t>T</w:t>
      </w:r>
      <w:r w:rsidR="00733B0F">
        <w:t>eleconsult</w:t>
      </w:r>
      <w:proofErr w:type="spellEnd"/>
      <w:r w:rsidR="008D5D74">
        <w:t>.</w:t>
      </w:r>
    </w:p>
    <w:p w:rsidRPr="0096619D" w:rsidR="008D5D74" w:rsidP="008D5D74" w:rsidRDefault="008D5D74" w14:paraId="5AC18B83" w14:textId="77777777">
      <w:pPr>
        <w:pStyle w:val="Rubrik2"/>
      </w:pPr>
      <w:r>
        <w:t>Förändringar sedan föregående version</w:t>
      </w:r>
    </w:p>
    <w:p w:rsidRPr="0096619D" w:rsidR="008D5D74" w:rsidP="008D5D74" w:rsidRDefault="0060409E" w14:paraId="1A437E48" w14:textId="5A0CD2AB">
      <w:r>
        <w:t>Reviderad.</w:t>
      </w:r>
    </w:p>
    <w:p w:rsidRPr="0096619D" w:rsidR="0096619D" w:rsidP="00AF190E" w:rsidRDefault="0096619D" w14:paraId="67FF4E54" w14:textId="77777777">
      <w:pPr>
        <w:pStyle w:val="Rubrik2"/>
      </w:pPr>
      <w:r w:rsidRPr="0096619D">
        <w:t>Arbetsordning</w:t>
      </w:r>
    </w:p>
    <w:p w:rsidR="008D5D74" w:rsidP="00AF190E" w:rsidRDefault="008D5D74" w14:paraId="19A792BB" w14:textId="098FD9AD">
      <w:pPr>
        <w:pStyle w:val="Punktlista"/>
      </w:pPr>
      <w:r>
        <w:t>Om lokal radiolog inte hinner skriva klart kvällens tidigare akuta undersökningar</w:t>
      </w:r>
      <w:r w:rsidR="001B42E1">
        <w:t>, utförda före kl. 21.30</w:t>
      </w:r>
      <w:r w:rsidR="0011135E">
        <w:t>,</w:t>
      </w:r>
      <w:r>
        <w:t xml:space="preserve"> kan denne be om att vi skicka</w:t>
      </w:r>
      <w:r w:rsidR="00B82A56">
        <w:t xml:space="preserve">r dessa till </w:t>
      </w:r>
      <w:r w:rsidR="00182EC7">
        <w:t>e</w:t>
      </w:r>
      <w:r w:rsidR="00B82A56">
        <w:t>xtern granskare.</w:t>
      </w:r>
      <w:r w:rsidR="0011135E">
        <w:t xml:space="preserve"> </w:t>
      </w:r>
      <w:r w:rsidR="00B82A56">
        <w:t xml:space="preserve">Nattröntgensjuksköterska ska då ringa till </w:t>
      </w:r>
      <w:r w:rsidR="00182EC7">
        <w:t>e</w:t>
      </w:r>
      <w:r w:rsidR="00B82A56">
        <w:t>xtern granskare för att kontrollera att de har möjlighet att ta emot denna/dessa undersökningar, så kallade ”spill-over-undersökningar”.</w:t>
      </w:r>
    </w:p>
    <w:p w:rsidRPr="0096619D" w:rsidR="0096619D" w:rsidP="00AF190E" w:rsidRDefault="0096619D" w14:paraId="486CDCFC" w14:textId="3BF74F3C">
      <w:pPr>
        <w:pStyle w:val="Punktlista"/>
      </w:pPr>
      <w:r w:rsidRPr="0096619D">
        <w:t xml:space="preserve">Nattröntgensjuksköterskan läser in akuta e-remisser för NÄL. E-remisser som finns på Uddevallas akuta lista förhandsgranskas och läses in om de är så akuta att undersökningen ska utföras på natten. </w:t>
      </w:r>
      <w:r w:rsidRPr="0096619D">
        <w:br/>
      </w:r>
      <w:hyperlink w:tgtFrame="_blank" w:history="1" r:id="rId17">
        <w:r w:rsidRPr="0096619D">
          <w:rPr>
            <w:color w:val="0000FF"/>
            <w:u w:val="single"/>
          </w:rPr>
          <w:t xml:space="preserve">Röntgenundersökningar under stängningstid i Uddevalla </w:t>
        </w:r>
      </w:hyperlink>
      <w:r w:rsidRPr="0096619D">
        <w:t>(rutin)</w:t>
      </w:r>
      <w:r w:rsidRPr="0096619D">
        <w:br/>
      </w:r>
      <w:hyperlink w:history="1" r:id="rId18">
        <w:r w:rsidRPr="0096619D">
          <w:rPr>
            <w:color w:val="0000FF"/>
            <w:u w:val="single"/>
          </w:rPr>
          <w:t>Akuta röntgenundersökningar under jourtid vid Radiologiska avdelningarna</w:t>
        </w:r>
      </w:hyperlink>
      <w:r w:rsidRPr="0096619D">
        <w:t xml:space="preserve"> (remittentinformation)</w:t>
      </w:r>
    </w:p>
    <w:p w:rsidRPr="00195C33" w:rsidR="0096619D" w:rsidP="00AF190E" w:rsidRDefault="0096619D" w14:paraId="13667BAD" w14:textId="77777777">
      <w:pPr>
        <w:pStyle w:val="Punktlista"/>
      </w:pPr>
      <w:r w:rsidRPr="0096619D">
        <w:t xml:space="preserve">Läs in remiss och gör sedvanliga kontroller som </w:t>
      </w:r>
      <w:proofErr w:type="spellStart"/>
      <w:r w:rsidRPr="0096619D">
        <w:t>kreatinin</w:t>
      </w:r>
      <w:proofErr w:type="spellEnd"/>
      <w:r w:rsidRPr="0096619D">
        <w:t>, längd, vikt mm.</w:t>
      </w:r>
      <w:r w:rsidRPr="0096619D">
        <w:rPr>
          <w:szCs w:val="22"/>
        </w:rPr>
        <w:t xml:space="preserve"> Information skrivs som vanligt i remissanteckningar. </w:t>
      </w:r>
    </w:p>
    <w:p w:rsidRPr="0096619D" w:rsidR="00AF190E" w:rsidP="0092609D" w:rsidRDefault="0092609D" w14:paraId="071B8271" w14:textId="47C7CFB3">
      <w:pPr>
        <w:pStyle w:val="Punktlista"/>
        <w:ind w:right="284"/>
      </w:pPr>
      <w:r>
        <w:t xml:space="preserve">Courier </w:t>
      </w:r>
      <w:r w:rsidRPr="0096619D" w:rsidR="0096619D">
        <w:t xml:space="preserve">prioritering – vid undersökning som ska prioriteras av </w:t>
      </w:r>
      <w:r w:rsidR="004B2EC3">
        <w:t xml:space="preserve">extern </w:t>
      </w:r>
      <w:r w:rsidRPr="0096619D" w:rsidR="0096619D">
        <w:t xml:space="preserve">radiolog. </w:t>
      </w:r>
      <w:r w:rsidRPr="0096619D" w:rsidR="0096619D">
        <w:br/>
      </w:r>
      <w:r w:rsidRPr="0096619D" w:rsidR="0096619D">
        <w:t>Att notera:</w:t>
      </w:r>
    </w:p>
    <w:p w:rsidRPr="0096619D" w:rsidR="0096619D" w:rsidP="00CF4D27" w:rsidRDefault="00176AEB" w14:paraId="604BD09C" w14:textId="6AA236CD">
      <w:pPr>
        <w:numPr>
          <w:ilvl w:val="3"/>
          <w:numId w:val="22"/>
        </w:numPr>
        <w:spacing w:after="0" w:line="240" w:lineRule="auto"/>
        <w:ind w:right="0"/>
        <w:contextualSpacing/>
        <w:rPr>
          <w:szCs w:val="20"/>
        </w:rPr>
      </w:pPr>
      <w:r>
        <w:rPr>
          <w:szCs w:val="20"/>
        </w:rPr>
        <w:t>Extern granskare</w:t>
      </w:r>
      <w:r w:rsidRPr="0096619D" w:rsidR="0096619D">
        <w:rPr>
          <w:szCs w:val="20"/>
        </w:rPr>
        <w:t xml:space="preserve"> ser inte rutan ”Önskad undersökning”. De prioriterar efter de </w:t>
      </w:r>
      <w:proofErr w:type="spellStart"/>
      <w:r w:rsidRPr="0096619D" w:rsidR="0096619D">
        <w:rPr>
          <w:szCs w:val="20"/>
        </w:rPr>
        <w:t>undersökningsnamn</w:t>
      </w:r>
      <w:proofErr w:type="spellEnd"/>
      <w:r w:rsidRPr="0096619D" w:rsidR="0096619D">
        <w:rPr>
          <w:szCs w:val="20"/>
        </w:rPr>
        <w:t xml:space="preserve"> som vi valt. </w:t>
      </w:r>
      <w:r w:rsidR="00D76E8B">
        <w:rPr>
          <w:szCs w:val="20"/>
        </w:rPr>
        <w:t xml:space="preserve">Extern granskare </w:t>
      </w:r>
      <w:r w:rsidRPr="0096619D" w:rsidR="0096619D">
        <w:rPr>
          <w:szCs w:val="20"/>
        </w:rPr>
        <w:t>ser ej patientens historik.</w:t>
      </w:r>
    </w:p>
    <w:p w:rsidRPr="0096619D" w:rsidR="0096619D" w:rsidP="00CF4D27" w:rsidRDefault="0096619D" w14:paraId="213758FF" w14:textId="54466FA9">
      <w:pPr>
        <w:numPr>
          <w:ilvl w:val="3"/>
          <w:numId w:val="22"/>
        </w:numPr>
        <w:spacing w:after="0" w:line="240" w:lineRule="auto"/>
        <w:ind w:right="0"/>
        <w:contextualSpacing/>
        <w:rPr>
          <w:sz w:val="28"/>
          <w:szCs w:val="20"/>
        </w:rPr>
      </w:pPr>
      <w:r w:rsidRPr="0096619D">
        <w:rPr>
          <w:szCs w:val="22"/>
        </w:rPr>
        <w:t>Om man inte vill skriva viss information i remisstexten måste man ringa till</w:t>
      </w:r>
      <w:r w:rsidR="00D76E8B">
        <w:rPr>
          <w:szCs w:val="22"/>
        </w:rPr>
        <w:t xml:space="preserve"> extern granskare</w:t>
      </w:r>
      <w:r w:rsidRPr="0096619D">
        <w:rPr>
          <w:szCs w:val="22"/>
        </w:rPr>
        <w:t xml:space="preserve"> och rapportera detta.</w:t>
      </w:r>
    </w:p>
    <w:p w:rsidRPr="0096619D" w:rsidR="0096619D" w:rsidP="00CF4D27" w:rsidRDefault="00ED7BDF" w14:paraId="635E05C7" w14:textId="5E28C07B">
      <w:pPr>
        <w:numPr>
          <w:ilvl w:val="3"/>
          <w:numId w:val="22"/>
        </w:numPr>
        <w:spacing w:after="0" w:line="240" w:lineRule="auto"/>
        <w:ind w:right="0"/>
        <w:contextualSpacing/>
        <w:rPr>
          <w:szCs w:val="20"/>
        </w:rPr>
      </w:pPr>
      <w:hyperlink w:history="1" r:id="rId19">
        <w:r>
          <w:rPr>
            <w:color w:val="0000FF"/>
            <w:szCs w:val="20"/>
            <w:u w:val="single"/>
          </w:rPr>
          <w:t>Courier - Skicka jourundersökningar/</w:t>
        </w:r>
        <w:proofErr w:type="spellStart"/>
        <w:r>
          <w:rPr>
            <w:color w:val="0000FF"/>
            <w:szCs w:val="20"/>
            <w:u w:val="single"/>
          </w:rPr>
          <w:t>priojobb</w:t>
        </w:r>
        <w:proofErr w:type="spellEnd"/>
        <w:r>
          <w:rPr>
            <w:color w:val="0000FF"/>
            <w:szCs w:val="20"/>
            <w:u w:val="single"/>
          </w:rPr>
          <w:t xml:space="preserve"> till extern granskare</w:t>
        </w:r>
      </w:hyperlink>
      <w:r w:rsidRPr="0096619D" w:rsidR="0096619D">
        <w:rPr>
          <w:szCs w:val="20"/>
        </w:rPr>
        <w:t xml:space="preserve"> </w:t>
      </w:r>
    </w:p>
    <w:p w:rsidRPr="0096619D" w:rsidR="0096619D" w:rsidP="00CF4D27" w:rsidRDefault="0096619D" w14:paraId="291086A6" w14:textId="597033B4">
      <w:pPr>
        <w:numPr>
          <w:ilvl w:val="3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96619D">
        <w:rPr>
          <w:szCs w:val="20"/>
        </w:rPr>
        <w:t xml:space="preserve">Har vi begärt prioritering och </w:t>
      </w:r>
      <w:r w:rsidR="00D76E8B">
        <w:rPr>
          <w:szCs w:val="20"/>
        </w:rPr>
        <w:t>extern granskare</w:t>
      </w:r>
      <w:r w:rsidRPr="0096619D">
        <w:rPr>
          <w:szCs w:val="20"/>
        </w:rPr>
        <w:t xml:space="preserve"> prioriterat att undersökningen ska göras nattetid men den </w:t>
      </w:r>
      <w:r w:rsidRPr="0096619D">
        <w:rPr>
          <w:b/>
          <w:szCs w:val="20"/>
        </w:rPr>
        <w:t>inte</w:t>
      </w:r>
      <w:r w:rsidRPr="0096619D">
        <w:rPr>
          <w:szCs w:val="20"/>
        </w:rPr>
        <w:t xml:space="preserve"> blir utförd måste vi ringa </w:t>
      </w:r>
      <w:r w:rsidR="00D76E8B">
        <w:rPr>
          <w:szCs w:val="20"/>
        </w:rPr>
        <w:t>extern granskare</w:t>
      </w:r>
      <w:r w:rsidRPr="0096619D">
        <w:rPr>
          <w:szCs w:val="20"/>
        </w:rPr>
        <w:t xml:space="preserve"> och meddela detta. Annars ligger undersökningen kvar på </w:t>
      </w:r>
      <w:r w:rsidR="00182EC7">
        <w:rPr>
          <w:szCs w:val="20"/>
        </w:rPr>
        <w:t>e</w:t>
      </w:r>
      <w:r w:rsidR="001C287A">
        <w:rPr>
          <w:szCs w:val="20"/>
        </w:rPr>
        <w:t>xtern granskares</w:t>
      </w:r>
      <w:r w:rsidRPr="0096619D">
        <w:rPr>
          <w:szCs w:val="20"/>
        </w:rPr>
        <w:t xml:space="preserve"> lista </w:t>
      </w:r>
      <w:r w:rsidR="00C7323F">
        <w:rPr>
          <w:szCs w:val="20"/>
        </w:rPr>
        <w:t xml:space="preserve">och </w:t>
      </w:r>
      <w:r w:rsidRPr="0096619D">
        <w:rPr>
          <w:szCs w:val="20"/>
        </w:rPr>
        <w:t>de kommer att kontakta oss för att undersökningen inte ska bli bortglömd.</w:t>
      </w:r>
    </w:p>
    <w:p w:rsidRPr="00DF774E" w:rsidR="0096619D" w:rsidP="00DF774E" w:rsidRDefault="00D76E8B" w14:paraId="7A0A6299" w14:textId="2C64F852">
      <w:pPr>
        <w:pStyle w:val="Punktlista"/>
      </w:pPr>
      <w:r w:rsidRPr="00DF774E">
        <w:t>Extern granskare</w:t>
      </w:r>
      <w:r w:rsidRPr="00DF774E" w:rsidR="0096619D">
        <w:t xml:space="preserve"> prioriterar och skriver i </w:t>
      </w:r>
      <w:proofErr w:type="spellStart"/>
      <w:r w:rsidRPr="00DF774E" w:rsidR="0096619D">
        <w:t>Prio</w:t>
      </w:r>
      <w:proofErr w:type="spellEnd"/>
      <w:r w:rsidR="00293963">
        <w:t>-</w:t>
      </w:r>
      <w:r w:rsidRPr="00DF774E" w:rsidR="0096619D">
        <w:t>anteckningar.</w:t>
      </w:r>
    </w:p>
    <w:p w:rsidRPr="00CB15E5" w:rsidR="0096619D" w:rsidP="00DF774E" w:rsidRDefault="003A1F79" w14:paraId="7B756EAE" w14:textId="3CEA436E">
      <w:pPr>
        <w:pStyle w:val="Punktlista"/>
      </w:pPr>
      <w:r>
        <w:t>Extern granskare</w:t>
      </w:r>
      <w:r w:rsidRPr="00CB15E5" w:rsidR="009E48CA">
        <w:t xml:space="preserve"> hämtar jämförande bi</w:t>
      </w:r>
      <w:r w:rsidRPr="00CB15E5" w:rsidR="000D4DC9">
        <w:t>lder</w:t>
      </w:r>
      <w:r w:rsidRPr="00CB15E5" w:rsidR="00AD5A86">
        <w:t xml:space="preserve"> direkt från BFR</w:t>
      </w:r>
      <w:r w:rsidRPr="00CB15E5" w:rsidR="000D4DC9">
        <w:t>.</w:t>
      </w:r>
      <w:r w:rsidR="00CB15E5">
        <w:t xml:space="preserve"> I enstaka fall kan de be oss skicka jämför</w:t>
      </w:r>
      <w:r w:rsidR="00993DDE">
        <w:t>ande bilder via Teleradiologi i PACS.</w:t>
      </w:r>
    </w:p>
    <w:p w:rsidRPr="00DF774E" w:rsidR="0096619D" w:rsidP="00DF774E" w:rsidRDefault="0096619D" w14:paraId="63240704" w14:textId="73A3B940">
      <w:pPr>
        <w:pStyle w:val="Punktlista"/>
      </w:pPr>
      <w:r w:rsidRPr="00DF774E">
        <w:t xml:space="preserve">Starta undersökningen i </w:t>
      </w:r>
      <w:r w:rsidR="001C287A">
        <w:t>PACS</w:t>
      </w:r>
      <w:r w:rsidRPr="00DF774E">
        <w:t xml:space="preserve"> och utför undersökningen.</w:t>
      </w:r>
    </w:p>
    <w:p w:rsidRPr="0079308C" w:rsidR="0096619D" w:rsidP="00CF4D27" w:rsidRDefault="0096619D" w14:paraId="782DFD64" w14:textId="087D1D42">
      <w:pPr>
        <w:numPr>
          <w:ilvl w:val="3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96619D">
        <w:rPr>
          <w:b/>
          <w:szCs w:val="20"/>
        </w:rPr>
        <w:t>Mycket akuta undersökningar som t</w:t>
      </w:r>
      <w:r w:rsidR="00127AAD">
        <w:rPr>
          <w:b/>
          <w:szCs w:val="20"/>
        </w:rPr>
        <w:t>.</w:t>
      </w:r>
      <w:r w:rsidRPr="0096619D">
        <w:rPr>
          <w:b/>
          <w:szCs w:val="20"/>
        </w:rPr>
        <w:t xml:space="preserve"> ex Trauma nivå 1. Ring </w:t>
      </w:r>
      <w:r w:rsidR="0031393E">
        <w:rPr>
          <w:b/>
          <w:szCs w:val="20"/>
        </w:rPr>
        <w:t>e</w:t>
      </w:r>
      <w:r w:rsidR="006047BC">
        <w:rPr>
          <w:b/>
          <w:szCs w:val="20"/>
        </w:rPr>
        <w:t>xtern granskare</w:t>
      </w:r>
      <w:r w:rsidRPr="0096619D">
        <w:rPr>
          <w:b/>
          <w:szCs w:val="20"/>
        </w:rPr>
        <w:t xml:space="preserve"> och meddela vilket larm det är</w:t>
      </w:r>
      <w:r w:rsidRPr="0096619D">
        <w:rPr>
          <w:szCs w:val="20"/>
        </w:rPr>
        <w:t xml:space="preserve">: </w:t>
      </w:r>
      <w:r w:rsidRPr="0096619D">
        <w:rPr>
          <w:szCs w:val="20"/>
        </w:rPr>
        <w:br/>
      </w:r>
      <w:r w:rsidRPr="0096619D">
        <w:rPr>
          <w:szCs w:val="20"/>
        </w:rPr>
        <w:t xml:space="preserve">Stoppa undersökningen </w:t>
      </w:r>
      <w:r w:rsidR="00B212F5">
        <w:rPr>
          <w:szCs w:val="20"/>
        </w:rPr>
        <w:t xml:space="preserve">så att undersökningen skickas </w:t>
      </w:r>
      <w:proofErr w:type="gramStart"/>
      <w:r w:rsidR="00B212F5">
        <w:rPr>
          <w:szCs w:val="20"/>
        </w:rPr>
        <w:t>iväg</w:t>
      </w:r>
      <w:proofErr w:type="gramEnd"/>
      <w:r w:rsidR="00B212F5">
        <w:rPr>
          <w:szCs w:val="20"/>
        </w:rPr>
        <w:t xml:space="preserve"> via Courier</w:t>
      </w:r>
      <w:r w:rsidR="00B31CDB">
        <w:rPr>
          <w:szCs w:val="20"/>
        </w:rPr>
        <w:t xml:space="preserve"> </w:t>
      </w:r>
      <w:r w:rsidRPr="0096619D">
        <w:rPr>
          <w:szCs w:val="20"/>
        </w:rPr>
        <w:t>direkt när scanningen är gjor</w:t>
      </w:r>
      <w:r w:rsidR="00B31CDB">
        <w:rPr>
          <w:szCs w:val="20"/>
        </w:rPr>
        <w:t>d,</w:t>
      </w:r>
      <w:r w:rsidRPr="0096619D">
        <w:rPr>
          <w:szCs w:val="20"/>
        </w:rPr>
        <w:t xml:space="preserve"> så att </w:t>
      </w:r>
      <w:r w:rsidR="006047BC">
        <w:rPr>
          <w:szCs w:val="20"/>
        </w:rPr>
        <w:t>extern granskare</w:t>
      </w:r>
      <w:r w:rsidRPr="0096619D">
        <w:rPr>
          <w:szCs w:val="20"/>
        </w:rPr>
        <w:t xml:space="preserve"> snabbt kan ge ett svar. Stopptiden justeras i efterhand till den tidpunkt som stämmer överens med den tid när man i verkligheten är klar med undersökningen dvs. när alla rekar är gjorda och undersökningen är hängd i PACS</w:t>
      </w:r>
      <w:r w:rsidR="00B31CDB">
        <w:rPr>
          <w:b/>
          <w:bCs/>
          <w:szCs w:val="20"/>
        </w:rPr>
        <w:t>.</w:t>
      </w:r>
    </w:p>
    <w:p w:rsidRPr="0096619D" w:rsidR="0079308C" w:rsidP="00CF4D27" w:rsidRDefault="0079308C" w14:paraId="1BB3332A" w14:textId="1F5F189A">
      <w:pPr>
        <w:numPr>
          <w:ilvl w:val="3"/>
          <w:numId w:val="23"/>
        </w:numPr>
        <w:spacing w:after="0" w:line="240" w:lineRule="auto"/>
        <w:ind w:right="0"/>
        <w:contextualSpacing/>
        <w:rPr>
          <w:szCs w:val="20"/>
        </w:rPr>
      </w:pPr>
      <w:r>
        <w:rPr>
          <w:b/>
          <w:bCs/>
          <w:szCs w:val="20"/>
        </w:rPr>
        <w:t xml:space="preserve">Rädda hjärnan: </w:t>
      </w:r>
      <w:r>
        <w:rPr>
          <w:szCs w:val="20"/>
        </w:rPr>
        <w:t xml:space="preserve">Växeln larmar nattröntgensjuksköterskan som skriver </w:t>
      </w:r>
      <w:r w:rsidR="00B26C43">
        <w:rPr>
          <w:szCs w:val="20"/>
        </w:rPr>
        <w:t xml:space="preserve">Rädda hjärnan-remiss och skickar den för </w:t>
      </w:r>
      <w:proofErr w:type="spellStart"/>
      <w:r w:rsidR="00FB3702">
        <w:rPr>
          <w:szCs w:val="20"/>
        </w:rPr>
        <w:t>urakut</w:t>
      </w:r>
      <w:proofErr w:type="spellEnd"/>
      <w:r w:rsidR="00FB3702">
        <w:rPr>
          <w:szCs w:val="20"/>
        </w:rPr>
        <w:t xml:space="preserve"> </w:t>
      </w:r>
      <w:r w:rsidR="00B26C43">
        <w:rPr>
          <w:szCs w:val="20"/>
        </w:rPr>
        <w:t>prio</w:t>
      </w:r>
      <w:r w:rsidR="00083C85">
        <w:rPr>
          <w:szCs w:val="20"/>
        </w:rPr>
        <w:t>ritering</w:t>
      </w:r>
      <w:r w:rsidR="00B26C43">
        <w:rPr>
          <w:szCs w:val="20"/>
        </w:rPr>
        <w:t xml:space="preserve">. Ring </w:t>
      </w:r>
      <w:r w:rsidR="00182EC7">
        <w:rPr>
          <w:szCs w:val="20"/>
        </w:rPr>
        <w:t>e</w:t>
      </w:r>
      <w:r w:rsidR="00B26C43">
        <w:rPr>
          <w:szCs w:val="20"/>
        </w:rPr>
        <w:t xml:space="preserve">xtern granskare </w:t>
      </w:r>
      <w:r w:rsidR="00336BD4">
        <w:rPr>
          <w:szCs w:val="20"/>
        </w:rPr>
        <w:t>om prioritering.</w:t>
      </w:r>
    </w:p>
    <w:p w:rsidRPr="0096619D" w:rsidR="0096619D" w:rsidP="00CF4D27" w:rsidRDefault="0096619D" w14:paraId="175ED679" w14:textId="1B6B71F3">
      <w:pPr>
        <w:numPr>
          <w:ilvl w:val="3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96619D">
        <w:rPr>
          <w:b/>
          <w:szCs w:val="20"/>
        </w:rPr>
        <w:t>DT-undersökning</w:t>
      </w:r>
      <w:r w:rsidRPr="0096619D">
        <w:rPr>
          <w:szCs w:val="20"/>
        </w:rPr>
        <w:t>: Använd de protokoll som heter</w:t>
      </w:r>
      <w:r w:rsidR="003B4ECB">
        <w:rPr>
          <w:szCs w:val="20"/>
        </w:rPr>
        <w:t xml:space="preserve"> ”Nattprotokoll”</w:t>
      </w:r>
      <w:r w:rsidR="00DA793E">
        <w:rPr>
          <w:szCs w:val="20"/>
        </w:rPr>
        <w:t xml:space="preserve">, </w:t>
      </w:r>
      <w:r w:rsidRPr="0096619D">
        <w:rPr>
          <w:szCs w:val="20"/>
        </w:rPr>
        <w:t>där länkas de täta snitten automatiskt direkt till</w:t>
      </w:r>
      <w:r w:rsidR="001426EA">
        <w:rPr>
          <w:szCs w:val="20"/>
        </w:rPr>
        <w:t xml:space="preserve"> extern granskare</w:t>
      </w:r>
      <w:r w:rsidRPr="0096619D">
        <w:rPr>
          <w:szCs w:val="20"/>
        </w:rPr>
        <w:t>.</w:t>
      </w:r>
      <w:r w:rsidR="00DA793E">
        <w:rPr>
          <w:szCs w:val="20"/>
        </w:rPr>
        <w:t xml:space="preserve"> </w:t>
      </w:r>
      <w:r w:rsidR="00D34664">
        <w:rPr>
          <w:szCs w:val="20"/>
        </w:rPr>
        <w:t xml:space="preserve">Finns det inget </w:t>
      </w:r>
      <w:r w:rsidR="003B4ECB">
        <w:rPr>
          <w:szCs w:val="20"/>
        </w:rPr>
        <w:t>nattprotokoll</w:t>
      </w:r>
      <w:r w:rsidR="00D34664">
        <w:rPr>
          <w:szCs w:val="20"/>
        </w:rPr>
        <w:t xml:space="preserve"> så utför man DT-undersökningen med ett </w:t>
      </w:r>
      <w:r w:rsidR="00992CC3">
        <w:rPr>
          <w:szCs w:val="20"/>
        </w:rPr>
        <w:t>vanligt protokoll och skickar de täta snitten manuellt från DT till extern granskare</w:t>
      </w:r>
      <w:r w:rsidR="009B0567">
        <w:rPr>
          <w:szCs w:val="20"/>
        </w:rPr>
        <w:t>. Våra egna rekonstruktioner av den aktuella undersökningen överförs som vanligt till PACS</w:t>
      </w:r>
      <w:r w:rsidR="002B0859">
        <w:rPr>
          <w:szCs w:val="20"/>
        </w:rPr>
        <w:t>.</w:t>
      </w:r>
      <w:r w:rsidR="009B0567">
        <w:rPr>
          <w:szCs w:val="20"/>
        </w:rPr>
        <w:t xml:space="preserve"> </w:t>
      </w:r>
    </w:p>
    <w:p w:rsidR="00631C97" w:rsidP="00CF4D27" w:rsidRDefault="0096619D" w14:paraId="1AD95F06" w14:textId="39AD2FD8">
      <w:pPr>
        <w:numPr>
          <w:ilvl w:val="3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627FFE">
        <w:rPr>
          <w:b/>
          <w:szCs w:val="20"/>
        </w:rPr>
        <w:t>L</w:t>
      </w:r>
      <w:r w:rsidRPr="0096619D">
        <w:rPr>
          <w:b/>
          <w:szCs w:val="20"/>
        </w:rPr>
        <w:t>ungor</w:t>
      </w:r>
      <w:r w:rsidRPr="0096619D">
        <w:rPr>
          <w:szCs w:val="20"/>
        </w:rPr>
        <w:t xml:space="preserve">: När </w:t>
      </w:r>
      <w:r w:rsidR="00631C97">
        <w:rPr>
          <w:szCs w:val="20"/>
        </w:rPr>
        <w:t>annan undersökning än datortomografi är gjord, ex</w:t>
      </w:r>
      <w:r w:rsidR="0063628A">
        <w:rPr>
          <w:szCs w:val="20"/>
        </w:rPr>
        <w:t>. lungor, som ska granskas av Extern granskare</w:t>
      </w:r>
      <w:r w:rsidR="00B95D10">
        <w:rPr>
          <w:szCs w:val="20"/>
        </w:rPr>
        <w:t>. Skicka bilder till PACS</w:t>
      </w:r>
      <w:r w:rsidR="0057093E">
        <w:rPr>
          <w:szCs w:val="20"/>
        </w:rPr>
        <w:t xml:space="preserve"> och </w:t>
      </w:r>
      <w:r w:rsidR="00196F6E">
        <w:rPr>
          <w:szCs w:val="20"/>
        </w:rPr>
        <w:t>skicka</w:t>
      </w:r>
      <w:r w:rsidR="00514A76">
        <w:rPr>
          <w:szCs w:val="20"/>
        </w:rPr>
        <w:t xml:space="preserve"> via </w:t>
      </w:r>
      <w:r w:rsidR="00196F6E">
        <w:rPr>
          <w:szCs w:val="20"/>
        </w:rPr>
        <w:t>Courier</w:t>
      </w:r>
      <w:r w:rsidR="00B95D10">
        <w:rPr>
          <w:szCs w:val="20"/>
        </w:rPr>
        <w:t>.</w:t>
      </w:r>
      <w:r w:rsidR="0057093E">
        <w:rPr>
          <w:szCs w:val="20"/>
        </w:rPr>
        <w:t xml:space="preserve"> </w:t>
      </w:r>
      <w:bookmarkStart w:name="_Hlk196747130" w:id="4"/>
      <w:r w:rsidR="0057093E">
        <w:rPr>
          <w:szCs w:val="20"/>
        </w:rPr>
        <w:t>Eftersom bilder finns i P</w:t>
      </w:r>
      <w:r w:rsidR="0057093E">
        <w:rPr>
          <w:caps/>
          <w:szCs w:val="20"/>
        </w:rPr>
        <w:t>ACS</w:t>
      </w:r>
      <w:r w:rsidR="009B5C72">
        <w:rPr>
          <w:szCs w:val="20"/>
        </w:rPr>
        <w:t xml:space="preserve"> skickas bilder med automatik.</w:t>
      </w:r>
      <w:r w:rsidR="00F37BDE">
        <w:rPr>
          <w:szCs w:val="20"/>
        </w:rPr>
        <w:br/>
      </w:r>
      <w:bookmarkStart w:name="_Hlk229739676" w:id="5"/>
      <w:r w:rsidR="00417F90">
        <w:rPr>
          <w:szCs w:val="20"/>
        </w:rPr>
        <w:t xml:space="preserve">Se manual: </w:t>
      </w:r>
      <w:hyperlink w:history="1" r:id="rId20">
        <w:r w:rsidRPr="00625DFD" w:rsidR="00625DFD">
          <w:rPr>
            <w:rStyle w:val="Hyperlnk"/>
            <w:szCs w:val="20"/>
          </w:rPr>
          <w:t>Courier – skicka jourundersökningar/</w:t>
        </w:r>
        <w:proofErr w:type="spellStart"/>
        <w:r w:rsidRPr="00625DFD" w:rsidR="00625DFD">
          <w:rPr>
            <w:rStyle w:val="Hyperlnk"/>
            <w:szCs w:val="20"/>
          </w:rPr>
          <w:t>priojobb</w:t>
        </w:r>
        <w:proofErr w:type="spellEnd"/>
        <w:r w:rsidRPr="00625DFD" w:rsidR="00625DFD">
          <w:rPr>
            <w:rStyle w:val="Hyperlnk"/>
            <w:szCs w:val="20"/>
          </w:rPr>
          <w:t xml:space="preserve"> till extern granskare.</w:t>
        </w:r>
      </w:hyperlink>
      <w:r w:rsidR="00BD65E9">
        <w:rPr>
          <w:szCs w:val="20"/>
        </w:rPr>
        <w:t xml:space="preserve"> </w:t>
      </w:r>
      <w:r w:rsidR="0010300A">
        <w:rPr>
          <w:szCs w:val="20"/>
        </w:rPr>
        <w:t>v</w:t>
      </w:r>
      <w:r w:rsidR="00492FFA">
        <w:rPr>
          <w:szCs w:val="20"/>
        </w:rPr>
        <w:t>ad som skickas med automatik och vad man behöver skicka manuellt.</w:t>
      </w:r>
    </w:p>
    <w:bookmarkEnd w:id="4"/>
    <w:bookmarkEnd w:id="5"/>
    <w:p w:rsidR="00D86F14" w:rsidP="00D86F14" w:rsidRDefault="0096619D" w14:paraId="3A7C98D6" w14:textId="77777777">
      <w:pPr>
        <w:numPr>
          <w:ilvl w:val="3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9931FD">
        <w:rPr>
          <w:b/>
          <w:szCs w:val="20"/>
        </w:rPr>
        <w:t>Ortopedi</w:t>
      </w:r>
      <w:r w:rsidRPr="009931FD">
        <w:rPr>
          <w:szCs w:val="20"/>
        </w:rPr>
        <w:t xml:space="preserve">: Ortopederna granskar skelettundersökningar. </w:t>
      </w:r>
      <w:r w:rsidRPr="009931FD" w:rsidR="00F42B70">
        <w:rPr>
          <w:szCs w:val="20"/>
        </w:rPr>
        <w:br/>
      </w:r>
      <w:r w:rsidR="00762248">
        <w:rPr>
          <w:szCs w:val="20"/>
        </w:rPr>
        <w:t>Ortopeden/r</w:t>
      </w:r>
      <w:r w:rsidRPr="009931FD" w:rsidR="00F42B70">
        <w:rPr>
          <w:szCs w:val="20"/>
        </w:rPr>
        <w:t xml:space="preserve">emittenten kontaktar nattsjuksköterskan om hjälp med diagnostik önskas. </w:t>
      </w:r>
      <w:r w:rsidR="00B1123E">
        <w:rPr>
          <w:szCs w:val="20"/>
        </w:rPr>
        <w:t xml:space="preserve">Skicka </w:t>
      </w:r>
      <w:r w:rsidR="00144925">
        <w:rPr>
          <w:szCs w:val="20"/>
        </w:rPr>
        <w:t>bilder via Courier</w:t>
      </w:r>
      <w:r w:rsidR="00B1123E">
        <w:rPr>
          <w:szCs w:val="20"/>
        </w:rPr>
        <w:t xml:space="preserve">. </w:t>
      </w:r>
      <w:r w:rsidR="0075190F">
        <w:rPr>
          <w:szCs w:val="20"/>
        </w:rPr>
        <w:t>Eftersom bilder finns i P</w:t>
      </w:r>
      <w:r w:rsidR="0075190F">
        <w:rPr>
          <w:caps/>
          <w:szCs w:val="20"/>
        </w:rPr>
        <w:t>ACS</w:t>
      </w:r>
      <w:r w:rsidR="0075190F">
        <w:rPr>
          <w:szCs w:val="20"/>
        </w:rPr>
        <w:t xml:space="preserve"> skickas bilder med automatik.</w:t>
      </w:r>
      <w:r w:rsidR="00D86F14">
        <w:rPr>
          <w:szCs w:val="20"/>
        </w:rPr>
        <w:br/>
      </w:r>
      <w:r w:rsidR="00D86F14">
        <w:rPr>
          <w:szCs w:val="20"/>
        </w:rPr>
        <w:t xml:space="preserve">Se manual: </w:t>
      </w:r>
      <w:hyperlink w:history="1" r:id="rId21">
        <w:r w:rsidRPr="00625DFD" w:rsidR="00D86F14">
          <w:rPr>
            <w:rStyle w:val="Hyperlnk"/>
            <w:szCs w:val="20"/>
          </w:rPr>
          <w:t>Courier – skicka jourundersökningar/</w:t>
        </w:r>
        <w:proofErr w:type="spellStart"/>
        <w:r w:rsidRPr="00625DFD" w:rsidR="00D86F14">
          <w:rPr>
            <w:rStyle w:val="Hyperlnk"/>
            <w:szCs w:val="20"/>
          </w:rPr>
          <w:t>priojobb</w:t>
        </w:r>
        <w:proofErr w:type="spellEnd"/>
        <w:r w:rsidRPr="00625DFD" w:rsidR="00D86F14">
          <w:rPr>
            <w:rStyle w:val="Hyperlnk"/>
            <w:szCs w:val="20"/>
          </w:rPr>
          <w:t xml:space="preserve"> till extern granskare.</w:t>
        </w:r>
      </w:hyperlink>
      <w:r w:rsidR="00D86F14">
        <w:rPr>
          <w:szCs w:val="20"/>
        </w:rPr>
        <w:t xml:space="preserve"> vad som skickas med automatik och vad man behöver skicka manuellt.</w:t>
      </w:r>
    </w:p>
    <w:p w:rsidRPr="007B593A" w:rsidR="0096619D" w:rsidP="00872113" w:rsidRDefault="0096619D" w14:paraId="1200C860" w14:textId="59000E60">
      <w:pPr>
        <w:spacing w:after="0" w:line="240" w:lineRule="auto"/>
        <w:ind w:left="2880" w:right="0"/>
        <w:contextualSpacing/>
        <w:rPr>
          <w:szCs w:val="20"/>
        </w:rPr>
      </w:pPr>
    </w:p>
    <w:p w:rsidR="0096619D" w:rsidP="00CF4D27" w:rsidRDefault="0096619D" w14:paraId="4313D248" w14:textId="77777777">
      <w:pPr>
        <w:numPr>
          <w:ilvl w:val="3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96619D">
        <w:rPr>
          <w:b/>
          <w:szCs w:val="20"/>
        </w:rPr>
        <w:t>Skelettundersökningar från medicin eller kirurg</w:t>
      </w:r>
      <w:r w:rsidRPr="0096619D">
        <w:rPr>
          <w:szCs w:val="20"/>
        </w:rPr>
        <w:t>: Remitterande läkare konsulterar ortopedläkare vid behov.</w:t>
      </w:r>
    </w:p>
    <w:p w:rsidRPr="0096619D" w:rsidR="0096619D" w:rsidP="00CF4D27" w:rsidRDefault="0096619D" w14:paraId="6A76F1F7" w14:textId="089CB57A">
      <w:pPr>
        <w:numPr>
          <w:ilvl w:val="3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96619D">
        <w:rPr>
          <w:b/>
          <w:szCs w:val="20"/>
        </w:rPr>
        <w:t xml:space="preserve">Jourcentrals-/vårdcentralspatienter som kommer efter klockan 22.00 </w:t>
      </w:r>
      <w:r w:rsidR="004B789F">
        <w:rPr>
          <w:b/>
          <w:szCs w:val="20"/>
        </w:rPr>
        <w:br/>
      </w:r>
      <w:r w:rsidRPr="0096619D">
        <w:rPr>
          <w:b/>
          <w:szCs w:val="20"/>
        </w:rPr>
        <w:t>(lokal radiolog har gått hem) med frågeställning skelettskada</w:t>
      </w:r>
      <w:r w:rsidRPr="0096619D">
        <w:rPr>
          <w:szCs w:val="20"/>
        </w:rPr>
        <w:t>: Patienten skickas till AVC efter utförd undersökning. Bilderna granskas av ortoped på AVC.</w:t>
      </w:r>
    </w:p>
    <w:p w:rsidR="0096619D" w:rsidP="00CF4D27" w:rsidRDefault="0096619D" w14:paraId="702D7A74" w14:textId="77777777">
      <w:pPr>
        <w:numPr>
          <w:ilvl w:val="3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96619D">
        <w:rPr>
          <w:b/>
          <w:szCs w:val="20"/>
        </w:rPr>
        <w:t xml:space="preserve">Jourcentrals-/vårdcentralspatienter med DT-, ultraljud-, </w:t>
      </w:r>
      <w:proofErr w:type="gramStart"/>
      <w:r w:rsidRPr="0096619D">
        <w:rPr>
          <w:b/>
          <w:szCs w:val="20"/>
        </w:rPr>
        <w:t>halsryggs- lungremiss</w:t>
      </w:r>
      <w:proofErr w:type="gramEnd"/>
      <w:r w:rsidRPr="0096619D">
        <w:rPr>
          <w:szCs w:val="20"/>
        </w:rPr>
        <w:t>: Patienten skickas till AVC för ny bedömning.</w:t>
      </w:r>
    </w:p>
    <w:p w:rsidRPr="00EC024A" w:rsidR="00F12A58" w:rsidP="58C43702" w:rsidRDefault="009B088F" w14:paraId="4AE5B04B" w14:textId="74444990">
      <w:pPr>
        <w:numPr>
          <w:ilvl w:val="3"/>
          <w:numId w:val="24"/>
        </w:numPr>
        <w:spacing w:after="0" w:line="240" w:lineRule="auto"/>
        <w:ind w:right="0"/>
        <w:contextualSpacing w:val="1"/>
        <w:rPr/>
      </w:pPr>
      <w:r w:rsidRPr="58C43702" w:rsidR="009B088F">
        <w:rPr>
          <w:b w:val="1"/>
          <w:bCs w:val="1"/>
        </w:rPr>
        <w:t>Tunntarmspassager</w:t>
      </w:r>
      <w:r w:rsidRPr="58C43702" w:rsidR="00EC024A">
        <w:rPr>
          <w:b w:val="1"/>
          <w:bCs w:val="1"/>
        </w:rPr>
        <w:t>,</w:t>
      </w:r>
      <w:r w:rsidRPr="58C43702" w:rsidR="009B088F">
        <w:rPr>
          <w:b w:val="1"/>
          <w:bCs w:val="1"/>
        </w:rPr>
        <w:t xml:space="preserve"> </w:t>
      </w:r>
      <w:r w:rsidR="009B088F">
        <w:rPr/>
        <w:t>utförs vanligen inte mellan kl. 22.00 – 07.30,</w:t>
      </w:r>
      <w:r>
        <w:br/>
      </w:r>
      <w:r w:rsidR="009B088F">
        <w:rPr/>
        <w:t xml:space="preserve">men </w:t>
      </w:r>
      <w:r w:rsidR="12AFF099">
        <w:rPr/>
        <w:t>prioritering</w:t>
      </w:r>
      <w:r w:rsidR="009B088F">
        <w:rPr/>
        <w:t xml:space="preserve"> av </w:t>
      </w:r>
      <w:r w:rsidR="00182EC7">
        <w:rPr/>
        <w:t>e</w:t>
      </w:r>
      <w:r w:rsidR="009A44F5">
        <w:rPr/>
        <w:t xml:space="preserve">xtern granskare </w:t>
      </w:r>
      <w:r w:rsidR="009B088F">
        <w:rPr/>
        <w:t xml:space="preserve">behövs. </w:t>
      </w:r>
      <w:r>
        <w:br/>
      </w:r>
      <w:r w:rsidR="009B088F">
        <w:rPr/>
        <w:t xml:space="preserve">Patienten kan börja dricka direkt efter </w:t>
      </w:r>
      <w:r w:rsidR="6CDEEC15">
        <w:rPr/>
        <w:t>prioritering</w:t>
      </w:r>
      <w:r w:rsidR="009B088F">
        <w:rPr/>
        <w:t xml:space="preserve"> och bildtagning sker </w:t>
      </w:r>
      <w:r w:rsidR="003D255E">
        <w:rPr/>
        <w:t>på morgonen.</w:t>
      </w:r>
    </w:p>
    <w:p w:rsidR="00820FC8" w:rsidP="0052450A" w:rsidRDefault="0052450A" w14:paraId="26C48BB2" w14:textId="4C4C986B">
      <w:pPr>
        <w:pStyle w:val="Rubrik2"/>
      </w:pPr>
      <w:r>
        <w:t>Kompletterande utlåtande</w:t>
      </w:r>
    </w:p>
    <w:p w:rsidRPr="0052450A" w:rsidR="0052450A" w:rsidP="0052450A" w:rsidRDefault="00FB5920" w14:paraId="7FB5F7AC" w14:textId="6F0C44E8">
      <w:r>
        <w:t xml:space="preserve">Om </w:t>
      </w:r>
      <w:proofErr w:type="spellStart"/>
      <w:r>
        <w:t>T</w:t>
      </w:r>
      <w:r w:rsidR="00B1123E">
        <w:t>eleconsult</w:t>
      </w:r>
      <w:proofErr w:type="spellEnd"/>
      <w:r>
        <w:t xml:space="preserve"> </w:t>
      </w:r>
      <w:r w:rsidR="00F80DD6">
        <w:t xml:space="preserve">önskar komplettera ett redan </w:t>
      </w:r>
      <w:r w:rsidR="007164A0">
        <w:t xml:space="preserve">signerat </w:t>
      </w:r>
      <w:r w:rsidR="00F80DD6">
        <w:t>utlåtande</w:t>
      </w:r>
      <w:r w:rsidR="002F5395">
        <w:t>, görs</w:t>
      </w:r>
      <w:r w:rsidR="00632403">
        <w:t xml:space="preserve"> det via Courier med automatik</w:t>
      </w:r>
      <w:r w:rsidR="002F5395">
        <w:t>. V</w:t>
      </w:r>
      <w:r w:rsidR="00632403">
        <w:t>i behöver inte skicka om undersökningen.</w:t>
      </w:r>
    </w:p>
    <w:p w:rsidRPr="0096619D" w:rsidR="0096619D" w:rsidP="00FB60AC" w:rsidRDefault="0096619D" w14:paraId="3726BFDC" w14:textId="77777777">
      <w:pPr>
        <w:pStyle w:val="Rubrik2"/>
      </w:pPr>
      <w:r w:rsidRPr="0096619D">
        <w:t>Läkarberoende undersökning</w:t>
      </w:r>
    </w:p>
    <w:p w:rsidRPr="0096619D" w:rsidR="0096619D" w:rsidP="00FB60AC" w:rsidRDefault="0096619D" w14:paraId="649B1CC8" w14:textId="3EF93164">
      <w:r w:rsidRPr="0096619D">
        <w:t xml:space="preserve">Vid undersökningar där läkare i beredskap måste ringas in är det </w:t>
      </w:r>
      <w:r w:rsidR="004812ED">
        <w:t xml:space="preserve">extern granskare </w:t>
      </w:r>
      <w:r w:rsidRPr="0096619D">
        <w:t>som kontaktar denne</w:t>
      </w:r>
      <w:r w:rsidR="004D6AC8">
        <w:t>. Kontaktuppgifter till radiolog i beredskap fås av nattröntgensjuksköterska.</w:t>
      </w:r>
      <w:r w:rsidR="004D6AC8">
        <w:br/>
      </w:r>
      <w:proofErr w:type="gramStart"/>
      <w:r w:rsidRPr="0096619D">
        <w:t>T ex</w:t>
      </w:r>
      <w:proofErr w:type="gramEnd"/>
      <w:r w:rsidRPr="0096619D">
        <w:t xml:space="preserve"> vid </w:t>
      </w:r>
      <w:proofErr w:type="spellStart"/>
      <w:r w:rsidRPr="0096619D">
        <w:t>nefrostomikateterinläggning</w:t>
      </w:r>
      <w:proofErr w:type="spellEnd"/>
      <w:r w:rsidRPr="0096619D">
        <w:t xml:space="preserve"> eller </w:t>
      </w:r>
      <w:proofErr w:type="spellStart"/>
      <w:r w:rsidRPr="0096619D">
        <w:t>volvulusundersökning</w:t>
      </w:r>
      <w:proofErr w:type="spellEnd"/>
      <w:r w:rsidRPr="0096619D">
        <w:t>.</w:t>
      </w:r>
    </w:p>
    <w:p w:rsidRPr="0096619D" w:rsidR="0096619D" w:rsidP="00FB60AC" w:rsidRDefault="0096619D" w14:paraId="0FC25A87" w14:textId="77777777">
      <w:pPr>
        <w:pStyle w:val="Rubrik2"/>
      </w:pPr>
      <w:r w:rsidRPr="0096619D">
        <w:t>Intravenös kontrast</w:t>
      </w:r>
    </w:p>
    <w:p w:rsidRPr="0096619D" w:rsidR="0096619D" w:rsidP="00FB60AC" w:rsidRDefault="0096619D" w14:paraId="2E17A0D2" w14:textId="2ED64BF5">
      <w:pPr>
        <w:pStyle w:val="Punktlista"/>
      </w:pPr>
      <w:r w:rsidRPr="0096619D">
        <w:t xml:space="preserve">Kontrast ordineras skriftligt </w:t>
      </w:r>
      <w:r w:rsidR="00A9141D">
        <w:t xml:space="preserve">via </w:t>
      </w:r>
      <w:r w:rsidR="00B516B2">
        <w:t xml:space="preserve">Courier </w:t>
      </w:r>
      <w:r w:rsidR="00A9141D">
        <w:t xml:space="preserve">av </w:t>
      </w:r>
      <w:r w:rsidR="00182EC7">
        <w:t>e</w:t>
      </w:r>
      <w:r w:rsidR="00A9141D">
        <w:t xml:space="preserve">xtern radiolog och presenteras med automatik i RIS/PACS </w:t>
      </w:r>
      <w:proofErr w:type="spellStart"/>
      <w:r w:rsidR="00A9141D">
        <w:t>priovy</w:t>
      </w:r>
      <w:proofErr w:type="spellEnd"/>
      <w:r w:rsidR="00FD58E4">
        <w:t>.</w:t>
      </w:r>
    </w:p>
    <w:p w:rsidRPr="0096619D" w:rsidR="0096619D" w:rsidP="00FB60AC" w:rsidRDefault="0096619D" w14:paraId="5B815F78" w14:textId="77777777">
      <w:pPr>
        <w:pStyle w:val="Punktlista"/>
      </w:pPr>
      <w:proofErr w:type="spellStart"/>
      <w:r w:rsidRPr="0096619D">
        <w:t>Omnivis</w:t>
      </w:r>
      <w:proofErr w:type="spellEnd"/>
      <w:r w:rsidRPr="0096619D">
        <w:t xml:space="preserve"> utförs av nattröntgensjuksköterskan</w:t>
      </w:r>
    </w:p>
    <w:p w:rsidRPr="0096619D" w:rsidR="0096619D" w:rsidP="00FB60AC" w:rsidRDefault="0096619D" w14:paraId="0D386DDE" w14:textId="2954A318">
      <w:pPr>
        <w:pStyle w:val="Punktlista"/>
      </w:pPr>
      <w:r w:rsidRPr="0096619D">
        <w:t xml:space="preserve">Vid frågor </w:t>
      </w:r>
      <w:proofErr w:type="gramStart"/>
      <w:r w:rsidRPr="0096619D">
        <w:t>t ex</w:t>
      </w:r>
      <w:proofErr w:type="gramEnd"/>
      <w:r w:rsidRPr="0096619D">
        <w:t xml:space="preserve"> lågt GFR kontaktas </w:t>
      </w:r>
      <w:r w:rsidR="001B0798">
        <w:t xml:space="preserve">extern </w:t>
      </w:r>
      <w:r w:rsidRPr="0096619D">
        <w:t>radiolog</w:t>
      </w:r>
    </w:p>
    <w:p w:rsidRPr="0096619D" w:rsidR="0096619D" w:rsidP="00FB60AC" w:rsidRDefault="0096619D" w14:paraId="48DB8702" w14:textId="15B494F6">
      <w:pPr>
        <w:pStyle w:val="Punktlista"/>
      </w:pPr>
      <w:hyperlink w:history="1" r:id="rId22">
        <w:r w:rsidRPr="0096619D">
          <w:rPr>
            <w:color w:val="0000FF"/>
            <w:u w:val="single"/>
          </w:rPr>
          <w:t>Tolk vid radiologisk undersökning med kontrast och/eller rad</w:t>
        </w:r>
        <w:r w:rsidRPr="00DF0491">
          <w:rPr>
            <w:color w:val="0000FF"/>
            <w:u w:val="single"/>
          </w:rPr>
          <w:t xml:space="preserve">iologiskt </w:t>
        </w:r>
        <w:r w:rsidRPr="0096619D">
          <w:rPr>
            <w:color w:val="0000FF"/>
            <w:u w:val="single"/>
          </w:rPr>
          <w:t>ingrepp</w:t>
        </w:r>
      </w:hyperlink>
      <w:r w:rsidRPr="0096619D">
        <w:t xml:space="preserve"> (rutin)</w:t>
      </w:r>
    </w:p>
    <w:p w:rsidRPr="0096619D" w:rsidR="0096619D" w:rsidP="00FB60AC" w:rsidRDefault="0096619D" w14:paraId="28D73BC2" w14:textId="35AB3CF0">
      <w:pPr>
        <w:pStyle w:val="Punktlista"/>
      </w:pPr>
      <w:hyperlink w:tgtFrame="_blank" w:history="1" r:id="rId23">
        <w:proofErr w:type="spellStart"/>
        <w:r w:rsidRPr="0096619D">
          <w:rPr>
            <w:color w:val="0000FF"/>
            <w:u w:val="single"/>
          </w:rPr>
          <w:t>Anafylaxibehandling</w:t>
        </w:r>
        <w:proofErr w:type="spellEnd"/>
        <w:r w:rsidRPr="0096619D">
          <w:rPr>
            <w:color w:val="0000FF"/>
            <w:u w:val="single"/>
          </w:rPr>
          <w:t xml:space="preserve"> </w:t>
        </w:r>
      </w:hyperlink>
      <w:r w:rsidRPr="0096619D">
        <w:t xml:space="preserve">(rutin) </w:t>
      </w:r>
    </w:p>
    <w:p w:rsidRPr="006F5B32" w:rsidR="0096619D" w:rsidP="006F5B32" w:rsidRDefault="0096619D" w14:paraId="2BF9C5DA" w14:textId="797FBF7A">
      <w:pPr>
        <w:pStyle w:val="Punktlista"/>
      </w:pPr>
      <w:hyperlink w:history="1" r:id="rId24">
        <w:r w:rsidRPr="00DF0491">
          <w:rPr>
            <w:rStyle w:val="Hyperlnk"/>
            <w:color w:val="0000FF"/>
          </w:rPr>
          <w:t>Premedicinering vid kontrastmedelsöverkänslighet (</w:t>
        </w:r>
      </w:hyperlink>
      <w:r w:rsidRPr="0096619D">
        <w:t>rutin)</w:t>
      </w:r>
    </w:p>
    <w:p w:rsidR="00AD0851" w:rsidRDefault="00AD0851" w14:paraId="76671C3E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Pr="0096619D" w:rsidR="0096619D" w:rsidP="00FB60AC" w:rsidRDefault="0096619D" w14:paraId="28281703" w14:textId="4F4A7493">
      <w:pPr>
        <w:pStyle w:val="Rubrik2"/>
      </w:pPr>
      <w:r w:rsidRPr="0096619D">
        <w:t>Efter undersökning</w:t>
      </w:r>
    </w:p>
    <w:p w:rsidRPr="0096619D" w:rsidR="0096619D" w:rsidP="00187E0F" w:rsidRDefault="0096619D" w14:paraId="2CDCDF85" w14:textId="0C8E21B8">
      <w:r w:rsidRPr="0096619D">
        <w:t xml:space="preserve">Patienten skickas hem eller till mottagning/avdelning enligt ordinarie rutiner. </w:t>
      </w:r>
    </w:p>
    <w:p w:rsidRPr="0096619D" w:rsidR="0096619D" w:rsidP="00FB60AC" w:rsidRDefault="0096619D" w14:paraId="3077C46A" w14:textId="77777777">
      <w:r w:rsidRPr="0096619D">
        <w:t xml:space="preserve">I de fall transport av patienten försenas: </w:t>
      </w:r>
    </w:p>
    <w:p w:rsidR="0096619D" w:rsidP="00FB60AC" w:rsidRDefault="0096619D" w14:paraId="7DB6DAD7" w14:textId="3FC6992B">
      <w:hyperlink w:history="1" r:id="rId25">
        <w:r w:rsidRPr="00DF0491">
          <w:rPr>
            <w:color w:val="0000FF"/>
            <w:u w:val="single"/>
          </w:rPr>
          <w:t>Hantering av patienter i väntan på hemtransport efter diagnostisk undersökning</w:t>
        </w:r>
      </w:hyperlink>
      <w:r w:rsidRPr="0096619D">
        <w:t xml:space="preserve"> (rutin)</w:t>
      </w:r>
    </w:p>
    <w:p w:rsidR="006C1292" w:rsidP="006C1292" w:rsidRDefault="00187E0F" w14:paraId="5E75DFE9" w14:textId="77777777">
      <w:pPr>
        <w:pStyle w:val="Rubrik2"/>
      </w:pPr>
      <w:r w:rsidRPr="006C1292">
        <w:t xml:space="preserve">Kontaktuppgifter </w:t>
      </w:r>
    </w:p>
    <w:p w:rsidRPr="006C1292" w:rsidR="00187E0F" w:rsidP="00FB60AC" w:rsidRDefault="006C1292" w14:paraId="5A980388" w14:textId="6E2DAD1E">
      <w:pPr>
        <w:rPr>
          <w:color w:val="0000FF"/>
          <w:u w:val="single"/>
        </w:rPr>
      </w:pPr>
      <w:hyperlink w:history="1" r:id="rId26">
        <w:r w:rsidRPr="006C1292">
          <w:rPr>
            <w:color w:val="0000FF"/>
            <w:u w:val="single"/>
          </w:rPr>
          <w:t>Telefonnummer e</w:t>
        </w:r>
        <w:r w:rsidRPr="006C1292" w:rsidR="00314C2F">
          <w:rPr>
            <w:color w:val="0000FF"/>
            <w:u w:val="single"/>
          </w:rPr>
          <w:t>xtern granskare</w:t>
        </w:r>
      </w:hyperlink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C866F0">
      <w:type w:val="continuous"/>
      <w:pgSz w:w="11900" w:h="16840" w:orient="portrait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0E2C" w:rsidRDefault="003C0E2C" w14:paraId="04B6C924" w14:textId="77777777">
      <w:r>
        <w:separator/>
      </w:r>
    </w:p>
  </w:endnote>
  <w:endnote w:type="continuationSeparator" w:id="0">
    <w:p w:rsidR="003C0E2C" w:rsidRDefault="003C0E2C" w14:paraId="3E6CBF66" w14:textId="77777777">
      <w:r>
        <w:continuationSeparator/>
      </w:r>
    </w:p>
  </w:endnote>
  <w:endnote w:type="continuationNotice" w:id="1">
    <w:p w:rsidR="003C0E2C" w:rsidRDefault="003C0E2C" w14:paraId="7048634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0E2C" w:rsidRDefault="003C0E2C" w14:paraId="527EBB90" w14:textId="77777777"/>
  </w:footnote>
  <w:footnote w:type="continuationSeparator" w:id="0">
    <w:p w:rsidR="003C0E2C" w:rsidRDefault="003C0E2C" w14:paraId="714CA6BD" w14:textId="77777777">
      <w:r>
        <w:continuationSeparator/>
      </w:r>
    </w:p>
  </w:footnote>
  <w:footnote w:type="continuationNotice" w:id="1">
    <w:p w:rsidR="003C0E2C" w:rsidRDefault="003C0E2C" w14:paraId="7D675AA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 w14:anchorId="78A38C6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 w14:anchorId="7F79C18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60B21E6"/>
    <w:multiLevelType w:val="hybridMultilevel"/>
    <w:tmpl w:val="1DB0369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F7F609F"/>
    <w:multiLevelType w:val="hybridMultilevel"/>
    <w:tmpl w:val="F4C002E0"/>
    <w:lvl w:ilvl="0" w:tplc="F21263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F0DFB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2BA5CC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8C4EB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E8D94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9B9089E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FE546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D411D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9FC3AE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37A32"/>
    <w:multiLevelType w:val="hybridMultilevel"/>
    <w:tmpl w:val="A78C276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6E2E3C55"/>
    <w:multiLevelType w:val="hybridMultilevel"/>
    <w:tmpl w:val="6FA6960A"/>
    <w:lvl w:ilvl="0" w:tplc="B032E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D849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C5ACF3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AA9D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26FE1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3BC28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7E1F5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7288C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E522D2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1812A6E"/>
    <w:multiLevelType w:val="hybridMultilevel"/>
    <w:tmpl w:val="7FD8E77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25399092">
    <w:abstractNumId w:val="22"/>
  </w:num>
  <w:num w:numId="2" w16cid:durableId="598878883">
    <w:abstractNumId w:val="17"/>
  </w:num>
  <w:num w:numId="3" w16cid:durableId="850800364">
    <w:abstractNumId w:val="0"/>
  </w:num>
  <w:num w:numId="4" w16cid:durableId="872233088">
    <w:abstractNumId w:val="6"/>
  </w:num>
  <w:num w:numId="5" w16cid:durableId="890270240">
    <w:abstractNumId w:val="19"/>
  </w:num>
  <w:num w:numId="6" w16cid:durableId="467014996">
    <w:abstractNumId w:val="2"/>
  </w:num>
  <w:num w:numId="7" w16cid:durableId="925919734">
    <w:abstractNumId w:val="14"/>
  </w:num>
  <w:num w:numId="8" w16cid:durableId="1568564214">
    <w:abstractNumId w:val="11"/>
  </w:num>
  <w:num w:numId="9" w16cid:durableId="137118462">
    <w:abstractNumId w:val="1"/>
  </w:num>
  <w:num w:numId="10" w16cid:durableId="1111362579">
    <w:abstractNumId w:val="1"/>
  </w:num>
  <w:num w:numId="11" w16cid:durableId="1335763578">
    <w:abstractNumId w:val="3"/>
  </w:num>
  <w:num w:numId="12" w16cid:durableId="1841698962">
    <w:abstractNumId w:val="4"/>
  </w:num>
  <w:num w:numId="13" w16cid:durableId="1603144051">
    <w:abstractNumId w:val="16"/>
  </w:num>
  <w:num w:numId="14" w16cid:durableId="1003162320">
    <w:abstractNumId w:val="12"/>
  </w:num>
  <w:num w:numId="15" w16cid:durableId="2133553055">
    <w:abstractNumId w:val="7"/>
  </w:num>
  <w:num w:numId="16" w16cid:durableId="1696075416">
    <w:abstractNumId w:val="15"/>
  </w:num>
  <w:num w:numId="17" w16cid:durableId="216934726">
    <w:abstractNumId w:val="5"/>
  </w:num>
  <w:num w:numId="18" w16cid:durableId="1977486020">
    <w:abstractNumId w:val="13"/>
  </w:num>
  <w:num w:numId="19" w16cid:durableId="284502612">
    <w:abstractNumId w:val="21"/>
  </w:num>
  <w:num w:numId="20" w16cid:durableId="1521815960">
    <w:abstractNumId w:val="18"/>
  </w:num>
  <w:num w:numId="21" w16cid:durableId="393428515">
    <w:abstractNumId w:val="9"/>
  </w:num>
  <w:num w:numId="22" w16cid:durableId="121312491">
    <w:abstractNumId w:val="20"/>
  </w:num>
  <w:num w:numId="23" w16cid:durableId="547493657">
    <w:abstractNumId w:val="10"/>
  </w:num>
  <w:num w:numId="24" w16cid:durableId="557085430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622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030E"/>
    <w:rsid w:val="0008304C"/>
    <w:rsid w:val="00083C85"/>
    <w:rsid w:val="00084024"/>
    <w:rsid w:val="0009062C"/>
    <w:rsid w:val="00095368"/>
    <w:rsid w:val="000954C4"/>
    <w:rsid w:val="000A001B"/>
    <w:rsid w:val="000A4C35"/>
    <w:rsid w:val="000A611A"/>
    <w:rsid w:val="000B12D9"/>
    <w:rsid w:val="000B4536"/>
    <w:rsid w:val="000B7715"/>
    <w:rsid w:val="000C7923"/>
    <w:rsid w:val="000D4DC9"/>
    <w:rsid w:val="000E463B"/>
    <w:rsid w:val="000E5A7E"/>
    <w:rsid w:val="000F43A3"/>
    <w:rsid w:val="000F7681"/>
    <w:rsid w:val="001026FD"/>
    <w:rsid w:val="0010300A"/>
    <w:rsid w:val="00103031"/>
    <w:rsid w:val="001044FE"/>
    <w:rsid w:val="0011135E"/>
    <w:rsid w:val="001139D4"/>
    <w:rsid w:val="00127AAD"/>
    <w:rsid w:val="00131B08"/>
    <w:rsid w:val="00132A59"/>
    <w:rsid w:val="00133337"/>
    <w:rsid w:val="00133A0F"/>
    <w:rsid w:val="0013580F"/>
    <w:rsid w:val="00137B6D"/>
    <w:rsid w:val="0014070B"/>
    <w:rsid w:val="001422C1"/>
    <w:rsid w:val="001426EA"/>
    <w:rsid w:val="0014288D"/>
    <w:rsid w:val="00143825"/>
    <w:rsid w:val="00144925"/>
    <w:rsid w:val="001522AE"/>
    <w:rsid w:val="0015306F"/>
    <w:rsid w:val="00157D5B"/>
    <w:rsid w:val="00161FE6"/>
    <w:rsid w:val="001647EA"/>
    <w:rsid w:val="00164C3D"/>
    <w:rsid w:val="00166D3A"/>
    <w:rsid w:val="00176AEB"/>
    <w:rsid w:val="00181FDC"/>
    <w:rsid w:val="00182EC7"/>
    <w:rsid w:val="001860B9"/>
    <w:rsid w:val="00186F2B"/>
    <w:rsid w:val="001874D6"/>
    <w:rsid w:val="00187E0F"/>
    <w:rsid w:val="00195C33"/>
    <w:rsid w:val="0019632A"/>
    <w:rsid w:val="00196F6E"/>
    <w:rsid w:val="001A1B0A"/>
    <w:rsid w:val="001A4E7C"/>
    <w:rsid w:val="001B0798"/>
    <w:rsid w:val="001B42E1"/>
    <w:rsid w:val="001B762C"/>
    <w:rsid w:val="001C287A"/>
    <w:rsid w:val="001C2895"/>
    <w:rsid w:val="001C4D0A"/>
    <w:rsid w:val="001C5FEF"/>
    <w:rsid w:val="001D2F84"/>
    <w:rsid w:val="001F3CFE"/>
    <w:rsid w:val="00201077"/>
    <w:rsid w:val="00211487"/>
    <w:rsid w:val="00211D91"/>
    <w:rsid w:val="00217DEC"/>
    <w:rsid w:val="00220768"/>
    <w:rsid w:val="00221EC8"/>
    <w:rsid w:val="00225B20"/>
    <w:rsid w:val="002316B2"/>
    <w:rsid w:val="00235B57"/>
    <w:rsid w:val="00247C4E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6C3"/>
    <w:rsid w:val="00290B5C"/>
    <w:rsid w:val="00293963"/>
    <w:rsid w:val="00294791"/>
    <w:rsid w:val="002B0859"/>
    <w:rsid w:val="002B08AE"/>
    <w:rsid w:val="002B0B30"/>
    <w:rsid w:val="002B0C78"/>
    <w:rsid w:val="002C0C02"/>
    <w:rsid w:val="002C1277"/>
    <w:rsid w:val="002C60AD"/>
    <w:rsid w:val="002C77B9"/>
    <w:rsid w:val="002D0E0E"/>
    <w:rsid w:val="002D6023"/>
    <w:rsid w:val="002D6C79"/>
    <w:rsid w:val="002D7F0D"/>
    <w:rsid w:val="002E263F"/>
    <w:rsid w:val="002E41CE"/>
    <w:rsid w:val="002E6F81"/>
    <w:rsid w:val="002F08BA"/>
    <w:rsid w:val="002F2CFF"/>
    <w:rsid w:val="002F3DB0"/>
    <w:rsid w:val="002F5395"/>
    <w:rsid w:val="002F568B"/>
    <w:rsid w:val="002F7818"/>
    <w:rsid w:val="003030E0"/>
    <w:rsid w:val="003066D0"/>
    <w:rsid w:val="00311401"/>
    <w:rsid w:val="00312941"/>
    <w:rsid w:val="0031393E"/>
    <w:rsid w:val="00314C2F"/>
    <w:rsid w:val="003203D7"/>
    <w:rsid w:val="00320F86"/>
    <w:rsid w:val="00324171"/>
    <w:rsid w:val="00326C24"/>
    <w:rsid w:val="0033638E"/>
    <w:rsid w:val="00336BD4"/>
    <w:rsid w:val="00337F99"/>
    <w:rsid w:val="0034307B"/>
    <w:rsid w:val="00345EB1"/>
    <w:rsid w:val="003467D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1F79"/>
    <w:rsid w:val="003B2A4B"/>
    <w:rsid w:val="003B4ECB"/>
    <w:rsid w:val="003C0E2C"/>
    <w:rsid w:val="003C6F28"/>
    <w:rsid w:val="003D099E"/>
    <w:rsid w:val="003D21A2"/>
    <w:rsid w:val="003D255E"/>
    <w:rsid w:val="003D29D2"/>
    <w:rsid w:val="003E0705"/>
    <w:rsid w:val="003E2FF7"/>
    <w:rsid w:val="003F1013"/>
    <w:rsid w:val="003F1ACF"/>
    <w:rsid w:val="00404948"/>
    <w:rsid w:val="00406BEA"/>
    <w:rsid w:val="00413A60"/>
    <w:rsid w:val="00417F9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2ED"/>
    <w:rsid w:val="004876F6"/>
    <w:rsid w:val="00487C8F"/>
    <w:rsid w:val="0049236A"/>
    <w:rsid w:val="00492718"/>
    <w:rsid w:val="00492EF6"/>
    <w:rsid w:val="00492FFA"/>
    <w:rsid w:val="004A355D"/>
    <w:rsid w:val="004A4970"/>
    <w:rsid w:val="004B2183"/>
    <w:rsid w:val="004B2375"/>
    <w:rsid w:val="004B2A01"/>
    <w:rsid w:val="004B2EC3"/>
    <w:rsid w:val="004B789F"/>
    <w:rsid w:val="004B795A"/>
    <w:rsid w:val="004C2559"/>
    <w:rsid w:val="004C72FF"/>
    <w:rsid w:val="004D6AC8"/>
    <w:rsid w:val="004D75EE"/>
    <w:rsid w:val="004D7BA3"/>
    <w:rsid w:val="004F4518"/>
    <w:rsid w:val="004F4C62"/>
    <w:rsid w:val="004F54D4"/>
    <w:rsid w:val="00501433"/>
    <w:rsid w:val="005036C5"/>
    <w:rsid w:val="00506C2E"/>
    <w:rsid w:val="00511CC4"/>
    <w:rsid w:val="0051310F"/>
    <w:rsid w:val="00514A76"/>
    <w:rsid w:val="005207BC"/>
    <w:rsid w:val="0052450A"/>
    <w:rsid w:val="00531E60"/>
    <w:rsid w:val="00532D9A"/>
    <w:rsid w:val="00536A5A"/>
    <w:rsid w:val="00541D07"/>
    <w:rsid w:val="00542701"/>
    <w:rsid w:val="00544BAB"/>
    <w:rsid w:val="00545F31"/>
    <w:rsid w:val="005578FA"/>
    <w:rsid w:val="00565129"/>
    <w:rsid w:val="00565CD0"/>
    <w:rsid w:val="00567820"/>
    <w:rsid w:val="0057093E"/>
    <w:rsid w:val="005770AD"/>
    <w:rsid w:val="00581414"/>
    <w:rsid w:val="00582490"/>
    <w:rsid w:val="005826FA"/>
    <w:rsid w:val="0058341D"/>
    <w:rsid w:val="00595150"/>
    <w:rsid w:val="00597E28"/>
    <w:rsid w:val="005A2301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225"/>
    <w:rsid w:val="0060409E"/>
    <w:rsid w:val="006047BC"/>
    <w:rsid w:val="0060596B"/>
    <w:rsid w:val="00606D97"/>
    <w:rsid w:val="00613482"/>
    <w:rsid w:val="00614532"/>
    <w:rsid w:val="00614E64"/>
    <w:rsid w:val="00617710"/>
    <w:rsid w:val="00617EE6"/>
    <w:rsid w:val="0062184C"/>
    <w:rsid w:val="00623724"/>
    <w:rsid w:val="00625DFD"/>
    <w:rsid w:val="00627BEA"/>
    <w:rsid w:val="00627FFE"/>
    <w:rsid w:val="006319DB"/>
    <w:rsid w:val="00631C97"/>
    <w:rsid w:val="00632403"/>
    <w:rsid w:val="0063628A"/>
    <w:rsid w:val="00637638"/>
    <w:rsid w:val="006453FA"/>
    <w:rsid w:val="00651F61"/>
    <w:rsid w:val="0065595B"/>
    <w:rsid w:val="00660269"/>
    <w:rsid w:val="006605A6"/>
    <w:rsid w:val="00665F89"/>
    <w:rsid w:val="00673C92"/>
    <w:rsid w:val="006753EC"/>
    <w:rsid w:val="00675921"/>
    <w:rsid w:val="00694506"/>
    <w:rsid w:val="006A2789"/>
    <w:rsid w:val="006A4978"/>
    <w:rsid w:val="006A7261"/>
    <w:rsid w:val="006B0D29"/>
    <w:rsid w:val="006B1819"/>
    <w:rsid w:val="006B5DE7"/>
    <w:rsid w:val="006C1292"/>
    <w:rsid w:val="006C5048"/>
    <w:rsid w:val="006C6A4B"/>
    <w:rsid w:val="006C779F"/>
    <w:rsid w:val="006D01F5"/>
    <w:rsid w:val="006D0CFB"/>
    <w:rsid w:val="006D1FFB"/>
    <w:rsid w:val="006D30C0"/>
    <w:rsid w:val="006D7535"/>
    <w:rsid w:val="006E450B"/>
    <w:rsid w:val="006F0D7E"/>
    <w:rsid w:val="006F5B32"/>
    <w:rsid w:val="00710B77"/>
    <w:rsid w:val="007164A0"/>
    <w:rsid w:val="00720235"/>
    <w:rsid w:val="0072075B"/>
    <w:rsid w:val="0072131A"/>
    <w:rsid w:val="007221C2"/>
    <w:rsid w:val="00725816"/>
    <w:rsid w:val="00730955"/>
    <w:rsid w:val="00733A9C"/>
    <w:rsid w:val="00733B0F"/>
    <w:rsid w:val="00735751"/>
    <w:rsid w:val="00736574"/>
    <w:rsid w:val="007367E0"/>
    <w:rsid w:val="00737215"/>
    <w:rsid w:val="0075190F"/>
    <w:rsid w:val="00754905"/>
    <w:rsid w:val="00760038"/>
    <w:rsid w:val="0076169A"/>
    <w:rsid w:val="00762248"/>
    <w:rsid w:val="00762EE0"/>
    <w:rsid w:val="00765C41"/>
    <w:rsid w:val="00771100"/>
    <w:rsid w:val="007759DD"/>
    <w:rsid w:val="00776B05"/>
    <w:rsid w:val="007852D3"/>
    <w:rsid w:val="0078609F"/>
    <w:rsid w:val="00790472"/>
    <w:rsid w:val="007917BA"/>
    <w:rsid w:val="0079308C"/>
    <w:rsid w:val="007A0FBD"/>
    <w:rsid w:val="007A5C6F"/>
    <w:rsid w:val="007B593A"/>
    <w:rsid w:val="007D4241"/>
    <w:rsid w:val="007D4317"/>
    <w:rsid w:val="007D4EA3"/>
    <w:rsid w:val="007D582F"/>
    <w:rsid w:val="007D5A7D"/>
    <w:rsid w:val="007E3346"/>
    <w:rsid w:val="007F1CFF"/>
    <w:rsid w:val="007F4FD2"/>
    <w:rsid w:val="007F5DD5"/>
    <w:rsid w:val="00813BFD"/>
    <w:rsid w:val="00820FC8"/>
    <w:rsid w:val="00821A1B"/>
    <w:rsid w:val="008262E9"/>
    <w:rsid w:val="00827E69"/>
    <w:rsid w:val="0083237F"/>
    <w:rsid w:val="00835C4D"/>
    <w:rsid w:val="00835E6E"/>
    <w:rsid w:val="00842A43"/>
    <w:rsid w:val="00843F48"/>
    <w:rsid w:val="00844676"/>
    <w:rsid w:val="00847F97"/>
    <w:rsid w:val="00851423"/>
    <w:rsid w:val="00857848"/>
    <w:rsid w:val="008654B6"/>
    <w:rsid w:val="0087139C"/>
    <w:rsid w:val="00872113"/>
    <w:rsid w:val="00880E83"/>
    <w:rsid w:val="00890017"/>
    <w:rsid w:val="0089201F"/>
    <w:rsid w:val="00892F28"/>
    <w:rsid w:val="00894DEC"/>
    <w:rsid w:val="008A076D"/>
    <w:rsid w:val="008A0C5F"/>
    <w:rsid w:val="008A3DEA"/>
    <w:rsid w:val="008A4EB9"/>
    <w:rsid w:val="008A74C0"/>
    <w:rsid w:val="008B1694"/>
    <w:rsid w:val="008B1DBA"/>
    <w:rsid w:val="008C4B27"/>
    <w:rsid w:val="008C72EA"/>
    <w:rsid w:val="008C7326"/>
    <w:rsid w:val="008C7F2A"/>
    <w:rsid w:val="008D5D74"/>
    <w:rsid w:val="008E36F8"/>
    <w:rsid w:val="008E46B2"/>
    <w:rsid w:val="008E682C"/>
    <w:rsid w:val="008E78A1"/>
    <w:rsid w:val="008F589F"/>
    <w:rsid w:val="00902EEA"/>
    <w:rsid w:val="00906238"/>
    <w:rsid w:val="00907EF9"/>
    <w:rsid w:val="0091295C"/>
    <w:rsid w:val="00914D58"/>
    <w:rsid w:val="00921F47"/>
    <w:rsid w:val="009228AB"/>
    <w:rsid w:val="0092609D"/>
    <w:rsid w:val="0093085B"/>
    <w:rsid w:val="00931C57"/>
    <w:rsid w:val="009347A5"/>
    <w:rsid w:val="00941D86"/>
    <w:rsid w:val="00942257"/>
    <w:rsid w:val="0094645C"/>
    <w:rsid w:val="009471BF"/>
    <w:rsid w:val="00950E4E"/>
    <w:rsid w:val="009529BD"/>
    <w:rsid w:val="009533B4"/>
    <w:rsid w:val="0096619D"/>
    <w:rsid w:val="00971D93"/>
    <w:rsid w:val="00977E01"/>
    <w:rsid w:val="00987C26"/>
    <w:rsid w:val="00992CC3"/>
    <w:rsid w:val="009931FD"/>
    <w:rsid w:val="00993DDE"/>
    <w:rsid w:val="009960F8"/>
    <w:rsid w:val="009A44F5"/>
    <w:rsid w:val="009A563E"/>
    <w:rsid w:val="009B0567"/>
    <w:rsid w:val="009B088F"/>
    <w:rsid w:val="009B1F6B"/>
    <w:rsid w:val="009B3D62"/>
    <w:rsid w:val="009B5C72"/>
    <w:rsid w:val="009C0D12"/>
    <w:rsid w:val="009C192E"/>
    <w:rsid w:val="009D4CAF"/>
    <w:rsid w:val="009D6819"/>
    <w:rsid w:val="009D6D1C"/>
    <w:rsid w:val="009E0CF9"/>
    <w:rsid w:val="009E48CA"/>
    <w:rsid w:val="009E531B"/>
    <w:rsid w:val="009E6C56"/>
    <w:rsid w:val="009E7DCF"/>
    <w:rsid w:val="009F4A56"/>
    <w:rsid w:val="009F4E65"/>
    <w:rsid w:val="009F502E"/>
    <w:rsid w:val="009F7E1D"/>
    <w:rsid w:val="00A006A5"/>
    <w:rsid w:val="00A0163A"/>
    <w:rsid w:val="00A02B69"/>
    <w:rsid w:val="00A05942"/>
    <w:rsid w:val="00A07BEC"/>
    <w:rsid w:val="00A16844"/>
    <w:rsid w:val="00A175FE"/>
    <w:rsid w:val="00A22DA2"/>
    <w:rsid w:val="00A24E99"/>
    <w:rsid w:val="00A264BE"/>
    <w:rsid w:val="00A272CA"/>
    <w:rsid w:val="00A33051"/>
    <w:rsid w:val="00A364F7"/>
    <w:rsid w:val="00A407AD"/>
    <w:rsid w:val="00A40923"/>
    <w:rsid w:val="00A41C05"/>
    <w:rsid w:val="00A42426"/>
    <w:rsid w:val="00A507A8"/>
    <w:rsid w:val="00A514B7"/>
    <w:rsid w:val="00A54A0B"/>
    <w:rsid w:val="00A56F54"/>
    <w:rsid w:val="00A57515"/>
    <w:rsid w:val="00A6320D"/>
    <w:rsid w:val="00A65FD4"/>
    <w:rsid w:val="00A81198"/>
    <w:rsid w:val="00A81E48"/>
    <w:rsid w:val="00A82035"/>
    <w:rsid w:val="00A90D77"/>
    <w:rsid w:val="00A91299"/>
    <w:rsid w:val="00A9141D"/>
    <w:rsid w:val="00A92E07"/>
    <w:rsid w:val="00A95D63"/>
    <w:rsid w:val="00AA0B3A"/>
    <w:rsid w:val="00AA42BC"/>
    <w:rsid w:val="00AA6EB4"/>
    <w:rsid w:val="00AA6FE2"/>
    <w:rsid w:val="00AA767D"/>
    <w:rsid w:val="00AB0CC9"/>
    <w:rsid w:val="00AC0D80"/>
    <w:rsid w:val="00AC1BC4"/>
    <w:rsid w:val="00AC37AE"/>
    <w:rsid w:val="00AC3FF6"/>
    <w:rsid w:val="00AC4A54"/>
    <w:rsid w:val="00AC647B"/>
    <w:rsid w:val="00AD0851"/>
    <w:rsid w:val="00AD5A86"/>
    <w:rsid w:val="00AD73EC"/>
    <w:rsid w:val="00AE5BC7"/>
    <w:rsid w:val="00AF190E"/>
    <w:rsid w:val="00AF2C41"/>
    <w:rsid w:val="00AF5AAF"/>
    <w:rsid w:val="00B046D8"/>
    <w:rsid w:val="00B1100C"/>
    <w:rsid w:val="00B1123E"/>
    <w:rsid w:val="00B13F4C"/>
    <w:rsid w:val="00B16219"/>
    <w:rsid w:val="00B16C59"/>
    <w:rsid w:val="00B212F5"/>
    <w:rsid w:val="00B26C43"/>
    <w:rsid w:val="00B31CDB"/>
    <w:rsid w:val="00B33FDD"/>
    <w:rsid w:val="00B359CC"/>
    <w:rsid w:val="00B36107"/>
    <w:rsid w:val="00B41789"/>
    <w:rsid w:val="00B43C2B"/>
    <w:rsid w:val="00B46C03"/>
    <w:rsid w:val="00B516B2"/>
    <w:rsid w:val="00B60C6C"/>
    <w:rsid w:val="00B619A9"/>
    <w:rsid w:val="00B65A9D"/>
    <w:rsid w:val="00B66D60"/>
    <w:rsid w:val="00B718A7"/>
    <w:rsid w:val="00B75EDE"/>
    <w:rsid w:val="00B77D88"/>
    <w:rsid w:val="00B77FAF"/>
    <w:rsid w:val="00B82A56"/>
    <w:rsid w:val="00B84336"/>
    <w:rsid w:val="00B851B9"/>
    <w:rsid w:val="00B86453"/>
    <w:rsid w:val="00B90054"/>
    <w:rsid w:val="00B92C14"/>
    <w:rsid w:val="00B95D10"/>
    <w:rsid w:val="00BA0066"/>
    <w:rsid w:val="00BB0EA6"/>
    <w:rsid w:val="00BB2989"/>
    <w:rsid w:val="00BB69DB"/>
    <w:rsid w:val="00BC322E"/>
    <w:rsid w:val="00BC44CD"/>
    <w:rsid w:val="00BC48A6"/>
    <w:rsid w:val="00BD2691"/>
    <w:rsid w:val="00BD65E9"/>
    <w:rsid w:val="00BD743C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23F"/>
    <w:rsid w:val="00C7430C"/>
    <w:rsid w:val="00C844B0"/>
    <w:rsid w:val="00C85DA1"/>
    <w:rsid w:val="00C866F0"/>
    <w:rsid w:val="00C8731B"/>
    <w:rsid w:val="00C9071C"/>
    <w:rsid w:val="00C908FF"/>
    <w:rsid w:val="00C97BD3"/>
    <w:rsid w:val="00CA39EF"/>
    <w:rsid w:val="00CA521F"/>
    <w:rsid w:val="00CB0493"/>
    <w:rsid w:val="00CB15E5"/>
    <w:rsid w:val="00CB17FF"/>
    <w:rsid w:val="00CB1ED7"/>
    <w:rsid w:val="00CB7EBF"/>
    <w:rsid w:val="00CC167C"/>
    <w:rsid w:val="00CC52D9"/>
    <w:rsid w:val="00CD6647"/>
    <w:rsid w:val="00CE4B73"/>
    <w:rsid w:val="00CF4D27"/>
    <w:rsid w:val="00CF70BB"/>
    <w:rsid w:val="00D03110"/>
    <w:rsid w:val="00D074DB"/>
    <w:rsid w:val="00D12A8F"/>
    <w:rsid w:val="00D139CF"/>
    <w:rsid w:val="00D16EAF"/>
    <w:rsid w:val="00D34664"/>
    <w:rsid w:val="00D37E7F"/>
    <w:rsid w:val="00D42674"/>
    <w:rsid w:val="00D47AD7"/>
    <w:rsid w:val="00D51529"/>
    <w:rsid w:val="00D76E8B"/>
    <w:rsid w:val="00D85218"/>
    <w:rsid w:val="00D86F14"/>
    <w:rsid w:val="00D915B1"/>
    <w:rsid w:val="00D962BF"/>
    <w:rsid w:val="00DA299D"/>
    <w:rsid w:val="00DA315D"/>
    <w:rsid w:val="00DA65C4"/>
    <w:rsid w:val="00DA793E"/>
    <w:rsid w:val="00DD2BE0"/>
    <w:rsid w:val="00DD4B27"/>
    <w:rsid w:val="00DE4447"/>
    <w:rsid w:val="00DE5DA2"/>
    <w:rsid w:val="00DE6A83"/>
    <w:rsid w:val="00DF0033"/>
    <w:rsid w:val="00DF0491"/>
    <w:rsid w:val="00DF774E"/>
    <w:rsid w:val="00DF7C02"/>
    <w:rsid w:val="00E026BF"/>
    <w:rsid w:val="00E05998"/>
    <w:rsid w:val="00E07B1B"/>
    <w:rsid w:val="00E11853"/>
    <w:rsid w:val="00E125EC"/>
    <w:rsid w:val="00E4599A"/>
    <w:rsid w:val="00E52A86"/>
    <w:rsid w:val="00E54B47"/>
    <w:rsid w:val="00E553BF"/>
    <w:rsid w:val="00E55D93"/>
    <w:rsid w:val="00E57676"/>
    <w:rsid w:val="00E60485"/>
    <w:rsid w:val="00E61294"/>
    <w:rsid w:val="00E7237C"/>
    <w:rsid w:val="00E77C46"/>
    <w:rsid w:val="00E84FE6"/>
    <w:rsid w:val="00E86CE8"/>
    <w:rsid w:val="00E90E82"/>
    <w:rsid w:val="00E96694"/>
    <w:rsid w:val="00EA00CB"/>
    <w:rsid w:val="00EA1BAA"/>
    <w:rsid w:val="00EA3FCD"/>
    <w:rsid w:val="00EA42A0"/>
    <w:rsid w:val="00EB6714"/>
    <w:rsid w:val="00EC024A"/>
    <w:rsid w:val="00EC0A68"/>
    <w:rsid w:val="00EC5006"/>
    <w:rsid w:val="00EC5B17"/>
    <w:rsid w:val="00ED49C3"/>
    <w:rsid w:val="00ED6CE8"/>
    <w:rsid w:val="00ED7AA6"/>
    <w:rsid w:val="00ED7BDF"/>
    <w:rsid w:val="00EE1E6D"/>
    <w:rsid w:val="00EE2A56"/>
    <w:rsid w:val="00EE3818"/>
    <w:rsid w:val="00EE7B2B"/>
    <w:rsid w:val="00EF201E"/>
    <w:rsid w:val="00F02542"/>
    <w:rsid w:val="00F07DC2"/>
    <w:rsid w:val="00F12A58"/>
    <w:rsid w:val="00F20BF0"/>
    <w:rsid w:val="00F22264"/>
    <w:rsid w:val="00F22D95"/>
    <w:rsid w:val="00F2564D"/>
    <w:rsid w:val="00F31BDD"/>
    <w:rsid w:val="00F35B05"/>
    <w:rsid w:val="00F37BDE"/>
    <w:rsid w:val="00F413D9"/>
    <w:rsid w:val="00F42B70"/>
    <w:rsid w:val="00F452A5"/>
    <w:rsid w:val="00F46A19"/>
    <w:rsid w:val="00F5135F"/>
    <w:rsid w:val="00F51F78"/>
    <w:rsid w:val="00F77D2B"/>
    <w:rsid w:val="00F80DD6"/>
    <w:rsid w:val="00F86F47"/>
    <w:rsid w:val="00F90B64"/>
    <w:rsid w:val="00F91C97"/>
    <w:rsid w:val="00FA5843"/>
    <w:rsid w:val="00FB2F0F"/>
    <w:rsid w:val="00FB3702"/>
    <w:rsid w:val="00FB5086"/>
    <w:rsid w:val="00FB5411"/>
    <w:rsid w:val="00FB5920"/>
    <w:rsid w:val="00FB60AC"/>
    <w:rsid w:val="00FB6392"/>
    <w:rsid w:val="00FD1CAC"/>
    <w:rsid w:val="00FD3C70"/>
    <w:rsid w:val="00FD58E4"/>
    <w:rsid w:val="00FD6820"/>
    <w:rsid w:val="00FE12D8"/>
    <w:rsid w:val="00FF2A2B"/>
    <w:rsid w:val="00FF7C02"/>
    <w:rsid w:val="024801E3"/>
    <w:rsid w:val="12AFF099"/>
    <w:rsid w:val="37F5FB67"/>
    <w:rsid w:val="58C43702"/>
    <w:rsid w:val="5F7ABCD8"/>
    <w:rsid w:val="647B2B65"/>
    <w:rsid w:val="6B2CF8ED"/>
    <w:rsid w:val="6CDEE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CA6BD22-FA6A-467C-90B1-F83DF90715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426E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426EA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1426EA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426EA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1426EA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790472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C024A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5-1819752655-47/SURROGATE/Akuta%20r%c3%b6ntgenunders%c3%b6kningar%20under%20jourtid%20vid%20Radiologiska%20avdelningarna.pdf" TargetMode="External" Id="rId18" /><Relationship Type="http://schemas.openxmlformats.org/officeDocument/2006/relationships/hyperlink" Target="https://mellanarkiv-offentlig.vgregion.se/alfresco/s/archive/stream/public/v1/source/available/sofia/nu8444-2101229903-700/surrogate/Externa%20granskare.pdf" TargetMode="External" Id="rId26" /><Relationship Type="http://schemas.openxmlformats.org/officeDocument/2006/relationships/hyperlink" Target="https://mellanarkiv-offentlig.vgregion.se/alfresco/s/archive/stream/public/v1/source/available/sofia/nu8808-1025533918-193/surrogate/Courier%20-%20Skicka%20jourunders%c3%b6kningar-priojobb%20till%20Extern%20granskare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4/SURROGATE/R%c3%b6ntgenunders%c3%b6kningar%20under%20st%c3%a4ngningstid%20i%20Uddevalla.pdf" TargetMode="External" Id="rId17" /><Relationship Type="http://schemas.openxmlformats.org/officeDocument/2006/relationships/hyperlink" Target="https://mellanarkiv-offentlig.vgregion.se/alfresco/s/archive/stream/public/v1/source/available/SOFIA/NU10032-1320169253-173/SURROGATE/Hantering%20av%20patienter%20i%20v%c3%a4ntan%20p%c3%a5%20hemtransport%20efter%20diagnostisk%20unders%c3%b6kning.pdf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8808-1025533918-193/surrogate/Courier%20-%20Skicka%20jourunders%c3%b6kningar-priojobb%20till%20Extern%20granskare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NU10095-1819752655-401/SURROGATE/Premedicinering%20vid%20kontrastmedels%c3%b6verk%c3%a4nslighet.pdf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NU10095-1819752655-49/SURROGATE/Anafylaxibehandling.pdf" TargetMode="Externa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808-1025533918-193/surrogate/Courier%20-%20Skicka%20jourunders%c3%b6kningar-priojobb%20till%20Extern%20granskare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95-1819752655-40/SURROGATE/Tolk%20vid%20radiologisk%20unders%c3%b6kning%20med%20kontrast%20och-%20eller%20radiologiskt%20ingrepp.pdf" TargetMode="Externa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Extern granskare natt, röntgensjuksköterska – NÄL</dc:title>
  <dc:subject/>
  <dc:creator>patrik.jens.johansson@vgregion.se</dc:creator>
  <keywords/>
  <lastModifiedBy>Ulrica Sehlberg</lastModifiedBy>
  <revision>201</revision>
  <lastPrinted>2016-03-31T01:56:00.0000000Z</lastPrinted>
  <dcterms:created xsi:type="dcterms:W3CDTF">2022-05-17T19:02:00.0000000Z</dcterms:created>
  <dcterms:modified xsi:type="dcterms:W3CDTF">2026-05-15T11:27:57.0000000Z</dcterms:modified>
</coreProperties>
</file>