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65F9A" w14:textId="77777777" w:rsidR="009F0038" w:rsidRDefault="009F0038" w:rsidP="00F35B05">
      <w:pPr>
        <w:pStyle w:val="Rubrik2"/>
        <w:sectPr w:rsidR="009F0038" w:rsidSect="009F003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D550B97" w14:textId="3F879220" w:rsidR="009F0038" w:rsidRPr="009F0038" w:rsidRDefault="009551E8" w:rsidP="008042F1">
      <w:pPr>
        <w:pStyle w:val="Rubrik1"/>
        <w:rPr>
          <w:szCs w:val="20"/>
        </w:rPr>
      </w:pPr>
      <w:r w:rsidRPr="009F0038">
        <w:t>Arbetsrutin Sekreterare, tidboksplacering - Uddevalla</w:t>
      </w:r>
    </w:p>
    <w:p w14:paraId="0EF3896B" w14:textId="77777777" w:rsidR="009F0038" w:rsidRPr="009F0038" w:rsidRDefault="009F0038" w:rsidP="003A6A19">
      <w:pPr>
        <w:pStyle w:val="Rubrik2"/>
      </w:pPr>
      <w:bookmarkStart w:id="1" w:name="_1314629194"/>
      <w:bookmarkStart w:id="2" w:name="Rubrik"/>
      <w:bookmarkEnd w:id="1"/>
      <w:bookmarkEnd w:id="2"/>
      <w:r w:rsidRPr="009F0038">
        <w:t xml:space="preserve">Sammanfattning/syfte </w:t>
      </w:r>
    </w:p>
    <w:p w14:paraId="2FEB8612" w14:textId="77777777" w:rsidR="009F0038" w:rsidRDefault="009F0038" w:rsidP="003A6A19">
      <w:pPr>
        <w:spacing w:after="0" w:line="240" w:lineRule="auto"/>
        <w:ind w:right="0"/>
        <w:rPr>
          <w:szCs w:val="20"/>
        </w:rPr>
      </w:pPr>
      <w:r w:rsidRPr="009F0038">
        <w:rPr>
          <w:szCs w:val="20"/>
        </w:rPr>
        <w:t>Att tydliggöra arbetsuppgifter för sekreterare med tidboksplacering på Radiologiska avdelningen, Uddevalla.</w:t>
      </w:r>
    </w:p>
    <w:p w14:paraId="72CF5025" w14:textId="3F0313D4" w:rsidR="009551E8" w:rsidRDefault="00F03C18" w:rsidP="003A6A19">
      <w:pPr>
        <w:pStyle w:val="Rubrik2"/>
      </w:pPr>
      <w:r>
        <w:t>Förändringar sedan föregående version</w:t>
      </w:r>
    </w:p>
    <w:p w14:paraId="205636D9" w14:textId="173359BB" w:rsidR="008B6F85" w:rsidRPr="008B6F85" w:rsidRDefault="008B6F85" w:rsidP="008B6F85">
      <w:r>
        <w:t>Inga förändringar.</w:t>
      </w:r>
    </w:p>
    <w:p w14:paraId="79831CDA" w14:textId="123BD798" w:rsidR="009F0038" w:rsidRPr="009F0038" w:rsidRDefault="009F0038" w:rsidP="003A6A19">
      <w:pPr>
        <w:pStyle w:val="Rubrik2"/>
      </w:pPr>
      <w:r w:rsidRPr="009F0038">
        <w:t>Arbetsmoment för sekreterare med tidboks</w:t>
      </w:r>
      <w:r w:rsidR="008042F1">
        <w:t>-</w:t>
      </w:r>
      <w:r w:rsidRPr="009F0038">
        <w:t>placering</w:t>
      </w:r>
    </w:p>
    <w:p w14:paraId="35F6DFDE" w14:textId="77777777" w:rsidR="009F0038" w:rsidRPr="009F0038" w:rsidRDefault="009F0038" w:rsidP="003A6A19">
      <w:pPr>
        <w:pStyle w:val="Rubrik3"/>
      </w:pPr>
      <w:r w:rsidRPr="009F0038">
        <w:t>Telefon</w:t>
      </w:r>
    </w:p>
    <w:p w14:paraId="5AF7071D" w14:textId="77777777" w:rsidR="009F0038" w:rsidRPr="009F0038" w:rsidRDefault="009F0038" w:rsidP="003A6A19">
      <w:pPr>
        <w:pStyle w:val="Rubrik3"/>
      </w:pPr>
      <w:r w:rsidRPr="009F0038">
        <w:t>Lista i RIS:</w:t>
      </w:r>
    </w:p>
    <w:p w14:paraId="51D8B79B" w14:textId="48D2C201" w:rsidR="009F0038" w:rsidRPr="009F0038" w:rsidRDefault="00E74BB3" w:rsidP="003A6A19">
      <w:pPr>
        <w:pStyle w:val="Punktlista"/>
      </w:pPr>
      <w:r>
        <w:t>Åtgärdas av tidboken (flaggad)</w:t>
      </w:r>
    </w:p>
    <w:p w14:paraId="02088782" w14:textId="76085562" w:rsidR="009F0038" w:rsidRPr="009F0038" w:rsidRDefault="009F0038" w:rsidP="003A6A19">
      <w:pPr>
        <w:pStyle w:val="Punktlista"/>
      </w:pPr>
      <w:r w:rsidRPr="009F0038">
        <w:t>Admin avvikelse – pat</w:t>
      </w:r>
      <w:r w:rsidR="00791770">
        <w:t>ienten</w:t>
      </w:r>
      <w:r w:rsidRPr="009F0038">
        <w:t xml:space="preserve"> utebliven</w:t>
      </w:r>
    </w:p>
    <w:p w14:paraId="1C4343AC" w14:textId="77777777" w:rsidR="009F0038" w:rsidRPr="009F0038" w:rsidRDefault="009F0038" w:rsidP="003A6A19">
      <w:pPr>
        <w:pStyle w:val="Punktlista"/>
      </w:pPr>
      <w:r w:rsidRPr="009F0038">
        <w:t>Återkallas NÄL/udd</w:t>
      </w:r>
    </w:p>
    <w:p w14:paraId="5B87CEDD" w14:textId="77777777" w:rsidR="009F0038" w:rsidRPr="009F0038" w:rsidRDefault="009F0038" w:rsidP="003A6A19">
      <w:pPr>
        <w:pStyle w:val="Punktlista"/>
      </w:pPr>
      <w:r w:rsidRPr="009F0038">
        <w:t>ÖVRIGT Återbudslista</w:t>
      </w:r>
    </w:p>
    <w:p w14:paraId="0417D9AB" w14:textId="77777777" w:rsidR="009F0038" w:rsidRPr="009F0038" w:rsidRDefault="009F0038" w:rsidP="003A6A19">
      <w:pPr>
        <w:pStyle w:val="Punktlista"/>
      </w:pPr>
      <w:r w:rsidRPr="009F0038">
        <w:t>Udd Dynamisk akutlista</w:t>
      </w:r>
    </w:p>
    <w:p w14:paraId="22061F62" w14:textId="77777777" w:rsidR="009F0038" w:rsidRPr="009F0038" w:rsidRDefault="009F0038" w:rsidP="00A65A46">
      <w:pPr>
        <w:pStyle w:val="Punktlista"/>
      </w:pPr>
      <w:r w:rsidRPr="009F0038">
        <w:t>Boka inneliggande patienter</w:t>
      </w:r>
    </w:p>
    <w:p w14:paraId="5FEEB729" w14:textId="33950C1E" w:rsidR="009F0038" w:rsidRPr="009F0038" w:rsidRDefault="009F0038" w:rsidP="00A65A46">
      <w:pPr>
        <w:pStyle w:val="Punktlista"/>
      </w:pPr>
      <w:r w:rsidRPr="009F0038">
        <w:t>Boka ortopedpatienter från faxad lista ortoped</w:t>
      </w:r>
      <w:r w:rsidR="00B55DE7">
        <w:t>en.</w:t>
      </w:r>
    </w:p>
    <w:p w14:paraId="63F58173" w14:textId="77777777" w:rsidR="009F0038" w:rsidRPr="009F0038" w:rsidRDefault="009F0038" w:rsidP="00A65A46">
      <w:pPr>
        <w:pStyle w:val="Punktlista"/>
      </w:pPr>
      <w:r w:rsidRPr="009F0038">
        <w:t xml:space="preserve">Prioritera inkommande remisser och lägg över dem på väntelistan eller boka tid. </w:t>
      </w:r>
    </w:p>
    <w:p w14:paraId="5C7405A6" w14:textId="77777777" w:rsidR="009F0038" w:rsidRPr="009F0038" w:rsidRDefault="009F0038" w:rsidP="00A65A46">
      <w:pPr>
        <w:pStyle w:val="Punktlista"/>
      </w:pPr>
      <w:r w:rsidRPr="009F0038">
        <w:t>Skicka remisser till annan röntgenavdelning</w:t>
      </w:r>
    </w:p>
    <w:p w14:paraId="6A098838" w14:textId="1EB2084E" w:rsidR="009F0038" w:rsidRPr="009F0038" w:rsidRDefault="00000000" w:rsidP="00A65A46">
      <w:pPr>
        <w:pStyle w:val="Punktlista"/>
        <w:rPr>
          <w:szCs w:val="20"/>
        </w:rPr>
      </w:pPr>
      <w:hyperlink r:id="rId17" w:history="1">
        <w:r w:rsidR="009F0038" w:rsidRPr="008C7CEE">
          <w:rPr>
            <w:rStyle w:val="Hyperlnk"/>
            <w:szCs w:val="20"/>
          </w:rPr>
          <w:t>Bokning – Skicka remisser till annan röntgenavdelning för utförande av undersökning</w:t>
        </w:r>
      </w:hyperlink>
      <w:r w:rsidR="009F0038" w:rsidRPr="009F0038">
        <w:rPr>
          <w:szCs w:val="20"/>
        </w:rPr>
        <w:t xml:space="preserve"> (Rutin)</w:t>
      </w:r>
    </w:p>
    <w:p w14:paraId="0ABBC129" w14:textId="77777777" w:rsidR="009F0038" w:rsidRPr="009F0038" w:rsidRDefault="009F0038" w:rsidP="00A65A46">
      <w:pPr>
        <w:pStyle w:val="Punktlista"/>
      </w:pPr>
      <w:r w:rsidRPr="009F0038">
        <w:t xml:space="preserve">Söka information i </w:t>
      </w:r>
      <w:proofErr w:type="spellStart"/>
      <w:r w:rsidRPr="009F0038">
        <w:t>Melior</w:t>
      </w:r>
      <w:proofErr w:type="spellEnd"/>
    </w:p>
    <w:p w14:paraId="76B9F95B" w14:textId="78C86EC7" w:rsidR="00536A5A" w:rsidRPr="00536A5A" w:rsidRDefault="009F0038" w:rsidP="008B6F85">
      <w:pPr>
        <w:pStyle w:val="Punktlista"/>
      </w:pPr>
      <w:r w:rsidRPr="009F0038">
        <w:t>Söka information i Elvis</w:t>
      </w:r>
      <w:bookmarkEnd w:id="0"/>
    </w:p>
    <w:sectPr w:rsidR="00536A5A" w:rsidRPr="00536A5A" w:rsidSect="008042F1"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C8659" w14:textId="77777777" w:rsidR="005E7C16" w:rsidRDefault="005E7C16">
      <w:r>
        <w:separator/>
      </w:r>
    </w:p>
  </w:endnote>
  <w:endnote w:type="continuationSeparator" w:id="0">
    <w:p w14:paraId="5F0D571A" w14:textId="77777777" w:rsidR="005E7C16" w:rsidRDefault="005E7C16">
      <w:r>
        <w:continuationSeparator/>
      </w:r>
    </w:p>
  </w:endnote>
  <w:endnote w:type="continuationNotice" w:id="1">
    <w:p w14:paraId="508630D4" w14:textId="77777777" w:rsidR="005E7C16" w:rsidRDefault="005E7C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F484A" w14:textId="77777777" w:rsidR="005E7C16" w:rsidRDefault="005E7C16"/>
  </w:footnote>
  <w:footnote w:type="continuationSeparator" w:id="0">
    <w:p w14:paraId="0EDE29F0" w14:textId="77777777" w:rsidR="005E7C16" w:rsidRDefault="005E7C16">
      <w:r>
        <w:continuationSeparator/>
      </w:r>
    </w:p>
  </w:footnote>
  <w:footnote w:type="continuationNotice" w:id="1">
    <w:p w14:paraId="7F3BA1F9" w14:textId="77777777" w:rsidR="005E7C16" w:rsidRDefault="005E7C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77F43"/>
    <w:multiLevelType w:val="hybridMultilevel"/>
    <w:tmpl w:val="1B84D5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ADD5B74"/>
    <w:multiLevelType w:val="hybridMultilevel"/>
    <w:tmpl w:val="9BD264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0248953">
    <w:abstractNumId w:val="19"/>
  </w:num>
  <w:num w:numId="2" w16cid:durableId="732124734">
    <w:abstractNumId w:val="15"/>
  </w:num>
  <w:num w:numId="3" w16cid:durableId="311370203">
    <w:abstractNumId w:val="0"/>
  </w:num>
  <w:num w:numId="4" w16cid:durableId="772672947">
    <w:abstractNumId w:val="6"/>
  </w:num>
  <w:num w:numId="5" w16cid:durableId="775948215">
    <w:abstractNumId w:val="17"/>
  </w:num>
  <w:num w:numId="6" w16cid:durableId="461464504">
    <w:abstractNumId w:val="2"/>
  </w:num>
  <w:num w:numId="7" w16cid:durableId="655844320">
    <w:abstractNumId w:val="11"/>
  </w:num>
  <w:num w:numId="8" w16cid:durableId="1376269824">
    <w:abstractNumId w:val="8"/>
  </w:num>
  <w:num w:numId="9" w16cid:durableId="967399662">
    <w:abstractNumId w:val="1"/>
  </w:num>
  <w:num w:numId="10" w16cid:durableId="389305239">
    <w:abstractNumId w:val="1"/>
  </w:num>
  <w:num w:numId="11" w16cid:durableId="93019496">
    <w:abstractNumId w:val="3"/>
  </w:num>
  <w:num w:numId="12" w16cid:durableId="1124270461">
    <w:abstractNumId w:val="4"/>
  </w:num>
  <w:num w:numId="13" w16cid:durableId="660351337">
    <w:abstractNumId w:val="14"/>
  </w:num>
  <w:num w:numId="14" w16cid:durableId="1361662767">
    <w:abstractNumId w:val="9"/>
  </w:num>
  <w:num w:numId="15" w16cid:durableId="165675606">
    <w:abstractNumId w:val="7"/>
  </w:num>
  <w:num w:numId="16" w16cid:durableId="1024551695">
    <w:abstractNumId w:val="13"/>
  </w:num>
  <w:num w:numId="17" w16cid:durableId="1533348510">
    <w:abstractNumId w:val="5"/>
  </w:num>
  <w:num w:numId="18" w16cid:durableId="1848016099">
    <w:abstractNumId w:val="10"/>
  </w:num>
  <w:num w:numId="19" w16cid:durableId="300774083">
    <w:abstractNumId w:val="18"/>
  </w:num>
  <w:num w:numId="20" w16cid:durableId="1351251604">
    <w:abstractNumId w:val="16"/>
  </w:num>
  <w:num w:numId="21" w16cid:durableId="1466508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6A19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2E24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6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C1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70"/>
    <w:rsid w:val="007917BA"/>
    <w:rsid w:val="007A5C6F"/>
    <w:rsid w:val="007D4241"/>
    <w:rsid w:val="007D4317"/>
    <w:rsid w:val="007D4EA3"/>
    <w:rsid w:val="007F1CFF"/>
    <w:rsid w:val="007F5DD5"/>
    <w:rsid w:val="008042F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6F85"/>
    <w:rsid w:val="008C4B27"/>
    <w:rsid w:val="008C7CEE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1E8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0038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A46"/>
    <w:rsid w:val="00A65FD4"/>
    <w:rsid w:val="00A81198"/>
    <w:rsid w:val="00A81E48"/>
    <w:rsid w:val="00A82035"/>
    <w:rsid w:val="00A90D77"/>
    <w:rsid w:val="00A92E07"/>
    <w:rsid w:val="00A947EB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5DE7"/>
    <w:rsid w:val="00B60099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1271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4BB3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3C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3A6A19"/>
    <w:pPr>
      <w:spacing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A6A19"/>
    <w:rPr>
      <w:rFonts w:ascii="Calibri" w:eastAsiaTheme="minorHAnsi" w:hAnsi="Calibri" w:cstheme="minorBidi"/>
      <w:sz w:val="22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8C7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115/SURROGATE/Bokning%20-%20Skicka%20remisser%20till%20annan%20r%c3%b6ntgenavdelning%20f%c3%b6r%20utf%c3%b6rande%20av%20unders%c3%b6k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1</Pages>
  <Words>169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Sekreterare tidboksplacering - Uddevalla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2022-05-18T04:01:00.0000000Z</dcterms:created>
  <dcterms:modified xsi:type="dcterms:W3CDTF">2025-01-09T12:22:00.0000000Z</dcterms:modified>
</coreProperties>
</file>