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E084C" w14:textId="77777777" w:rsidR="008019EA" w:rsidRDefault="008019EA" w:rsidP="00F35B05">
      <w:pPr>
        <w:pStyle w:val="Rubrik2"/>
        <w:sectPr w:rsidR="008019EA" w:rsidSect="008019E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D66155C" w14:textId="4DE7121D" w:rsidR="008019EA" w:rsidRPr="008019EA" w:rsidRDefault="007221B8" w:rsidP="00713F6E">
      <w:pPr>
        <w:pStyle w:val="Rubrik1"/>
        <w:rPr>
          <w:szCs w:val="20"/>
        </w:rPr>
      </w:pPr>
      <w:r w:rsidRPr="008019EA">
        <w:t>Arbetsrutin Sekreterare, skrivplacering - Uddevalla</w:t>
      </w:r>
    </w:p>
    <w:p w14:paraId="766076F1" w14:textId="77777777" w:rsidR="008019EA" w:rsidRPr="008019EA" w:rsidRDefault="008019EA" w:rsidP="007221B8">
      <w:pPr>
        <w:pStyle w:val="Rubrik2"/>
      </w:pPr>
      <w:bookmarkStart w:id="1" w:name="_1314629194"/>
      <w:bookmarkStart w:id="2" w:name="Rubrik"/>
      <w:bookmarkEnd w:id="1"/>
      <w:bookmarkEnd w:id="2"/>
      <w:r w:rsidRPr="008019EA">
        <w:t xml:space="preserve">Sammanfattning/syfte </w:t>
      </w:r>
    </w:p>
    <w:p w14:paraId="6DBFF5FB" w14:textId="77777777" w:rsidR="008019EA" w:rsidRDefault="008019EA" w:rsidP="007221B8">
      <w:r w:rsidRPr="008019EA">
        <w:t>Att tydliggöra arbetsuppgifter för sekreterare på Radiologiska avdelningen, Uddevalla.</w:t>
      </w:r>
    </w:p>
    <w:p w14:paraId="2DB4499A" w14:textId="3837F7F5" w:rsidR="00776F1E" w:rsidRDefault="00776F1E" w:rsidP="00776F1E">
      <w:pPr>
        <w:pStyle w:val="Rubrik2"/>
      </w:pPr>
      <w:r>
        <w:t>Förändringar sedan föregående version</w:t>
      </w:r>
    </w:p>
    <w:p w14:paraId="6B3373F6" w14:textId="7FE6020F" w:rsidR="00776F1E" w:rsidRPr="00776F1E" w:rsidRDefault="00776F1E" w:rsidP="00776F1E">
      <w:r>
        <w:t xml:space="preserve">Reviderad, </w:t>
      </w:r>
      <w:r w:rsidR="00A72BC3">
        <w:t>mindre förändringar.</w:t>
      </w:r>
    </w:p>
    <w:p w14:paraId="784C96E4" w14:textId="77777777" w:rsidR="008019EA" w:rsidRPr="008019EA" w:rsidRDefault="008019EA" w:rsidP="007221B8">
      <w:pPr>
        <w:pStyle w:val="Rubrik2"/>
        <w:ind w:right="-285"/>
      </w:pPr>
      <w:r w:rsidRPr="008019EA">
        <w:t>Arbetsmoment för sekreterare med skrivplacering</w:t>
      </w:r>
    </w:p>
    <w:p w14:paraId="2D459AA5" w14:textId="77777777" w:rsidR="008019EA" w:rsidRPr="008019EA" w:rsidRDefault="008019EA" w:rsidP="007221B8">
      <w:pPr>
        <w:pStyle w:val="Rubrik3"/>
      </w:pPr>
      <w:r w:rsidRPr="008019EA">
        <w:t>DDA/TMC</w:t>
      </w:r>
    </w:p>
    <w:p w14:paraId="624A827B" w14:textId="5D4BFA5E" w:rsidR="008019EA" w:rsidRPr="008019EA" w:rsidRDefault="008019EA" w:rsidP="00D1585E">
      <w:pPr>
        <w:pStyle w:val="Punktlista"/>
        <w:rPr>
          <w:szCs w:val="20"/>
        </w:rPr>
      </w:pPr>
      <w:r w:rsidRPr="008019EA">
        <w:rPr>
          <w:szCs w:val="20"/>
        </w:rPr>
        <w:t xml:space="preserve">Länka undersökningar för granskning till </w:t>
      </w:r>
      <w:r w:rsidR="00C146DD">
        <w:rPr>
          <w:szCs w:val="20"/>
        </w:rPr>
        <w:t>Teleconsult</w:t>
      </w:r>
      <w:r w:rsidRPr="008019EA">
        <w:rPr>
          <w:szCs w:val="20"/>
        </w:rPr>
        <w:t>. Lista i RIS – Rondas DDA primärgranskning</w:t>
      </w:r>
      <w:r w:rsidR="00713F6E">
        <w:rPr>
          <w:szCs w:val="20"/>
        </w:rPr>
        <w:t>.</w:t>
      </w:r>
      <w:r w:rsidRPr="008019EA">
        <w:rPr>
          <w:szCs w:val="20"/>
        </w:rPr>
        <w:br/>
      </w:r>
      <w:hyperlink r:id="rId17" w:tgtFrame="_blank" w:history="1">
        <w:r w:rsidRPr="008019EA">
          <w:rPr>
            <w:color w:val="0000FF"/>
            <w:szCs w:val="18"/>
            <w:u w:val="single"/>
          </w:rPr>
          <w:t xml:space="preserve">MEI - Skicka elektiva undersökningar via MEI DDA </w:t>
        </w:r>
      </w:hyperlink>
      <w:r w:rsidRPr="008019EA">
        <w:rPr>
          <w:szCs w:val="20"/>
        </w:rPr>
        <w:t>(RIS-Manual)</w:t>
      </w:r>
      <w:r w:rsidRPr="008019EA">
        <w:rPr>
          <w:szCs w:val="20"/>
        </w:rPr>
        <w:br/>
      </w:r>
      <w:hyperlink r:id="rId18" w:history="1">
        <w:r w:rsidRPr="008019EA">
          <w:rPr>
            <w:color w:val="0000FF"/>
            <w:szCs w:val="20"/>
            <w:u w:val="single"/>
          </w:rPr>
          <w:t>MEI-skicka elektiva undersökningar via MEI</w:t>
        </w:r>
      </w:hyperlink>
      <w:r w:rsidRPr="008019EA">
        <w:rPr>
          <w:szCs w:val="20"/>
        </w:rPr>
        <w:t xml:space="preserve"> (RIS-manual)</w:t>
      </w:r>
    </w:p>
    <w:p w14:paraId="1459FABF" w14:textId="77777777" w:rsidR="008019EA" w:rsidRPr="008019EA" w:rsidRDefault="008019EA" w:rsidP="00D1585E">
      <w:pPr>
        <w:pStyle w:val="Punktlista"/>
        <w:rPr>
          <w:szCs w:val="20"/>
        </w:rPr>
      </w:pPr>
      <w:r w:rsidRPr="008019EA">
        <w:rPr>
          <w:szCs w:val="20"/>
        </w:rPr>
        <w:t>Skicka om ”Timed out” om sådana finns.</w:t>
      </w:r>
    </w:p>
    <w:p w14:paraId="5AF52F47" w14:textId="77777777" w:rsidR="008019EA" w:rsidRPr="008019EA" w:rsidRDefault="008019EA" w:rsidP="00D1585E">
      <w:pPr>
        <w:pStyle w:val="Punktlista"/>
        <w:rPr>
          <w:szCs w:val="20"/>
        </w:rPr>
      </w:pPr>
      <w:r w:rsidRPr="008019EA">
        <w:rPr>
          <w:szCs w:val="20"/>
        </w:rPr>
        <w:t>Ta hand om kompletteringar som skickas till funktionsbrevlådan.</w:t>
      </w:r>
    </w:p>
    <w:p w14:paraId="0B2391FC" w14:textId="77777777" w:rsidR="008019EA" w:rsidRPr="008019EA" w:rsidRDefault="008019EA" w:rsidP="00D1585E">
      <w:pPr>
        <w:pStyle w:val="Punktlista"/>
        <w:numPr>
          <w:ilvl w:val="2"/>
          <w:numId w:val="14"/>
        </w:numPr>
        <w:rPr>
          <w:szCs w:val="20"/>
        </w:rPr>
      </w:pPr>
      <w:r w:rsidRPr="008019EA">
        <w:rPr>
          <w:szCs w:val="20"/>
        </w:rPr>
        <w:t>Öppna Inkorgen i funktionsbrevlådan. Efter Inkorgen visas med siffra hur många mejl som är lästa.</w:t>
      </w:r>
    </w:p>
    <w:p w14:paraId="6EA42631" w14:textId="77777777" w:rsidR="008019EA" w:rsidRPr="008019EA" w:rsidRDefault="008019EA" w:rsidP="00D1585E">
      <w:pPr>
        <w:pStyle w:val="Punktlista"/>
        <w:numPr>
          <w:ilvl w:val="2"/>
          <w:numId w:val="14"/>
        </w:numPr>
        <w:rPr>
          <w:szCs w:val="20"/>
        </w:rPr>
      </w:pPr>
      <w:r w:rsidRPr="008019EA">
        <w:rPr>
          <w:szCs w:val="20"/>
        </w:rPr>
        <w:t>Läs igenom mejlet och åtgärda kompletteringen.</w:t>
      </w:r>
    </w:p>
    <w:p w14:paraId="2A5A281A" w14:textId="77777777" w:rsidR="008019EA" w:rsidRPr="008019EA" w:rsidRDefault="008019EA" w:rsidP="00D1585E">
      <w:pPr>
        <w:pStyle w:val="Punktlista"/>
        <w:numPr>
          <w:ilvl w:val="2"/>
          <w:numId w:val="14"/>
        </w:numPr>
        <w:rPr>
          <w:szCs w:val="20"/>
        </w:rPr>
      </w:pPr>
      <w:r w:rsidRPr="008019EA">
        <w:rPr>
          <w:szCs w:val="20"/>
        </w:rPr>
        <w:t>Skriv i Remissanteckningar i RIS vad som är gjort och vem som har gjort det.</w:t>
      </w:r>
    </w:p>
    <w:p w14:paraId="5FC1427D" w14:textId="77777777" w:rsidR="008019EA" w:rsidRPr="008019EA" w:rsidRDefault="008019EA" w:rsidP="00D1585E">
      <w:pPr>
        <w:pStyle w:val="Punktlista"/>
        <w:numPr>
          <w:ilvl w:val="2"/>
          <w:numId w:val="14"/>
        </w:numPr>
        <w:rPr>
          <w:szCs w:val="20"/>
        </w:rPr>
      </w:pPr>
      <w:r w:rsidRPr="008019EA">
        <w:rPr>
          <w:szCs w:val="20"/>
        </w:rPr>
        <w:t xml:space="preserve">Svara på mejlet och förklara vad som är åtgärdat. Flytta svaret (finns ev. i mappen för skickade mejl i den egna brevlådan) till mappen ”Skickat”. </w:t>
      </w:r>
    </w:p>
    <w:p w14:paraId="14209579" w14:textId="77777777" w:rsidR="008019EA" w:rsidRPr="008019EA" w:rsidRDefault="008019EA" w:rsidP="00D1585E">
      <w:pPr>
        <w:pStyle w:val="Punktlista"/>
        <w:numPr>
          <w:ilvl w:val="2"/>
          <w:numId w:val="14"/>
        </w:numPr>
        <w:rPr>
          <w:szCs w:val="20"/>
        </w:rPr>
      </w:pPr>
      <w:r w:rsidRPr="008019EA">
        <w:rPr>
          <w:szCs w:val="20"/>
        </w:rPr>
        <w:t>Flytta det åtgärdade mejlet till mappen ”Åtgärdat” så man kan följa upp vad som gjorts om det behövs.</w:t>
      </w:r>
    </w:p>
    <w:p w14:paraId="4112F130" w14:textId="77777777" w:rsidR="008019EA" w:rsidRPr="008019EA" w:rsidRDefault="008019EA" w:rsidP="00D1585E">
      <w:pPr>
        <w:pStyle w:val="Punktlista"/>
        <w:numPr>
          <w:ilvl w:val="2"/>
          <w:numId w:val="14"/>
        </w:numPr>
        <w:rPr>
          <w:szCs w:val="20"/>
        </w:rPr>
      </w:pPr>
      <w:r w:rsidRPr="008019EA">
        <w:rPr>
          <w:szCs w:val="20"/>
        </w:rPr>
        <w:t xml:space="preserve">Radera </w:t>
      </w:r>
      <w:r w:rsidRPr="008019EA">
        <w:rPr>
          <w:b/>
          <w:szCs w:val="20"/>
        </w:rPr>
        <w:t>inte</w:t>
      </w:r>
      <w:r w:rsidRPr="008019EA">
        <w:rPr>
          <w:szCs w:val="20"/>
        </w:rPr>
        <w:t xml:space="preserve"> mejl i mappen ”Åtgärdat”.</w:t>
      </w:r>
    </w:p>
    <w:p w14:paraId="4F187241" w14:textId="323C69F4" w:rsidR="008019EA" w:rsidRPr="008019EA" w:rsidRDefault="008019EA" w:rsidP="00D1585E">
      <w:pPr>
        <w:spacing w:after="0" w:line="240" w:lineRule="auto"/>
        <w:ind w:right="-567"/>
        <w:rPr>
          <w:szCs w:val="20"/>
        </w:rPr>
      </w:pPr>
    </w:p>
    <w:p w14:paraId="57FB358A" w14:textId="2F4672C8" w:rsidR="008E43A2" w:rsidRPr="0027156F" w:rsidRDefault="008E43A2" w:rsidP="0027156F">
      <w:pPr>
        <w:rPr>
          <w:b/>
          <w:bCs/>
        </w:rPr>
      </w:pPr>
      <w:proofErr w:type="gramStart"/>
      <w:r w:rsidRPr="0027156F">
        <w:rPr>
          <w:b/>
          <w:bCs/>
        </w:rPr>
        <w:t>S</w:t>
      </w:r>
      <w:r w:rsidR="00B16C11" w:rsidRPr="0027156F">
        <w:rPr>
          <w:b/>
          <w:bCs/>
        </w:rPr>
        <w:t>canna</w:t>
      </w:r>
      <w:proofErr w:type="gramEnd"/>
      <w:r w:rsidR="00B16C11" w:rsidRPr="0027156F">
        <w:rPr>
          <w:b/>
          <w:bCs/>
        </w:rPr>
        <w:t xml:space="preserve"> in inskrivna pappersremisser i RIS.</w:t>
      </w:r>
    </w:p>
    <w:p w14:paraId="36D3B359" w14:textId="65989337" w:rsidR="00B16C11" w:rsidRPr="0027156F" w:rsidRDefault="0027156F" w:rsidP="0027156F">
      <w:pPr>
        <w:rPr>
          <w:b/>
          <w:bCs/>
        </w:rPr>
      </w:pPr>
      <w:r>
        <w:rPr>
          <w:b/>
          <w:bCs/>
        </w:rPr>
        <w:t>Skriva ut alla ej utskrivna definitivsignerade svar.</w:t>
      </w:r>
    </w:p>
    <w:p w14:paraId="77E4117C" w14:textId="67A71CE7" w:rsidR="008019EA" w:rsidRPr="009B0F8D" w:rsidRDefault="008019EA" w:rsidP="009B0F8D">
      <w:pPr>
        <w:rPr>
          <w:b/>
          <w:bCs/>
        </w:rPr>
      </w:pPr>
      <w:r w:rsidRPr="009B0F8D">
        <w:rPr>
          <w:b/>
          <w:bCs/>
        </w:rPr>
        <w:t>Annan betalningsansvarig</w:t>
      </w:r>
    </w:p>
    <w:p w14:paraId="037FCC25" w14:textId="2F1F187F" w:rsidR="008019EA" w:rsidRPr="008019EA" w:rsidRDefault="0027156F" w:rsidP="009B0F8D">
      <w:pPr>
        <w:pStyle w:val="Punktlista"/>
        <w:ind w:right="-285"/>
        <w:rPr>
          <w:szCs w:val="20"/>
        </w:rPr>
      </w:pPr>
      <w:hyperlink r:id="rId19" w:tgtFrame="_blank" w:history="1">
        <w:r w:rsidR="008019EA" w:rsidRPr="00BE50B7">
          <w:rPr>
            <w:rStyle w:val="Hyperlnk"/>
            <w:color w:val="0000FF"/>
            <w:szCs w:val="20"/>
          </w:rPr>
          <w:t>Annan betalningsansvarig begärd på remiss till röntgen-klin fys</w:t>
        </w:r>
      </w:hyperlink>
      <w:r w:rsidR="008019EA" w:rsidRPr="008019EA">
        <w:rPr>
          <w:color w:val="0000FF"/>
          <w:szCs w:val="20"/>
          <w:u w:val="single"/>
        </w:rPr>
        <w:t xml:space="preserve"> </w:t>
      </w:r>
      <w:r w:rsidR="008019EA" w:rsidRPr="008019EA">
        <w:rPr>
          <w:szCs w:val="20"/>
        </w:rPr>
        <w:t>(Rutin)</w:t>
      </w:r>
      <w:r w:rsidR="008019EA" w:rsidRPr="008019EA">
        <w:rPr>
          <w:szCs w:val="20"/>
        </w:rPr>
        <w:br/>
      </w:r>
    </w:p>
    <w:p w14:paraId="58C751ED" w14:textId="77777777" w:rsidR="008019EA" w:rsidRPr="009B0F8D" w:rsidRDefault="008019EA" w:rsidP="009B0F8D">
      <w:pPr>
        <w:rPr>
          <w:b/>
          <w:bCs/>
        </w:rPr>
      </w:pPr>
      <w:r w:rsidRPr="009B0F8D">
        <w:rPr>
          <w:b/>
          <w:bCs/>
        </w:rPr>
        <w:t>Beställa bilder/svar från andra sjukhus</w:t>
      </w:r>
    </w:p>
    <w:p w14:paraId="719ECA8F" w14:textId="7EDD48FB" w:rsidR="008019EA" w:rsidRPr="008019EA" w:rsidRDefault="0027156F" w:rsidP="009B0F8D">
      <w:pPr>
        <w:pStyle w:val="Punktlista"/>
        <w:rPr>
          <w:szCs w:val="20"/>
        </w:rPr>
      </w:pPr>
      <w:hyperlink r:id="rId20" w:history="1">
        <w:r w:rsidR="008019EA" w:rsidRPr="008019EA">
          <w:rPr>
            <w:color w:val="0000FF"/>
            <w:szCs w:val="20"/>
            <w:u w:val="single"/>
          </w:rPr>
          <w:t>In-/utlåning</w:t>
        </w:r>
      </w:hyperlink>
      <w:r w:rsidR="008019EA" w:rsidRPr="008019EA">
        <w:rPr>
          <w:szCs w:val="20"/>
        </w:rPr>
        <w:t xml:space="preserve"> (RIS-manual)</w:t>
      </w:r>
    </w:p>
    <w:p w14:paraId="73CDCB81" w14:textId="77777777" w:rsidR="008019EA" w:rsidRPr="008019EA" w:rsidRDefault="008019EA" w:rsidP="008019EA">
      <w:pPr>
        <w:spacing w:after="0" w:line="240" w:lineRule="auto"/>
        <w:ind w:left="360" w:right="0"/>
        <w:rPr>
          <w:szCs w:val="20"/>
        </w:rPr>
      </w:pPr>
    </w:p>
    <w:p w14:paraId="390501EF" w14:textId="77777777" w:rsidR="008019EA" w:rsidRPr="009B0F8D" w:rsidRDefault="008019EA" w:rsidP="009B0F8D">
      <w:pPr>
        <w:rPr>
          <w:b/>
          <w:bCs/>
        </w:rPr>
      </w:pPr>
      <w:r w:rsidRPr="009B0F8D">
        <w:rPr>
          <w:b/>
          <w:bCs/>
        </w:rPr>
        <w:t>Brännes/Länkas</w:t>
      </w:r>
    </w:p>
    <w:p w14:paraId="10280139" w14:textId="77777777" w:rsidR="008019EA" w:rsidRPr="008019EA" w:rsidRDefault="008019EA" w:rsidP="009B0F8D">
      <w:pPr>
        <w:pStyle w:val="Punktlista"/>
        <w:rPr>
          <w:b/>
        </w:rPr>
      </w:pPr>
      <w:r w:rsidRPr="008019EA">
        <w:t xml:space="preserve">Länka/bränn CD </w:t>
      </w:r>
      <w:proofErr w:type="gramStart"/>
      <w:r w:rsidRPr="008019EA">
        <w:t>etc.</w:t>
      </w:r>
      <w:proofErr w:type="gramEnd"/>
      <w:r w:rsidRPr="008019EA">
        <w:t xml:space="preserve"> till andra sjukhus </w:t>
      </w:r>
    </w:p>
    <w:p w14:paraId="69C3A18D" w14:textId="0BE8737A" w:rsidR="008019EA" w:rsidRPr="008019EA" w:rsidRDefault="0027156F" w:rsidP="009B0F8D">
      <w:pPr>
        <w:pStyle w:val="Punktlista"/>
        <w:rPr>
          <w:b/>
        </w:rPr>
      </w:pPr>
      <w:hyperlink r:id="rId21" w:history="1">
        <w:r w:rsidR="008019EA" w:rsidRPr="00BE50B7">
          <w:rPr>
            <w:rStyle w:val="Hyperlnk"/>
            <w:color w:val="0000FF"/>
          </w:rPr>
          <w:t>CD/DVD/USB till patient/annat sjukhus</w:t>
        </w:r>
      </w:hyperlink>
      <w:r w:rsidR="008019EA" w:rsidRPr="008019EA">
        <w:rPr>
          <w:rFonts w:ascii="TimesNewRomanPSMT" w:hAnsi="TimesNewRomanPSMT" w:cs="TimesNewRomanPSMT"/>
          <w:color w:val="0000FF"/>
        </w:rPr>
        <w:t xml:space="preserve"> </w:t>
      </w:r>
      <w:r w:rsidR="008019EA" w:rsidRPr="008019EA">
        <w:t>(Rutin)</w:t>
      </w:r>
    </w:p>
    <w:p w14:paraId="453D6B6F" w14:textId="77777777" w:rsidR="008019EA" w:rsidRPr="008019EA" w:rsidRDefault="008019EA" w:rsidP="009B0F8D"/>
    <w:p w14:paraId="604F5A90" w14:textId="77777777" w:rsidR="008019EA" w:rsidRPr="008019EA" w:rsidRDefault="008019EA" w:rsidP="009B0F8D">
      <w:r w:rsidRPr="008019EA">
        <w:rPr>
          <w:b/>
        </w:rPr>
        <w:t>NÄL/UDD Diktat att skriva</w:t>
      </w:r>
      <w:r w:rsidRPr="008019EA">
        <w:t xml:space="preserve"> (listan finns under SAMJOUR)</w:t>
      </w:r>
      <w:r w:rsidRPr="008019EA">
        <w:br/>
      </w:r>
    </w:p>
    <w:p w14:paraId="5F522CF6" w14:textId="77777777" w:rsidR="008019EA" w:rsidRPr="008019EA" w:rsidRDefault="008019EA" w:rsidP="009B0F8D">
      <w:pPr>
        <w:rPr>
          <w:b/>
          <w:szCs w:val="20"/>
        </w:rPr>
      </w:pPr>
      <w:r w:rsidRPr="008019EA">
        <w:rPr>
          <w:b/>
          <w:szCs w:val="20"/>
        </w:rPr>
        <w:t>Standardsvar att skriva</w:t>
      </w:r>
      <w:r w:rsidRPr="008019EA">
        <w:rPr>
          <w:b/>
          <w:szCs w:val="20"/>
        </w:rPr>
        <w:br/>
      </w:r>
    </w:p>
    <w:p w14:paraId="6E93D3B9" w14:textId="77777777" w:rsidR="008019EA" w:rsidRPr="009B0F8D" w:rsidRDefault="008019EA" w:rsidP="009B0F8D">
      <w:pPr>
        <w:rPr>
          <w:b/>
          <w:bCs/>
        </w:rPr>
      </w:pPr>
      <w:r w:rsidRPr="009B0F8D">
        <w:rPr>
          <w:b/>
          <w:bCs/>
        </w:rPr>
        <w:t>Demoremisser/eftergranskning</w:t>
      </w:r>
    </w:p>
    <w:p w14:paraId="382E51CD" w14:textId="03F9A8FE" w:rsidR="008019EA" w:rsidRPr="008019EA" w:rsidRDefault="0027156F" w:rsidP="009B0F8D">
      <w:pPr>
        <w:pStyle w:val="Punktlista"/>
        <w:rPr>
          <w:szCs w:val="20"/>
        </w:rPr>
      </w:pPr>
      <w:hyperlink r:id="rId22" w:tgtFrame="_blank" w:history="1">
        <w:r w:rsidR="008019EA" w:rsidRPr="00BE50B7">
          <w:rPr>
            <w:rStyle w:val="Hyperlnk"/>
            <w:color w:val="0000FF"/>
            <w:szCs w:val="18"/>
          </w:rPr>
          <w:t xml:space="preserve">Registrera </w:t>
        </w:r>
        <w:proofErr w:type="gramStart"/>
        <w:r w:rsidR="008019EA" w:rsidRPr="00BE50B7">
          <w:rPr>
            <w:rStyle w:val="Hyperlnk"/>
            <w:color w:val="0000FF"/>
            <w:szCs w:val="18"/>
          </w:rPr>
          <w:t>remiss demonstration</w:t>
        </w:r>
        <w:proofErr w:type="gramEnd"/>
        <w:r w:rsidR="008019EA" w:rsidRPr="00BE50B7">
          <w:rPr>
            <w:rStyle w:val="Hyperlnk"/>
            <w:color w:val="0000FF"/>
            <w:szCs w:val="18"/>
          </w:rPr>
          <w:t>_granskning</w:t>
        </w:r>
      </w:hyperlink>
      <w:r w:rsidR="008019EA" w:rsidRPr="008019EA">
        <w:rPr>
          <w:color w:val="000000"/>
          <w:szCs w:val="18"/>
        </w:rPr>
        <w:t xml:space="preserve"> (RIS-manual)</w:t>
      </w:r>
      <w:r w:rsidR="008019EA" w:rsidRPr="008019EA">
        <w:rPr>
          <w:color w:val="000000"/>
          <w:szCs w:val="18"/>
        </w:rPr>
        <w:br/>
      </w:r>
    </w:p>
    <w:p w14:paraId="6404E708" w14:textId="77777777" w:rsidR="008019EA" w:rsidRPr="00F257AD" w:rsidRDefault="008019EA" w:rsidP="009B0F8D">
      <w:pPr>
        <w:rPr>
          <w:b/>
          <w:bCs/>
        </w:rPr>
      </w:pPr>
      <w:r w:rsidRPr="00F257AD">
        <w:rPr>
          <w:b/>
          <w:bCs/>
        </w:rPr>
        <w:t xml:space="preserve">Remisser att komplettera </w:t>
      </w:r>
    </w:p>
    <w:p w14:paraId="6A125BAA" w14:textId="7B53EC88" w:rsidR="008019EA" w:rsidRPr="00776F1E" w:rsidRDefault="0027156F" w:rsidP="00776F1E">
      <w:pPr>
        <w:pStyle w:val="Punktlista"/>
        <w:rPr>
          <w:szCs w:val="20"/>
        </w:rPr>
      </w:pPr>
      <w:hyperlink r:id="rId23" w:history="1">
        <w:r w:rsidR="008019EA" w:rsidRPr="008019EA">
          <w:rPr>
            <w:color w:val="0000FF"/>
            <w:szCs w:val="20"/>
            <w:u w:val="single"/>
          </w:rPr>
          <w:t>Remisskompletteringar, rutin för sekreterare/bokningsgrupp – Uddevalla</w:t>
        </w:r>
      </w:hyperlink>
      <w:r w:rsidR="008019EA" w:rsidRPr="008019EA">
        <w:rPr>
          <w:szCs w:val="20"/>
        </w:rPr>
        <w:t xml:space="preserve"> (Rutin)</w:t>
      </w:r>
    </w:p>
    <w:p w14:paraId="01ED0B67" w14:textId="77777777" w:rsidR="008019EA" w:rsidRPr="008019EA" w:rsidRDefault="008019EA" w:rsidP="008019EA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019E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C8C70" w14:textId="77777777" w:rsidR="0028750E" w:rsidRDefault="0028750E">
      <w:r>
        <w:separator/>
      </w:r>
    </w:p>
  </w:endnote>
  <w:endnote w:type="continuationSeparator" w:id="0">
    <w:p w14:paraId="705DA017" w14:textId="77777777" w:rsidR="0028750E" w:rsidRDefault="0028750E">
      <w:r>
        <w:continuationSeparator/>
      </w:r>
    </w:p>
  </w:endnote>
  <w:endnote w:type="continuationNotice" w:id="1">
    <w:p w14:paraId="1A06458F" w14:textId="77777777" w:rsidR="0028750E" w:rsidRDefault="002875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86497" w14:textId="77777777" w:rsidR="0028750E" w:rsidRDefault="0028750E"/>
  </w:footnote>
  <w:footnote w:type="continuationSeparator" w:id="0">
    <w:p w14:paraId="29F7DB2D" w14:textId="77777777" w:rsidR="0028750E" w:rsidRDefault="0028750E">
      <w:r>
        <w:continuationSeparator/>
      </w:r>
    </w:p>
  </w:footnote>
  <w:footnote w:type="continuationNotice" w:id="1">
    <w:p w14:paraId="2C37CEB3" w14:textId="77777777" w:rsidR="0028750E" w:rsidRDefault="002875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2"/>
    <w:multiLevelType w:val="multilevel"/>
    <w:tmpl w:val="F39088F0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5461C60"/>
    <w:multiLevelType w:val="hybridMultilevel"/>
    <w:tmpl w:val="B8FC44D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6B62FF7"/>
    <w:multiLevelType w:val="hybridMultilevel"/>
    <w:tmpl w:val="5D26D320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7EC3B61"/>
    <w:multiLevelType w:val="hybridMultilevel"/>
    <w:tmpl w:val="7B502B0E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34771DB"/>
    <w:multiLevelType w:val="hybridMultilevel"/>
    <w:tmpl w:val="6CF8C418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43678D"/>
    <w:multiLevelType w:val="hybridMultilevel"/>
    <w:tmpl w:val="22709D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641F33"/>
    <w:multiLevelType w:val="hybridMultilevel"/>
    <w:tmpl w:val="5300B9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02716488">
    <w:abstractNumId w:val="24"/>
  </w:num>
  <w:num w:numId="2" w16cid:durableId="1139103867">
    <w:abstractNumId w:val="17"/>
  </w:num>
  <w:num w:numId="3" w16cid:durableId="1775054736">
    <w:abstractNumId w:val="0"/>
  </w:num>
  <w:num w:numId="4" w16cid:durableId="7799360">
    <w:abstractNumId w:val="7"/>
  </w:num>
  <w:num w:numId="5" w16cid:durableId="1191651978">
    <w:abstractNumId w:val="22"/>
  </w:num>
  <w:num w:numId="6" w16cid:durableId="493760300">
    <w:abstractNumId w:val="3"/>
  </w:num>
  <w:num w:numId="7" w16cid:durableId="1656295562">
    <w:abstractNumId w:val="14"/>
  </w:num>
  <w:num w:numId="8" w16cid:durableId="65156072">
    <w:abstractNumId w:val="11"/>
  </w:num>
  <w:num w:numId="9" w16cid:durableId="1434788537">
    <w:abstractNumId w:val="1"/>
  </w:num>
  <w:num w:numId="10" w16cid:durableId="503860075">
    <w:abstractNumId w:val="1"/>
  </w:num>
  <w:num w:numId="11" w16cid:durableId="1936553553">
    <w:abstractNumId w:val="4"/>
  </w:num>
  <w:num w:numId="12" w16cid:durableId="1488980370">
    <w:abstractNumId w:val="5"/>
  </w:num>
  <w:num w:numId="13" w16cid:durableId="491875084">
    <w:abstractNumId w:val="16"/>
  </w:num>
  <w:num w:numId="14" w16cid:durableId="262734807">
    <w:abstractNumId w:val="12"/>
  </w:num>
  <w:num w:numId="15" w16cid:durableId="1680040145">
    <w:abstractNumId w:val="8"/>
  </w:num>
  <w:num w:numId="16" w16cid:durableId="1973636368">
    <w:abstractNumId w:val="15"/>
  </w:num>
  <w:num w:numId="17" w16cid:durableId="1923757881">
    <w:abstractNumId w:val="6"/>
  </w:num>
  <w:num w:numId="18" w16cid:durableId="1293751138">
    <w:abstractNumId w:val="13"/>
  </w:num>
  <w:num w:numId="19" w16cid:durableId="151912742">
    <w:abstractNumId w:val="23"/>
  </w:num>
  <w:num w:numId="20" w16cid:durableId="1241519005">
    <w:abstractNumId w:val="2"/>
  </w:num>
  <w:num w:numId="21" w16cid:durableId="646133833">
    <w:abstractNumId w:val="19"/>
  </w:num>
  <w:num w:numId="22" w16cid:durableId="1999650832">
    <w:abstractNumId w:val="18"/>
  </w:num>
  <w:num w:numId="23" w16cid:durableId="1566991929">
    <w:abstractNumId w:val="10"/>
  </w:num>
  <w:num w:numId="24" w16cid:durableId="1445734429">
    <w:abstractNumId w:val="20"/>
  </w:num>
  <w:num w:numId="25" w16cid:durableId="644163988">
    <w:abstractNumId w:val="21"/>
  </w:num>
  <w:num w:numId="26" w16cid:durableId="3032371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156F"/>
    <w:rsid w:val="00280A85"/>
    <w:rsid w:val="00284119"/>
    <w:rsid w:val="0028750E"/>
    <w:rsid w:val="00290B5C"/>
    <w:rsid w:val="00294791"/>
    <w:rsid w:val="002A5BED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59A9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4E5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2AC8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231F"/>
    <w:rsid w:val="00710B77"/>
    <w:rsid w:val="00713F6E"/>
    <w:rsid w:val="0072075B"/>
    <w:rsid w:val="007221B8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30B8"/>
    <w:rsid w:val="007759DD"/>
    <w:rsid w:val="00776F1E"/>
    <w:rsid w:val="0078609F"/>
    <w:rsid w:val="007917BA"/>
    <w:rsid w:val="007A5C6F"/>
    <w:rsid w:val="007D4241"/>
    <w:rsid w:val="007D4317"/>
    <w:rsid w:val="007D4EA3"/>
    <w:rsid w:val="007F1CFF"/>
    <w:rsid w:val="007F5DD5"/>
    <w:rsid w:val="008019EA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3A2"/>
    <w:rsid w:val="008E46B2"/>
    <w:rsid w:val="008E682C"/>
    <w:rsid w:val="008E78A1"/>
    <w:rsid w:val="008F589F"/>
    <w:rsid w:val="00906238"/>
    <w:rsid w:val="00907EF9"/>
    <w:rsid w:val="0091295C"/>
    <w:rsid w:val="00914D58"/>
    <w:rsid w:val="009218D1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0F8D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2BC3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E6B9F"/>
    <w:rsid w:val="00AF5AAF"/>
    <w:rsid w:val="00B046D8"/>
    <w:rsid w:val="00B13F4C"/>
    <w:rsid w:val="00B16219"/>
    <w:rsid w:val="00B16C11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1FAA"/>
    <w:rsid w:val="00BC322E"/>
    <w:rsid w:val="00BC44CD"/>
    <w:rsid w:val="00BC48A6"/>
    <w:rsid w:val="00BE50B7"/>
    <w:rsid w:val="00BE7978"/>
    <w:rsid w:val="00C07DDB"/>
    <w:rsid w:val="00C146DD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6417"/>
    <w:rsid w:val="00CC167C"/>
    <w:rsid w:val="00CC52D9"/>
    <w:rsid w:val="00CD6647"/>
    <w:rsid w:val="00CE4B73"/>
    <w:rsid w:val="00CF70BB"/>
    <w:rsid w:val="00D074DB"/>
    <w:rsid w:val="00D139CF"/>
    <w:rsid w:val="00D1585E"/>
    <w:rsid w:val="00D37E7F"/>
    <w:rsid w:val="00D47AD7"/>
    <w:rsid w:val="00D51529"/>
    <w:rsid w:val="00D54B0E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257AD"/>
    <w:rsid w:val="00F35B05"/>
    <w:rsid w:val="00F413D9"/>
    <w:rsid w:val="00F5135F"/>
    <w:rsid w:val="00F51F78"/>
    <w:rsid w:val="00F7070B"/>
    <w:rsid w:val="00F86F47"/>
    <w:rsid w:val="00F90B64"/>
    <w:rsid w:val="00FB2F0F"/>
    <w:rsid w:val="00FB5086"/>
    <w:rsid w:val="00FB5411"/>
    <w:rsid w:val="00FB6392"/>
    <w:rsid w:val="00FD3C70"/>
    <w:rsid w:val="00FD6820"/>
    <w:rsid w:val="00FD6CB6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54B0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54B0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54B0E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54B0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54B0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51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8808-1025533918-22/surrogate/MEI%20-%20Skicka%20elektiva%20unders%c3%b6kningar%20via%20MEI-1.pdf" TargetMode="External" Id="rId18" /><Relationship Type="http://schemas.openxmlformats.org/officeDocument/2006/relationships/hyperlink" Target="https://mellanarkiv-offentlig.vgregion.se/alfresco/s/archive/stream/public/v1/source/available/SOFIA/NU10095-1819752655-134/SURROGATE/CD-DVD-USB%20till%20patient-annat%20sjukhus.pdf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808-1025533918-22/SURROGATE/MEI%20-%20Skicka%20elektiva%20unders%c3%b6kningar%20via%20MEI-1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NU8808-1025533918-15/SURROGATE/In-%20och%20utl%c3%a5ning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hyperlink" Target="https://mellanarkiv-offentlig.vgregion.se/alfresco/s/archive/stream/public/v1/source/available/sofia/nu10095-1819752655-418/surrogate/Remisskompletteringar%2c%20rutin%20f%c3%b6r%20sekreterare-bokningsgruppen%20-%20Uddevalla.pdf" TargetMode="Externa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10095-1819752655-51/SURROGATE/Annan%20betalningsansvarig%20beg%c3%a4rd%20p%c3%a5%20remiss%20till%20r%c3%b6ntgen-klin%20fys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NU8808-1025533918-35/SURROGATE/Registrera%20remiss%20demonstration_granskning.pdf" TargetMode="Externa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23</TotalTime>
  <Pages>2</Pages>
  <Words>229</Words>
  <Characters>3051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3274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Sekreterare skrivplacering - Uddevalla</dc:title>
  <dc:subject/>
  <dc:creator>patrik.jens.johansson@vgregion.se</dc:creator>
  <keywords/>
  <lastModifiedBy>Ulrica Sehlberg</lastModifiedBy>
  <revision>26</revision>
  <lastPrinted>2016-03-31T10:56:00.0000000Z</lastPrinted>
  <dcterms:created xsi:type="dcterms:W3CDTF">2022-05-18T04:01:00.0000000Z</dcterms:created>
  <dcterms:modified xsi:type="dcterms:W3CDTF">2024-12-17T13:33:00.0000000Z</dcterms:modified>
</coreProperties>
</file>