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FD4C0" w14:textId="77777777" w:rsidR="004F33FD" w:rsidRDefault="004F33FD" w:rsidP="004D1AAB">
      <w:pPr>
        <w:pStyle w:val="Rubrik2"/>
        <w:ind w:left="0"/>
        <w:sectPr w:rsidR="004F33FD" w:rsidSect="004F33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ECEF85" w14:textId="4E71353D" w:rsidR="004F33FD" w:rsidRPr="004F33FD" w:rsidRDefault="004F33FD" w:rsidP="004D1AAB">
      <w:pPr>
        <w:pStyle w:val="Rubrik1"/>
        <w:ind w:left="0"/>
      </w:pPr>
    </w:p>
    <w:p w14:paraId="6FADC710" w14:textId="55B3E059" w:rsidR="004F33FD" w:rsidRPr="00023EB9" w:rsidRDefault="00023EB9" w:rsidP="00023EB9">
      <w:pPr>
        <w:pStyle w:val="Rubrik1"/>
      </w:pPr>
      <w:r w:rsidRPr="00023EB9">
        <w:t>Arbetsrutin Sekreterare, Receptionen - Uddevalla</w:t>
      </w:r>
    </w:p>
    <w:p w14:paraId="0E7EB1AD" w14:textId="77777777" w:rsidR="004F33FD" w:rsidRPr="004F33FD" w:rsidRDefault="004F33FD" w:rsidP="00023EB9">
      <w:pPr>
        <w:pStyle w:val="Rubrik2"/>
      </w:pPr>
      <w:bookmarkStart w:id="1" w:name="_1314629194"/>
      <w:bookmarkStart w:id="2" w:name="Rubrik"/>
      <w:bookmarkEnd w:id="1"/>
      <w:bookmarkEnd w:id="2"/>
      <w:r w:rsidRPr="004F33FD">
        <w:t xml:space="preserve">Sammanfattning/syfte </w:t>
      </w:r>
    </w:p>
    <w:p w14:paraId="2D72F438" w14:textId="77777777" w:rsidR="004F33FD" w:rsidRDefault="004F33FD" w:rsidP="00023EB9">
      <w:r w:rsidRPr="004F33FD">
        <w:t>Att tydliggöra arbetsuppgifter för sekreterare med placering i receptionen på Uddevalla röntgenavdelning.</w:t>
      </w:r>
    </w:p>
    <w:p w14:paraId="2963E53D" w14:textId="45934BC0" w:rsidR="004C364C" w:rsidRDefault="004C364C" w:rsidP="00A42194">
      <w:pPr>
        <w:pStyle w:val="Rubrik2"/>
      </w:pPr>
      <w:r>
        <w:t>Förändringar sedan föregående version</w:t>
      </w:r>
    </w:p>
    <w:p w14:paraId="678218A9" w14:textId="60D45AE6" w:rsidR="00A42194" w:rsidRPr="00A42194" w:rsidRDefault="00A42194" w:rsidP="00A42194">
      <w:r>
        <w:t>Reviderad, patienten ankomstregistrerar sig själv via ankomstterminalen.</w:t>
      </w:r>
    </w:p>
    <w:p w14:paraId="2E0FCEED" w14:textId="77777777" w:rsidR="004F33FD" w:rsidRPr="004F33FD" w:rsidRDefault="004F33FD" w:rsidP="00023EB9">
      <w:pPr>
        <w:pStyle w:val="Rubrik2"/>
        <w:ind w:right="-143"/>
      </w:pPr>
      <w:r w:rsidRPr="004F33FD">
        <w:t>Arbetsmoment för sekreterare i receptionen</w:t>
      </w:r>
    </w:p>
    <w:p w14:paraId="2F8237FC" w14:textId="77777777" w:rsidR="004F33FD" w:rsidRPr="004F33FD" w:rsidRDefault="004F33FD" w:rsidP="00023EB9">
      <w:pPr>
        <w:pStyle w:val="Rubrik3"/>
      </w:pPr>
      <w:r w:rsidRPr="004F33FD">
        <w:t>Ankomstregistrera patienter</w:t>
      </w:r>
    </w:p>
    <w:p w14:paraId="454D1DA5" w14:textId="10D644B2" w:rsidR="00784B5A" w:rsidRDefault="00784B5A" w:rsidP="00023EB9">
      <w:pPr>
        <w:pStyle w:val="Punktlista"/>
      </w:pPr>
      <w:r>
        <w:rPr>
          <w:rStyle w:val="normaltextrun"/>
          <w:color w:val="000000"/>
          <w:shd w:val="clear" w:color="auto" w:fill="FFFFFF"/>
        </w:rPr>
        <w:t>Patienten ankomstregistrerar sig själv i första hand via ankomstterminalen.</w:t>
      </w:r>
      <w:r>
        <w:rPr>
          <w:rStyle w:val="scxw134855109"/>
          <w:color w:val="000000"/>
          <w:shd w:val="clear" w:color="auto" w:fill="FFFFFF"/>
        </w:rPr>
        <w:t> </w:t>
      </w:r>
      <w:r>
        <w:rPr>
          <w:color w:val="000000"/>
          <w:shd w:val="clear" w:color="auto" w:fill="FFFFFF"/>
        </w:rPr>
        <w:br/>
      </w:r>
      <w:r w:rsidRPr="00266690">
        <w:rPr>
          <w:rStyle w:val="normaltextrun"/>
          <w:i/>
          <w:iCs/>
          <w:color w:val="000000"/>
          <w:shd w:val="clear" w:color="auto" w:fill="FFFFFF"/>
        </w:rPr>
        <w:t>Vid tekniska problem eller handhavandefel ankomstregistrerar personal patienten.</w:t>
      </w:r>
      <w:r>
        <w:rPr>
          <w:rStyle w:val="eop"/>
          <w:color w:val="000000"/>
          <w:shd w:val="clear" w:color="auto" w:fill="FFFFFF"/>
        </w:rPr>
        <w:t> </w:t>
      </w:r>
    </w:p>
    <w:p w14:paraId="64E4D412" w14:textId="1EC5D39D" w:rsidR="004D1AAB" w:rsidRPr="004F33FD" w:rsidRDefault="004F33FD" w:rsidP="00732F28">
      <w:pPr>
        <w:pStyle w:val="Punktlista"/>
      </w:pPr>
      <w:r w:rsidRPr="004F33FD">
        <w:t xml:space="preserve">Skriva ut resekvitto till patienter som begär det. </w:t>
      </w:r>
      <w:r w:rsidRPr="004F33FD">
        <w:br/>
      </w:r>
      <w:hyperlink r:id="rId17" w:tgtFrame="_blank" w:history="1">
        <w:proofErr w:type="spellStart"/>
        <w:r w:rsidRPr="00393CCC">
          <w:rPr>
            <w:color w:val="0000FF"/>
            <w:u w:val="single"/>
          </w:rPr>
          <w:t>Kassafunktionen_Utskrift</w:t>
        </w:r>
        <w:proofErr w:type="spellEnd"/>
        <w:r w:rsidRPr="00393CCC">
          <w:rPr>
            <w:color w:val="0000FF"/>
            <w:u w:val="single"/>
          </w:rPr>
          <w:t xml:space="preserve"> av nollkvitto</w:t>
        </w:r>
      </w:hyperlink>
      <w:r w:rsidRPr="004F33FD">
        <w:rPr>
          <w:color w:val="000000"/>
          <w:szCs w:val="18"/>
        </w:rPr>
        <w:t xml:space="preserve"> (RIS-manual)</w:t>
      </w:r>
    </w:p>
    <w:p w14:paraId="318C9A6C" w14:textId="77777777" w:rsidR="004F33FD" w:rsidRPr="004F33FD" w:rsidRDefault="004F33FD" w:rsidP="00023EB9">
      <w:pPr>
        <w:pStyle w:val="Punktlista"/>
      </w:pPr>
      <w:r w:rsidRPr="004F33FD">
        <w:t>Sjukreseintyg</w:t>
      </w:r>
    </w:p>
    <w:p w14:paraId="5E48423D" w14:textId="0D75E350" w:rsidR="004F33FD" w:rsidRPr="004F33FD" w:rsidRDefault="004F33FD" w:rsidP="008D6DF2">
      <w:pPr>
        <w:pStyle w:val="Punktlista"/>
      </w:pPr>
      <w:r w:rsidRPr="004F33FD">
        <w:t>Skriv ut ett 0-kvitto till patienten och meddela att de får vända sig till remittenten som ordnar intyg för taxi. 0-kvittot behålls av patienten som bevis på besöket och skickas in till sjukresekontoret OM de begär det.</w:t>
      </w:r>
    </w:p>
    <w:p w14:paraId="1521FF32" w14:textId="6B2A4863" w:rsidR="004F33FD" w:rsidRPr="004F33FD" w:rsidRDefault="004F33FD" w:rsidP="00023EB9">
      <w:pPr>
        <w:pStyle w:val="Punktlista"/>
      </w:pPr>
      <w:r w:rsidRPr="004F33FD">
        <w:t xml:space="preserve">Stora väntrummet – Lab 1, Lab 3, CT </w:t>
      </w:r>
      <w:r w:rsidR="00583AD0">
        <w:t>2</w:t>
      </w:r>
      <w:r w:rsidRPr="004F33FD">
        <w:t xml:space="preserve">, </w:t>
      </w:r>
    </w:p>
    <w:p w14:paraId="5447DD41" w14:textId="542420BB" w:rsidR="004F33FD" w:rsidRPr="004F33FD" w:rsidRDefault="004F33FD" w:rsidP="00023EB9">
      <w:pPr>
        <w:pStyle w:val="Punktlista"/>
      </w:pPr>
      <w:r w:rsidRPr="004F33FD">
        <w:t xml:space="preserve">Lilla väntrummet – Ultraljud, Lab </w:t>
      </w:r>
      <w:r w:rsidR="00583AD0">
        <w:t>7</w:t>
      </w:r>
      <w:r w:rsidR="00E444F5">
        <w:t xml:space="preserve"> och CT 3</w:t>
      </w:r>
    </w:p>
    <w:p w14:paraId="63FFFA60" w14:textId="77777777" w:rsidR="004F33FD" w:rsidRPr="004F33FD" w:rsidRDefault="004F33FD" w:rsidP="00023EB9">
      <w:pPr>
        <w:pStyle w:val="Punktlista"/>
      </w:pPr>
      <w:r w:rsidRPr="004F33FD">
        <w:t xml:space="preserve">MR- och </w:t>
      </w:r>
      <w:proofErr w:type="spellStart"/>
      <w:r w:rsidRPr="004F33FD">
        <w:t>Nuklear</w:t>
      </w:r>
      <w:proofErr w:type="spellEnd"/>
      <w:r w:rsidRPr="004F33FD">
        <w:t xml:space="preserve">-patienter hänvisas till rätt avdelning – ska inte </w:t>
      </w:r>
      <w:proofErr w:type="spellStart"/>
      <w:r w:rsidRPr="004F33FD">
        <w:t>ankomstregistreras</w:t>
      </w:r>
      <w:proofErr w:type="spellEnd"/>
      <w:r w:rsidRPr="004F33FD">
        <w:t>.</w:t>
      </w:r>
    </w:p>
    <w:p w14:paraId="6E352710" w14:textId="77777777" w:rsidR="004F33FD" w:rsidRPr="004F33FD" w:rsidRDefault="004F33FD" w:rsidP="00023EB9">
      <w:pPr>
        <w:pStyle w:val="Punktlista"/>
      </w:pPr>
      <w:r w:rsidRPr="004F33FD">
        <w:t>Skriv in LMA-nummer i RIS i OBS-ruta och i Remissanteckning, standardtext LMA för patienter med reservnummer.</w:t>
      </w:r>
    </w:p>
    <w:p w14:paraId="08288A20" w14:textId="2F27FC6B" w:rsidR="004F33FD" w:rsidRPr="004F33FD" w:rsidRDefault="004F33FD" w:rsidP="004E77BF">
      <w:pPr>
        <w:pStyle w:val="Punktlista"/>
      </w:pPr>
      <w:r w:rsidRPr="004F33FD">
        <w:lastRenderedPageBreak/>
        <w:t>Om patienten är ankomstregistrerad får hen inte lämna avdelningen. I så fall tar man bort ankomstregistreringen (Besökslista – Visa) och ankomst</w:t>
      </w:r>
      <w:r w:rsidR="004E77BF">
        <w:t>-</w:t>
      </w:r>
      <w:r w:rsidRPr="004F33FD">
        <w:t>registrerar på nytt när hen är tillbaka.</w:t>
      </w:r>
    </w:p>
    <w:p w14:paraId="1647A41A" w14:textId="77777777" w:rsidR="004F33FD" w:rsidRPr="004F33FD" w:rsidRDefault="004F33FD" w:rsidP="004F33FD">
      <w:pPr>
        <w:spacing w:after="0" w:line="240" w:lineRule="auto"/>
        <w:ind w:left="0" w:right="0"/>
        <w:rPr>
          <w:szCs w:val="20"/>
        </w:rPr>
      </w:pPr>
    </w:p>
    <w:p w14:paraId="556F2EF1" w14:textId="77777777" w:rsidR="004F33FD" w:rsidRPr="004F33FD" w:rsidRDefault="004F33FD" w:rsidP="004E77BF">
      <w:pPr>
        <w:pStyle w:val="Rubrik3"/>
      </w:pPr>
      <w:r w:rsidRPr="004F33FD">
        <w:t xml:space="preserve">Läsa in E-remisser/Skriva in remiss från post/fax </w:t>
      </w:r>
    </w:p>
    <w:p w14:paraId="2568C7EB" w14:textId="77777777" w:rsidR="004F33FD" w:rsidRPr="004F33FD" w:rsidRDefault="004F33FD" w:rsidP="007F2986">
      <w:pPr>
        <w:pStyle w:val="Punktlista"/>
      </w:pPr>
      <w:r w:rsidRPr="004F33FD">
        <w:t>Lägg över till annan klinik om undersökningen inte utförs i Uddevalla. Om remissen redan lästs in kontaktas kliniken som remissen flyttas till.</w:t>
      </w:r>
    </w:p>
    <w:p w14:paraId="3FCA3938" w14:textId="77777777" w:rsidR="004F33FD" w:rsidRPr="004F33FD" w:rsidRDefault="004F33FD" w:rsidP="007F2986">
      <w:pPr>
        <w:pStyle w:val="Punktlista"/>
      </w:pPr>
      <w:r w:rsidRPr="004F33FD">
        <w:t xml:space="preserve">Söka/skapa reservnummer i </w:t>
      </w:r>
      <w:proofErr w:type="spellStart"/>
      <w:r w:rsidRPr="004F33FD">
        <w:t>Bef-reg</w:t>
      </w:r>
      <w:proofErr w:type="spellEnd"/>
      <w:r w:rsidRPr="004F33FD">
        <w:t xml:space="preserve"> när patienten inte har personnummer</w:t>
      </w:r>
    </w:p>
    <w:p w14:paraId="4C01F1AF" w14:textId="77777777" w:rsidR="004F33FD" w:rsidRPr="004F33FD" w:rsidRDefault="004F33FD" w:rsidP="007F2986">
      <w:pPr>
        <w:pStyle w:val="Punktlista"/>
        <w:numPr>
          <w:ilvl w:val="1"/>
          <w:numId w:val="14"/>
        </w:numPr>
      </w:pPr>
      <w:r w:rsidRPr="004F33FD">
        <w:t xml:space="preserve">Kontrollera först att patienten inte redan har ett reservnummer genom att söka på de 6 första siffrorna i RIS och </w:t>
      </w:r>
      <w:proofErr w:type="spellStart"/>
      <w:r w:rsidRPr="004F33FD">
        <w:t>BefReg</w:t>
      </w:r>
      <w:proofErr w:type="spellEnd"/>
      <w:r w:rsidRPr="004F33FD">
        <w:t>.</w:t>
      </w:r>
    </w:p>
    <w:p w14:paraId="01A1A656" w14:textId="77777777" w:rsidR="004F33FD" w:rsidRPr="004F33FD" w:rsidRDefault="004F33FD" w:rsidP="007F2986">
      <w:pPr>
        <w:pStyle w:val="Punktlista"/>
        <w:numPr>
          <w:ilvl w:val="1"/>
          <w:numId w:val="14"/>
        </w:numPr>
      </w:pPr>
      <w:r w:rsidRPr="004F33FD">
        <w:t>Välj Asylsökande om LMA-nummer finns på remissen.</w:t>
      </w:r>
    </w:p>
    <w:p w14:paraId="3176E9F7" w14:textId="77777777" w:rsidR="004F33FD" w:rsidRPr="004F33FD" w:rsidRDefault="004F33FD" w:rsidP="007F2986">
      <w:pPr>
        <w:pStyle w:val="Punktlista"/>
        <w:numPr>
          <w:ilvl w:val="1"/>
          <w:numId w:val="14"/>
        </w:numPr>
      </w:pPr>
      <w:r w:rsidRPr="004F33FD">
        <w:t>Skriv in LMA-nr i RIS i OBS-ruta och i Remissanteckning, standardtext LMA.</w:t>
      </w:r>
      <w:r w:rsidRPr="004F33FD">
        <w:rPr>
          <w:color w:val="0000FF"/>
        </w:rPr>
        <w:t xml:space="preserve"> </w:t>
      </w:r>
    </w:p>
    <w:p w14:paraId="39FA6F77" w14:textId="22312561" w:rsidR="004F33FD" w:rsidRPr="004F33FD" w:rsidRDefault="00A61989" w:rsidP="007F2986">
      <w:pPr>
        <w:pStyle w:val="Punktlista"/>
        <w:numPr>
          <w:ilvl w:val="1"/>
          <w:numId w:val="14"/>
        </w:numPr>
      </w:pPr>
      <w:hyperlink r:id="rId18" w:history="1">
        <w:proofErr w:type="spellStart"/>
        <w:r w:rsidR="004F33FD" w:rsidRPr="00393CCC">
          <w:rPr>
            <w:color w:val="0000FF"/>
            <w:u w:val="single"/>
          </w:rPr>
          <w:t>BefReg</w:t>
        </w:r>
        <w:proofErr w:type="spellEnd"/>
        <w:r w:rsidR="004F33FD" w:rsidRPr="00393CCC">
          <w:rPr>
            <w:color w:val="0000FF"/>
            <w:u w:val="single"/>
          </w:rPr>
          <w:t xml:space="preserve"> - skapa </w:t>
        </w:r>
        <w:proofErr w:type="spellStart"/>
        <w:r w:rsidR="004F33FD" w:rsidRPr="00393CCC">
          <w:rPr>
            <w:color w:val="0000FF"/>
            <w:u w:val="single"/>
          </w:rPr>
          <w:t>reservnr</w:t>
        </w:r>
        <w:proofErr w:type="spellEnd"/>
      </w:hyperlink>
      <w:r w:rsidR="004F33FD" w:rsidRPr="004F33FD">
        <w:rPr>
          <w:color w:val="0000FF"/>
        </w:rPr>
        <w:t xml:space="preserve"> </w:t>
      </w:r>
      <w:r w:rsidR="004F33FD" w:rsidRPr="004F33FD">
        <w:rPr>
          <w:color w:val="000000"/>
        </w:rPr>
        <w:t>(RIS-manual)</w:t>
      </w:r>
    </w:p>
    <w:p w14:paraId="5792F930" w14:textId="77777777" w:rsidR="004F33FD" w:rsidRPr="004F33FD" w:rsidRDefault="004F33FD" w:rsidP="007F2986">
      <w:r w:rsidRPr="004F33FD">
        <w:t xml:space="preserve">SVF-remisser </w:t>
      </w:r>
    </w:p>
    <w:p w14:paraId="3C6E9D93" w14:textId="77777777" w:rsidR="004F33FD" w:rsidRPr="004F33FD" w:rsidRDefault="004F33FD" w:rsidP="007F2986">
      <w:pPr>
        <w:pStyle w:val="Punktlista"/>
        <w:numPr>
          <w:ilvl w:val="1"/>
          <w:numId w:val="14"/>
        </w:numPr>
      </w:pPr>
      <w:r w:rsidRPr="004F33FD">
        <w:t xml:space="preserve">INTE </w:t>
      </w:r>
      <w:proofErr w:type="spellStart"/>
      <w:r w:rsidRPr="004F33FD">
        <w:t>Prio</w:t>
      </w:r>
      <w:proofErr w:type="spellEnd"/>
      <w:r w:rsidRPr="004F33FD">
        <w:t xml:space="preserve"> eller akutmärkning!</w:t>
      </w:r>
    </w:p>
    <w:p w14:paraId="7A9FE2E5" w14:textId="77777777" w:rsidR="004F33FD" w:rsidRPr="004F33FD" w:rsidRDefault="004F33FD" w:rsidP="007F2986">
      <w:pPr>
        <w:pStyle w:val="Punktlista"/>
        <w:numPr>
          <w:ilvl w:val="1"/>
          <w:numId w:val="14"/>
        </w:numPr>
      </w:pPr>
      <w:r w:rsidRPr="004F33FD">
        <w:t>Ange Remisskategori SVF</w:t>
      </w:r>
    </w:p>
    <w:p w14:paraId="62D06ADE" w14:textId="77777777" w:rsidR="004F33FD" w:rsidRPr="004F33FD" w:rsidRDefault="004F33FD" w:rsidP="007F2986">
      <w:pPr>
        <w:pStyle w:val="Punktlista"/>
        <w:numPr>
          <w:ilvl w:val="1"/>
          <w:numId w:val="14"/>
        </w:numPr>
      </w:pPr>
      <w:r w:rsidRPr="004F33FD">
        <w:t>Ange Vårdförlopp under Lokala definitioner – är vårdförloppet oklart lämna tomt</w:t>
      </w:r>
    </w:p>
    <w:p w14:paraId="70A0B444" w14:textId="77777777" w:rsidR="004F33FD" w:rsidRPr="004F33FD" w:rsidRDefault="004F33FD" w:rsidP="007F2986">
      <w:pPr>
        <w:pStyle w:val="Punktlista"/>
        <w:numPr>
          <w:ilvl w:val="1"/>
          <w:numId w:val="14"/>
        </w:numPr>
      </w:pPr>
      <w:r w:rsidRPr="004F33FD">
        <w:t>Flagga SVF på alla undersökningskort på remissen</w:t>
      </w:r>
    </w:p>
    <w:p w14:paraId="60308AF0" w14:textId="2BCFAA81" w:rsidR="004F33FD" w:rsidRPr="004F33FD" w:rsidRDefault="00A61989" w:rsidP="007F2986">
      <w:pPr>
        <w:pStyle w:val="Punktlista"/>
        <w:numPr>
          <w:ilvl w:val="1"/>
          <w:numId w:val="14"/>
        </w:numPr>
      </w:pPr>
      <w:hyperlink r:id="rId19" w:history="1">
        <w:r w:rsidR="004F33FD" w:rsidRPr="004F33FD">
          <w:rPr>
            <w:color w:val="0000FF"/>
            <w:u w:val="single"/>
          </w:rPr>
          <w:t>Registrering av remisser vid standardiserade vårdförlopp</w:t>
        </w:r>
      </w:hyperlink>
      <w:r w:rsidR="004F33FD" w:rsidRPr="004F33FD">
        <w:t xml:space="preserve"> (RIS-manual)</w:t>
      </w:r>
    </w:p>
    <w:p w14:paraId="414F0B4E" w14:textId="77777777" w:rsidR="004F33FD" w:rsidRPr="004F33FD" w:rsidRDefault="004F33FD" w:rsidP="007F2986">
      <w:r w:rsidRPr="004F33FD">
        <w:t>Prioriteras</w:t>
      </w:r>
    </w:p>
    <w:p w14:paraId="10717B51" w14:textId="08026152" w:rsidR="004F33FD" w:rsidRDefault="004F33FD" w:rsidP="007F2986">
      <w:pPr>
        <w:pStyle w:val="Punktlista"/>
        <w:numPr>
          <w:ilvl w:val="1"/>
          <w:numId w:val="14"/>
        </w:numPr>
      </w:pPr>
      <w:r w:rsidRPr="004F33FD">
        <w:t xml:space="preserve">DT, ultraljud, </w:t>
      </w:r>
      <w:r w:rsidR="004F2723">
        <w:t>alla ryggar</w:t>
      </w:r>
      <w:r w:rsidR="00561C82">
        <w:t xml:space="preserve"> </w:t>
      </w:r>
      <w:proofErr w:type="spellStart"/>
      <w:r w:rsidR="00561C82">
        <w:t>inkl</w:t>
      </w:r>
      <w:proofErr w:type="spellEnd"/>
      <w:r w:rsidR="00561C82">
        <w:t xml:space="preserve"> skolios</w:t>
      </w:r>
      <w:r w:rsidRPr="004F33FD">
        <w:t xml:space="preserve">, buköversikt, </w:t>
      </w:r>
      <w:proofErr w:type="spellStart"/>
      <w:r w:rsidRPr="004F33FD">
        <w:t>hypofarynx</w:t>
      </w:r>
      <w:proofErr w:type="spellEnd"/>
      <w:r w:rsidRPr="004F33FD">
        <w:t xml:space="preserve">, esofagus, MR, alla undersökningar på </w:t>
      </w:r>
      <w:proofErr w:type="spellStart"/>
      <w:r w:rsidRPr="004F33FD">
        <w:t>lab</w:t>
      </w:r>
      <w:proofErr w:type="spellEnd"/>
      <w:r w:rsidRPr="004F33FD">
        <w:t xml:space="preserve"> 5, tunntarmspassage, antegrad, retrograd, </w:t>
      </w:r>
      <w:proofErr w:type="spellStart"/>
      <w:r w:rsidRPr="004F33FD">
        <w:t>uretrocystografi</w:t>
      </w:r>
      <w:proofErr w:type="spellEnd"/>
      <w:r w:rsidRPr="004F33FD">
        <w:t xml:space="preserve">, perkutan </w:t>
      </w:r>
      <w:proofErr w:type="spellStart"/>
      <w:r w:rsidRPr="004F33FD">
        <w:t>nefrostomi</w:t>
      </w:r>
      <w:proofErr w:type="spellEnd"/>
    </w:p>
    <w:p w14:paraId="1E764B0C" w14:textId="6810D096" w:rsidR="004D1AAB" w:rsidRPr="004F33FD" w:rsidRDefault="004D1AAB" w:rsidP="004D1AAB">
      <w:pPr>
        <w:spacing w:after="0" w:line="240" w:lineRule="auto"/>
        <w:ind w:left="0" w:right="0"/>
      </w:pPr>
      <w:r>
        <w:br w:type="page"/>
      </w:r>
    </w:p>
    <w:p w14:paraId="6C948CF1" w14:textId="77777777" w:rsidR="004F33FD" w:rsidRPr="004F33FD" w:rsidRDefault="004F33FD" w:rsidP="00944FED">
      <w:r w:rsidRPr="004F33FD">
        <w:lastRenderedPageBreak/>
        <w:t>Inneliggande på avdelning</w:t>
      </w:r>
    </w:p>
    <w:p w14:paraId="19EFF470" w14:textId="77777777" w:rsidR="004F33FD" w:rsidRPr="004F33FD" w:rsidRDefault="004F33FD" w:rsidP="00FC031A">
      <w:pPr>
        <w:pStyle w:val="Punktlista"/>
        <w:numPr>
          <w:ilvl w:val="1"/>
          <w:numId w:val="23"/>
        </w:numPr>
        <w:ind w:left="1701" w:hanging="425"/>
      </w:pPr>
      <w:r w:rsidRPr="004F33FD">
        <w:t>Ändra Remisskategori till Slutenvård</w:t>
      </w:r>
    </w:p>
    <w:p w14:paraId="25811BF8" w14:textId="15220919" w:rsidR="004F33FD" w:rsidRPr="004F33FD" w:rsidRDefault="004F33FD" w:rsidP="00FC031A">
      <w:pPr>
        <w:pStyle w:val="Punktlista"/>
        <w:numPr>
          <w:ilvl w:val="1"/>
          <w:numId w:val="23"/>
        </w:numPr>
        <w:ind w:left="1701" w:hanging="425"/>
      </w:pPr>
      <w:r w:rsidRPr="004F33FD">
        <w:t>Ändra till Sambokning avdelning om det finns ett datum för när undersökningen ska utföras i remisstexten t ex sambokning ortopedmottagningen</w:t>
      </w:r>
      <w:r w:rsidR="003F484B">
        <w:t>/lungmottagningen.</w:t>
      </w:r>
    </w:p>
    <w:p w14:paraId="651AC42C" w14:textId="77777777" w:rsidR="004F33FD" w:rsidRPr="004F33FD" w:rsidRDefault="004F33FD" w:rsidP="00FC031A">
      <w:pPr>
        <w:pStyle w:val="Punktlista"/>
        <w:ind w:left="1701" w:hanging="425"/>
      </w:pPr>
      <w:r w:rsidRPr="004F33FD">
        <w:t xml:space="preserve">Kontrollera att hela texten syns i önskad undersökning. Om texten lägger sig på flera rader drar man ihop den på en rad (t ex om extra radbrytningar gjorts i e-remissen). </w:t>
      </w:r>
    </w:p>
    <w:p w14:paraId="4EE4A5F9" w14:textId="77777777" w:rsidR="004F33FD" w:rsidRPr="004F33FD" w:rsidRDefault="004F33FD" w:rsidP="00FC031A">
      <w:pPr>
        <w:pStyle w:val="Punktlista"/>
        <w:ind w:left="1701" w:right="284" w:hanging="425"/>
      </w:pPr>
      <w:r w:rsidRPr="004F33FD">
        <w:t xml:space="preserve">Remisser för bilder tagna på operation kan komma både i förväg och i efterskott. </w:t>
      </w:r>
    </w:p>
    <w:p w14:paraId="34C02111" w14:textId="77777777" w:rsidR="004F33FD" w:rsidRPr="004F33FD" w:rsidRDefault="004F33FD" w:rsidP="00FC031A">
      <w:pPr>
        <w:pStyle w:val="Punktlista"/>
        <w:ind w:left="1701" w:hanging="425"/>
      </w:pPr>
      <w:r w:rsidRPr="004F33FD">
        <w:t>Flagga Annan betalningsansvarig när det anges i remisstexten.</w:t>
      </w:r>
    </w:p>
    <w:p w14:paraId="49C15A53" w14:textId="77777777" w:rsidR="004F33FD" w:rsidRPr="004F33FD" w:rsidRDefault="004F33FD" w:rsidP="00FC031A">
      <w:pPr>
        <w:pStyle w:val="Punktlista"/>
        <w:ind w:left="1701" w:hanging="425"/>
      </w:pPr>
      <w:r w:rsidRPr="004F33FD">
        <w:t>Om kopia till annan vårdgivare begärs i remisstexten anges det under fliken Svarsmottagare. Om kopiemottagaren finns i vårt register kan man välja ur listan över remitterande enheter. I annat fall fyller man i fälten manuellt.</w:t>
      </w:r>
    </w:p>
    <w:p w14:paraId="19B2F121" w14:textId="65A42A7B" w:rsidR="004F33FD" w:rsidRPr="004F33FD" w:rsidRDefault="00A61989" w:rsidP="00FC031A">
      <w:pPr>
        <w:pStyle w:val="Punktlista"/>
        <w:ind w:left="1701" w:hanging="425"/>
      </w:pPr>
      <w:hyperlink r:id="rId20" w:history="1">
        <w:r w:rsidR="004F33FD" w:rsidRPr="004F33FD">
          <w:rPr>
            <w:color w:val="0000FF"/>
            <w:u w:val="single"/>
          </w:rPr>
          <w:t>Registrera pappersremiss</w:t>
        </w:r>
      </w:hyperlink>
      <w:r w:rsidR="004F33FD" w:rsidRPr="004F33FD">
        <w:t xml:space="preserve"> (RIS-manual)</w:t>
      </w:r>
      <w:r w:rsidR="004F33FD" w:rsidRPr="004F33FD">
        <w:br/>
      </w:r>
      <w:hyperlink r:id="rId21" w:history="1">
        <w:r w:rsidR="004F33FD" w:rsidRPr="004F33FD">
          <w:rPr>
            <w:color w:val="0000FF"/>
            <w:u w:val="single"/>
          </w:rPr>
          <w:t>Elektronisk remiss</w:t>
        </w:r>
      </w:hyperlink>
      <w:r w:rsidR="004F33FD" w:rsidRPr="004F33FD">
        <w:t xml:space="preserve"> (RIS-manual)</w:t>
      </w:r>
      <w:r w:rsidR="004F33FD" w:rsidRPr="004F33FD">
        <w:br/>
      </w:r>
      <w:hyperlink r:id="rId22" w:tgtFrame="_blank" w:history="1">
        <w:r w:rsidR="004F33FD" w:rsidRPr="004F33FD">
          <w:rPr>
            <w:color w:val="0000FF"/>
            <w:szCs w:val="18"/>
            <w:u w:val="single"/>
          </w:rPr>
          <w:t xml:space="preserve">Registrera remiss </w:t>
        </w:r>
        <w:proofErr w:type="spellStart"/>
        <w:r w:rsidR="004F33FD" w:rsidRPr="004F33FD">
          <w:rPr>
            <w:color w:val="0000FF"/>
            <w:szCs w:val="18"/>
            <w:u w:val="single"/>
          </w:rPr>
          <w:t>demonstration_granskning</w:t>
        </w:r>
        <w:proofErr w:type="spellEnd"/>
      </w:hyperlink>
      <w:r w:rsidR="004F33FD" w:rsidRPr="004F33FD">
        <w:rPr>
          <w:color w:val="000000"/>
          <w:szCs w:val="18"/>
        </w:rPr>
        <w:t xml:space="preserve"> (RIS-manual)</w:t>
      </w:r>
    </w:p>
    <w:p w14:paraId="00D943B4" w14:textId="77777777" w:rsidR="004F33FD" w:rsidRPr="004F33FD" w:rsidRDefault="004F33FD" w:rsidP="00944FED">
      <w:pPr>
        <w:pStyle w:val="Rubrik3"/>
      </w:pPr>
      <w:r w:rsidRPr="004F33FD">
        <w:t>Lista från operation</w:t>
      </w:r>
    </w:p>
    <w:p w14:paraId="2A06F329" w14:textId="77777777" w:rsidR="004F33FD" w:rsidRPr="004F33FD" w:rsidRDefault="004F33FD" w:rsidP="004C364C">
      <w:r w:rsidRPr="004F33FD">
        <w:t>Faxad lista lämnas till slussen.</w:t>
      </w:r>
    </w:p>
    <w:p w14:paraId="67AB2A29" w14:textId="77777777" w:rsidR="004F33FD" w:rsidRPr="004F33FD" w:rsidRDefault="004F33FD" w:rsidP="00944FED">
      <w:pPr>
        <w:pStyle w:val="Rubrik3"/>
      </w:pPr>
      <w:r w:rsidRPr="004F33FD">
        <w:t>CD-skivor</w:t>
      </w:r>
    </w:p>
    <w:p w14:paraId="2C7D4A10" w14:textId="77777777" w:rsidR="004F33FD" w:rsidRPr="004F33FD" w:rsidRDefault="004F33FD" w:rsidP="004C364C">
      <w:r w:rsidRPr="004F33FD">
        <w:t>Lämnas till slussen för inläsning innan svaret skrivs in.</w:t>
      </w:r>
    </w:p>
    <w:p w14:paraId="5D8F1DD4" w14:textId="77777777" w:rsidR="004F33FD" w:rsidRPr="004F33FD" w:rsidRDefault="004F33FD" w:rsidP="00944FED">
      <w:pPr>
        <w:pStyle w:val="Rubrik3"/>
      </w:pPr>
      <w:r w:rsidRPr="004F33FD">
        <w:t>Uteblivna patienter</w:t>
      </w:r>
    </w:p>
    <w:p w14:paraId="5DA02B92" w14:textId="77777777" w:rsidR="004F33FD" w:rsidRPr="004F33FD" w:rsidRDefault="004F33FD" w:rsidP="004C364C">
      <w:pPr>
        <w:pStyle w:val="Punktlista"/>
      </w:pPr>
      <w:r w:rsidRPr="004F33FD">
        <w:t>Skriv anteckning i remissanteckningar.</w:t>
      </w:r>
    </w:p>
    <w:p w14:paraId="64B46185" w14:textId="77777777" w:rsidR="004F33FD" w:rsidRPr="004F33FD" w:rsidRDefault="004F33FD" w:rsidP="004C364C">
      <w:pPr>
        <w:pStyle w:val="Punktlista"/>
      </w:pPr>
      <w:r w:rsidRPr="004F33FD">
        <w:t>Flagga till Bokningsgruppen.</w:t>
      </w:r>
    </w:p>
    <w:p w14:paraId="770E1137" w14:textId="77777777" w:rsidR="004F33FD" w:rsidRPr="004F33FD" w:rsidRDefault="004F33FD" w:rsidP="00944FED">
      <w:pPr>
        <w:pStyle w:val="Rubrik3"/>
      </w:pPr>
      <w:r w:rsidRPr="004F33FD">
        <w:t xml:space="preserve">Skriva in provsvar (ex </w:t>
      </w:r>
      <w:proofErr w:type="spellStart"/>
      <w:r w:rsidRPr="004F33FD">
        <w:t>Krea</w:t>
      </w:r>
      <w:proofErr w:type="spellEnd"/>
      <w:r w:rsidRPr="004F33FD">
        <w:t>) i Remissanteckningar</w:t>
      </w:r>
    </w:p>
    <w:p w14:paraId="71B76C61" w14:textId="77777777" w:rsidR="004F33FD" w:rsidRPr="004F33FD" w:rsidRDefault="004F33FD" w:rsidP="00944FED">
      <w:pPr>
        <w:pStyle w:val="Punktlista"/>
      </w:pPr>
      <w:r w:rsidRPr="004F33FD">
        <w:t>Välj Remissanteckningar, bokningsgrupp, P-</w:t>
      </w:r>
      <w:proofErr w:type="spellStart"/>
      <w:r w:rsidRPr="004F33FD">
        <w:t>krea</w:t>
      </w:r>
      <w:proofErr w:type="spellEnd"/>
      <w:r w:rsidRPr="004F33FD">
        <w:t>.</w:t>
      </w:r>
    </w:p>
    <w:p w14:paraId="24C5B9C1" w14:textId="36D37FE8" w:rsidR="004F33FD" w:rsidRPr="004F33FD" w:rsidRDefault="004F33FD" w:rsidP="00944FED">
      <w:pPr>
        <w:pStyle w:val="Punktlista"/>
      </w:pPr>
      <w:r w:rsidRPr="004F33FD">
        <w:t>Skriv in provsvaret + provtagningsdag.</w:t>
      </w:r>
      <w:r w:rsidR="00C303FA">
        <w:br/>
        <w:t>Obs! p</w:t>
      </w:r>
      <w:r w:rsidR="00825396">
        <w:t xml:space="preserve">rovsvaret som ska skrivas in är </w:t>
      </w:r>
      <w:proofErr w:type="spellStart"/>
      <w:r w:rsidR="00825396">
        <w:t>krea</w:t>
      </w:r>
      <w:proofErr w:type="spellEnd"/>
      <w:r w:rsidR="00825396">
        <w:t xml:space="preserve"> </w:t>
      </w:r>
      <w:proofErr w:type="spellStart"/>
      <w:r w:rsidR="00825396">
        <w:t>enz</w:t>
      </w:r>
      <w:proofErr w:type="spellEnd"/>
      <w:r w:rsidR="00825396">
        <w:t xml:space="preserve"> (ej GFR).</w:t>
      </w:r>
      <w:r w:rsidRPr="004F33FD">
        <w:br/>
      </w:r>
      <w:r w:rsidRPr="004F33FD">
        <w:rPr>
          <w:noProof/>
        </w:rPr>
        <w:drawing>
          <wp:inline distT="0" distB="0" distL="0" distR="0" wp14:anchorId="7D4C5208" wp14:editId="71FBFDCD">
            <wp:extent cx="1933575" cy="5619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3E5F9" w14:textId="77777777" w:rsidR="004F33FD" w:rsidRDefault="004F33FD" w:rsidP="00944FED">
      <w:pPr>
        <w:pStyle w:val="Punktlista"/>
      </w:pPr>
      <w:r w:rsidRPr="004F33FD">
        <w:t xml:space="preserve">Står det </w:t>
      </w:r>
      <w:proofErr w:type="spellStart"/>
      <w:r w:rsidRPr="004F33FD">
        <w:rPr>
          <w:b/>
        </w:rPr>
        <w:t>Hemolys</w:t>
      </w:r>
      <w:proofErr w:type="spellEnd"/>
      <w:r w:rsidRPr="004F33FD">
        <w:t xml:space="preserve"> i provsvaret lämnas provsvarsblanketten till bokningsgruppen. Har patienten tid samma dag lämnas det in snarast, annars läggs blanketten i ”bokningsgrupps-facket” på skriv så hämtar de.</w:t>
      </w:r>
    </w:p>
    <w:p w14:paraId="264536B7" w14:textId="4850E0A6" w:rsidR="000935DF" w:rsidRDefault="000935D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94A5887" w14:textId="63D2BA62" w:rsidR="004F33FD" w:rsidRPr="004F33FD" w:rsidRDefault="004F33FD" w:rsidP="002D127B">
      <w:pPr>
        <w:pStyle w:val="Rubrik3"/>
        <w:ind w:left="0" w:firstLine="992"/>
      </w:pPr>
      <w:r w:rsidRPr="004F33FD">
        <w:lastRenderedPageBreak/>
        <w:t>Beställa färdtjänst, taxi och liggande sjuktransport</w:t>
      </w:r>
    </w:p>
    <w:p w14:paraId="0432E912" w14:textId="5BE10D93" w:rsidR="004F33FD" w:rsidRPr="004F33FD" w:rsidRDefault="00A61989" w:rsidP="00944FED">
      <w:pPr>
        <w:rPr>
          <w:szCs w:val="20"/>
        </w:rPr>
      </w:pPr>
      <w:hyperlink r:id="rId24" w:history="1">
        <w:r w:rsidR="004F33FD" w:rsidRPr="00393CCC">
          <w:rPr>
            <w:color w:val="0000FF"/>
            <w:szCs w:val="18"/>
            <w:u w:val="single"/>
          </w:rPr>
          <w:t>Beställning av taxi, färdtjänst, liggande sjuktransport m.m. – Uddevalla</w:t>
        </w:r>
      </w:hyperlink>
      <w:r w:rsidR="004F33FD" w:rsidRPr="004F33FD">
        <w:rPr>
          <w:szCs w:val="20"/>
        </w:rPr>
        <w:t xml:space="preserve"> (Rutin)</w:t>
      </w:r>
    </w:p>
    <w:p w14:paraId="30240998" w14:textId="77777777" w:rsidR="004F33FD" w:rsidRPr="004F33FD" w:rsidRDefault="004F33FD" w:rsidP="00944FED">
      <w:pPr>
        <w:rPr>
          <w:szCs w:val="20"/>
        </w:rPr>
      </w:pPr>
      <w:r w:rsidRPr="004F33FD">
        <w:rPr>
          <w:szCs w:val="20"/>
        </w:rPr>
        <w:t>Uppgifter som behövs vid beställningen:</w:t>
      </w:r>
    </w:p>
    <w:p w14:paraId="7190CC94" w14:textId="77777777" w:rsidR="004F33FD" w:rsidRPr="004F33FD" w:rsidRDefault="004F33FD" w:rsidP="00944FED">
      <w:pPr>
        <w:pStyle w:val="Punktlista"/>
      </w:pPr>
      <w:r w:rsidRPr="004F33FD">
        <w:t>Patientens personnummer</w:t>
      </w:r>
    </w:p>
    <w:p w14:paraId="5B054B17" w14:textId="77777777" w:rsidR="004F33FD" w:rsidRPr="004F33FD" w:rsidRDefault="004F33FD" w:rsidP="00944FED">
      <w:pPr>
        <w:pStyle w:val="Punktlista"/>
      </w:pPr>
      <w:r w:rsidRPr="004F33FD">
        <w:t>Har patienten hjälpmedel?</w:t>
      </w:r>
    </w:p>
    <w:p w14:paraId="751E9EF9" w14:textId="77777777" w:rsidR="004F33FD" w:rsidRPr="004F33FD" w:rsidRDefault="004F33FD" w:rsidP="00944FED">
      <w:pPr>
        <w:pStyle w:val="Punktlista"/>
      </w:pPr>
      <w:r w:rsidRPr="004F33FD">
        <w:t>Var ska patienten hämtas? Centralreceptionen?</w:t>
      </w:r>
    </w:p>
    <w:p w14:paraId="32C5ACB2" w14:textId="77777777" w:rsidR="004F33FD" w:rsidRPr="004F33FD" w:rsidRDefault="004F33FD" w:rsidP="00944FED">
      <w:pPr>
        <w:pStyle w:val="Punktlista"/>
      </w:pPr>
      <w:r w:rsidRPr="004F33FD">
        <w:t>Är patienten ensam eller är någon medföljande?</w:t>
      </w:r>
    </w:p>
    <w:p w14:paraId="647EF46A" w14:textId="77777777" w:rsidR="004F33FD" w:rsidRPr="004F33FD" w:rsidRDefault="004F33FD" w:rsidP="00944FED">
      <w:pPr>
        <w:pStyle w:val="Punktlista"/>
      </w:pPr>
      <w:r w:rsidRPr="004F33FD">
        <w:t>Mobilnummer som patienten nås på. Saknas detta uppge telefonnummer till röntgen.</w:t>
      </w:r>
    </w:p>
    <w:p w14:paraId="757378D8" w14:textId="77777777" w:rsidR="004F33FD" w:rsidRPr="004F33FD" w:rsidRDefault="004F33FD" w:rsidP="00944FED">
      <w:pPr>
        <w:pStyle w:val="Punktlista"/>
      </w:pPr>
      <w:r w:rsidRPr="004F33FD">
        <w:t>Svara JA på frågan om reseintyg, patienten ska kontakta remittenten om detta.</w:t>
      </w:r>
    </w:p>
    <w:p w14:paraId="69EFFDB6" w14:textId="77777777" w:rsidR="004F33FD" w:rsidRPr="004F33FD" w:rsidRDefault="004F33FD" w:rsidP="00944FED">
      <w:pPr>
        <w:pStyle w:val="Rubrik3"/>
      </w:pPr>
      <w:r w:rsidRPr="004F33FD">
        <w:t xml:space="preserve">Skriv ut fakturaunderlag för förgävesbesök </w:t>
      </w:r>
    </w:p>
    <w:p w14:paraId="36E52A13" w14:textId="77777777" w:rsidR="004F33FD" w:rsidRPr="004F33FD" w:rsidRDefault="004F33FD" w:rsidP="00944FED">
      <w:r w:rsidRPr="004F33FD">
        <w:t>Patienten får ersättning för förgävesbesök om det är röntgen som orsakat att patienten inte kan undersökas vid besöket, t ex på grund av maskinfel eller felbokning.</w:t>
      </w:r>
    </w:p>
    <w:p w14:paraId="77BEA238" w14:textId="26B272A9" w:rsidR="00D05C14" w:rsidRDefault="00D05C14" w:rsidP="00D05C14">
      <w:pPr>
        <w:pStyle w:val="Punktlista"/>
      </w:pPr>
      <w:r>
        <w:rPr>
          <w:rStyle w:val="normaltextrun"/>
          <w:color w:val="000000"/>
          <w:shd w:val="clear" w:color="auto" w:fill="FFFFFF"/>
        </w:rPr>
        <w:t>Förgävesbesök: För att kunna registrera förgävesbesök måste man ha personlig behörighet för att komma åt blanketten, se separat lathund.</w:t>
      </w:r>
      <w:r>
        <w:rPr>
          <w:rStyle w:val="eop"/>
          <w:color w:val="000000"/>
          <w:shd w:val="clear" w:color="auto" w:fill="FFFFFF"/>
        </w:rPr>
        <w:t> </w:t>
      </w:r>
    </w:p>
    <w:p w14:paraId="67574A02" w14:textId="1F4A12C4" w:rsidR="004F33FD" w:rsidRDefault="004F33FD" w:rsidP="00944FED">
      <w:pPr>
        <w:pStyle w:val="Punktlista"/>
      </w:pPr>
      <w:r w:rsidRPr="004F33FD">
        <w:t xml:space="preserve">Uppgifter som ska skrivas in: </w:t>
      </w:r>
    </w:p>
    <w:p w14:paraId="54889801" w14:textId="7A2A22C0" w:rsidR="009762DC" w:rsidRPr="004F33FD" w:rsidRDefault="009762DC" w:rsidP="009762DC">
      <w:pPr>
        <w:pStyle w:val="Punktlista"/>
      </w:pPr>
      <w:r w:rsidRPr="004F33FD">
        <w:t>Räkna ut antal kilometer från hemadress till sjukhuset t ex</w:t>
      </w:r>
      <w:r w:rsidR="00393CCC">
        <w:t>.</w:t>
      </w:r>
      <w:r w:rsidRPr="004F33FD">
        <w:t xml:space="preserve"> med hjälp av Eniro.</w:t>
      </w:r>
    </w:p>
    <w:p w14:paraId="1ABF0AD1" w14:textId="77777777" w:rsidR="004F33FD" w:rsidRPr="004F33FD" w:rsidRDefault="004F33FD" w:rsidP="00944FED">
      <w:pPr>
        <w:pStyle w:val="Punktlista"/>
      </w:pPr>
      <w:r w:rsidRPr="004F33FD">
        <w:t>Betalningsmottagare: Patientens uppgifter</w:t>
      </w:r>
    </w:p>
    <w:p w14:paraId="2E0EB078" w14:textId="77777777" w:rsidR="004F33FD" w:rsidRPr="004F33FD" w:rsidRDefault="004F33FD" w:rsidP="00944FED">
      <w:pPr>
        <w:pStyle w:val="Punktlista"/>
      </w:pPr>
      <w:r w:rsidRPr="004F33FD">
        <w:t xml:space="preserve">Övrig text: Besöksdatum, anledning till ersättningen, </w:t>
      </w:r>
      <w:proofErr w:type="spellStart"/>
      <w:r w:rsidRPr="004F33FD">
        <w:t>ressträcka</w:t>
      </w:r>
      <w:proofErr w:type="spellEnd"/>
      <w:r w:rsidRPr="004F33FD">
        <w:t xml:space="preserve"> (km x 2 = summa km x ersättning 1,85 kr/km)</w:t>
      </w:r>
    </w:p>
    <w:p w14:paraId="0494BC72" w14:textId="77777777" w:rsidR="004F33FD" w:rsidRPr="004F33FD" w:rsidRDefault="004F33FD" w:rsidP="00944FED">
      <w:pPr>
        <w:pStyle w:val="Punktlista"/>
      </w:pPr>
      <w:r w:rsidRPr="004F33FD">
        <w:t>Ansvar: 73120 Konto: 6711</w:t>
      </w:r>
    </w:p>
    <w:p w14:paraId="590E1484" w14:textId="77777777" w:rsidR="004F33FD" w:rsidRPr="004F33FD" w:rsidRDefault="004F33FD" w:rsidP="00944FED">
      <w:pPr>
        <w:pStyle w:val="Punktlista"/>
      </w:pPr>
      <w:r w:rsidRPr="004F33FD">
        <w:t>Belopp: Summa enligt ovan</w:t>
      </w:r>
    </w:p>
    <w:p w14:paraId="0C35E126" w14:textId="77777777" w:rsidR="004F33FD" w:rsidRPr="004F33FD" w:rsidRDefault="004F33FD" w:rsidP="00944FED">
      <w:pPr>
        <w:pStyle w:val="Punktlista"/>
      </w:pPr>
      <w:r w:rsidRPr="004F33FD">
        <w:t>Kontaktuppgifter: till den som skickar in blanketten</w:t>
      </w:r>
    </w:p>
    <w:p w14:paraId="53B56DB3" w14:textId="77777777" w:rsidR="004F33FD" w:rsidRPr="004F33FD" w:rsidRDefault="004F33FD" w:rsidP="00944FED">
      <w:pPr>
        <w:pStyle w:val="Rubrik3"/>
      </w:pPr>
      <w:r w:rsidRPr="004F33FD">
        <w:t>Värdesaker</w:t>
      </w:r>
    </w:p>
    <w:p w14:paraId="723E517A" w14:textId="389D2D1E" w:rsidR="004F33FD" w:rsidRPr="00393CCC" w:rsidRDefault="004F33FD" w:rsidP="00944FED">
      <w:pPr>
        <w:rPr>
          <w:color w:val="0000FF"/>
          <w:szCs w:val="18"/>
          <w:u w:val="single"/>
        </w:rPr>
      </w:pPr>
      <w:r w:rsidRPr="004F33FD">
        <w:rPr>
          <w:szCs w:val="20"/>
        </w:rPr>
        <w:t xml:space="preserve">Kvarglömda värdesaker med okänd ägare förvaras i receptionen. Utsortering av kvarglömda saker görs varje månad. Se rutin </w:t>
      </w:r>
      <w:r w:rsidR="00FD3FB9" w:rsidRPr="00393CCC">
        <w:rPr>
          <w:color w:val="0000FF"/>
          <w:szCs w:val="18"/>
          <w:u w:val="single"/>
        </w:rPr>
        <w:fldChar w:fldCharType="begin"/>
      </w:r>
      <w:r w:rsidR="00FD3FB9" w:rsidRPr="00393CCC">
        <w:rPr>
          <w:color w:val="0000FF"/>
          <w:szCs w:val="18"/>
          <w:u w:val="single"/>
        </w:rPr>
        <w:instrText xml:space="preserve"> HYPERLINK "https://mellanarkiv-offentlig.vgregion.se/alfresco/s/archive/stream/public/v1/source/available/sofia/nu10095-1819752655-369/surrogate/Kvargl%c3%b6mda-upphittade%20v%c3%a4rdesaker%2c%20tillh%c3%b6righeter.pdf" </w:instrText>
      </w:r>
      <w:r w:rsidR="00FD3FB9" w:rsidRPr="00393CCC">
        <w:rPr>
          <w:color w:val="0000FF"/>
          <w:szCs w:val="18"/>
          <w:u w:val="single"/>
        </w:rPr>
      </w:r>
      <w:r w:rsidR="00FD3FB9" w:rsidRPr="00393CCC">
        <w:rPr>
          <w:color w:val="0000FF"/>
          <w:szCs w:val="18"/>
          <w:u w:val="single"/>
        </w:rPr>
        <w:fldChar w:fldCharType="separate"/>
      </w:r>
      <w:r w:rsidRPr="00393CCC">
        <w:rPr>
          <w:color w:val="0000FF"/>
          <w:szCs w:val="18"/>
          <w:u w:val="single"/>
        </w:rPr>
        <w:t xml:space="preserve">Kvarglömda/upphittade värdesaker, tillhörigheter. </w:t>
      </w:r>
    </w:p>
    <w:p w14:paraId="5BC8B346" w14:textId="5FBA47B5" w:rsidR="004F33FD" w:rsidRPr="004F33FD" w:rsidRDefault="00FD3FB9" w:rsidP="00944FED">
      <w:pPr>
        <w:pStyle w:val="Rubrik3"/>
      </w:pPr>
      <w:r w:rsidRPr="00393CCC">
        <w:rPr>
          <w:rFonts w:ascii="Times New Roman" w:eastAsia="Times New Roman" w:hAnsi="Times New Roman" w:cs="Times New Roman"/>
          <w:bCs w:val="0"/>
          <w:color w:val="0000FF"/>
          <w:sz w:val="24"/>
          <w:szCs w:val="18"/>
          <w:u w:val="single"/>
        </w:rPr>
        <w:fldChar w:fldCharType="end"/>
      </w:r>
      <w:r w:rsidR="004F33FD" w:rsidRPr="004F33FD">
        <w:t>Telefon</w:t>
      </w:r>
    </w:p>
    <w:p w14:paraId="3D926B4F" w14:textId="77777777" w:rsidR="004F33FD" w:rsidRPr="004F33FD" w:rsidRDefault="004F33FD" w:rsidP="00944FED">
      <w:pPr>
        <w:pStyle w:val="Rubrik3"/>
      </w:pPr>
      <w:r w:rsidRPr="004F33FD">
        <w:t>Hålla snyggt i väntrummen</w:t>
      </w:r>
    </w:p>
    <w:p w14:paraId="352B783D" w14:textId="77777777" w:rsidR="004F33FD" w:rsidRPr="004F33FD" w:rsidRDefault="004F33FD" w:rsidP="004F33FD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E77BF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00083" w14:textId="77777777" w:rsidR="0013774C" w:rsidRDefault="0013774C">
      <w:r>
        <w:separator/>
      </w:r>
    </w:p>
  </w:endnote>
  <w:endnote w:type="continuationSeparator" w:id="0">
    <w:p w14:paraId="391CA486" w14:textId="77777777" w:rsidR="0013774C" w:rsidRDefault="0013774C">
      <w:r>
        <w:continuationSeparator/>
      </w:r>
    </w:p>
  </w:endnote>
  <w:endnote w:type="continuationNotice" w:id="1">
    <w:p w14:paraId="2F5B5840" w14:textId="77777777" w:rsidR="0013774C" w:rsidRDefault="001377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4D811" w14:textId="77777777" w:rsidR="0013774C" w:rsidRDefault="0013774C"/>
  </w:footnote>
  <w:footnote w:type="continuationSeparator" w:id="0">
    <w:p w14:paraId="15A06D36" w14:textId="77777777" w:rsidR="0013774C" w:rsidRDefault="0013774C">
      <w:r>
        <w:continuationSeparator/>
      </w:r>
    </w:p>
  </w:footnote>
  <w:footnote w:type="continuationNotice" w:id="1">
    <w:p w14:paraId="44DFDD75" w14:textId="77777777" w:rsidR="0013774C" w:rsidRDefault="001377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A86D5C"/>
    <w:multiLevelType w:val="hybridMultilevel"/>
    <w:tmpl w:val="4EE645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C116ED"/>
    <w:multiLevelType w:val="hybridMultilevel"/>
    <w:tmpl w:val="4AAAE1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E93EE4"/>
    <w:multiLevelType w:val="hybridMultilevel"/>
    <w:tmpl w:val="C6C2B556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644F68"/>
    <w:multiLevelType w:val="hybridMultilevel"/>
    <w:tmpl w:val="1BEC8B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0961451">
    <w:abstractNumId w:val="21"/>
  </w:num>
  <w:num w:numId="2" w16cid:durableId="1954508712">
    <w:abstractNumId w:val="17"/>
  </w:num>
  <w:num w:numId="3" w16cid:durableId="1778525290">
    <w:abstractNumId w:val="0"/>
  </w:num>
  <w:num w:numId="4" w16cid:durableId="1450199377">
    <w:abstractNumId w:val="7"/>
  </w:num>
  <w:num w:numId="5" w16cid:durableId="1100102768">
    <w:abstractNumId w:val="18"/>
  </w:num>
  <w:num w:numId="6" w16cid:durableId="1483501761">
    <w:abstractNumId w:val="2"/>
  </w:num>
  <w:num w:numId="7" w16cid:durableId="1508862444">
    <w:abstractNumId w:val="14"/>
  </w:num>
  <w:num w:numId="8" w16cid:durableId="1858617105">
    <w:abstractNumId w:val="10"/>
  </w:num>
  <w:num w:numId="9" w16cid:durableId="1535118932">
    <w:abstractNumId w:val="1"/>
  </w:num>
  <w:num w:numId="10" w16cid:durableId="606817648">
    <w:abstractNumId w:val="1"/>
  </w:num>
  <w:num w:numId="11" w16cid:durableId="1624916878">
    <w:abstractNumId w:val="3"/>
  </w:num>
  <w:num w:numId="12" w16cid:durableId="1133251928">
    <w:abstractNumId w:val="5"/>
  </w:num>
  <w:num w:numId="13" w16cid:durableId="1349404146">
    <w:abstractNumId w:val="16"/>
  </w:num>
  <w:num w:numId="14" w16cid:durableId="1991397710">
    <w:abstractNumId w:val="11"/>
  </w:num>
  <w:num w:numId="15" w16cid:durableId="1774595600">
    <w:abstractNumId w:val="8"/>
  </w:num>
  <w:num w:numId="16" w16cid:durableId="392198215">
    <w:abstractNumId w:val="15"/>
  </w:num>
  <w:num w:numId="17" w16cid:durableId="997656955">
    <w:abstractNumId w:val="6"/>
  </w:num>
  <w:num w:numId="18" w16cid:durableId="1236822181">
    <w:abstractNumId w:val="13"/>
  </w:num>
  <w:num w:numId="19" w16cid:durableId="633831263">
    <w:abstractNumId w:val="19"/>
  </w:num>
  <w:num w:numId="20" w16cid:durableId="1870146755">
    <w:abstractNumId w:val="20"/>
  </w:num>
  <w:num w:numId="21" w16cid:durableId="1793403772">
    <w:abstractNumId w:val="4"/>
  </w:num>
  <w:num w:numId="22" w16cid:durableId="1843009241">
    <w:abstractNumId w:val="9"/>
  </w:num>
  <w:num w:numId="23" w16cid:durableId="20156483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89B"/>
    <w:rsid w:val="00016CF0"/>
    <w:rsid w:val="00023EB9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5DF"/>
    <w:rsid w:val="00095368"/>
    <w:rsid w:val="000954C4"/>
    <w:rsid w:val="000A059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A7C"/>
    <w:rsid w:val="00125EFE"/>
    <w:rsid w:val="00131B08"/>
    <w:rsid w:val="00132A59"/>
    <w:rsid w:val="00133337"/>
    <w:rsid w:val="00133A0F"/>
    <w:rsid w:val="0013580F"/>
    <w:rsid w:val="0013774C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69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0EB7"/>
    <w:rsid w:val="002D127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CCC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84B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64C"/>
    <w:rsid w:val="004D1AAB"/>
    <w:rsid w:val="004D7BA3"/>
    <w:rsid w:val="004E77BF"/>
    <w:rsid w:val="004F2723"/>
    <w:rsid w:val="004F33FD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C82"/>
    <w:rsid w:val="00565129"/>
    <w:rsid w:val="00565CD0"/>
    <w:rsid w:val="00567820"/>
    <w:rsid w:val="005770AD"/>
    <w:rsid w:val="00581414"/>
    <w:rsid w:val="00582490"/>
    <w:rsid w:val="005826FA"/>
    <w:rsid w:val="00583AD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F28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B5A"/>
    <w:rsid w:val="0078609F"/>
    <w:rsid w:val="007917BA"/>
    <w:rsid w:val="007A5C6F"/>
    <w:rsid w:val="007D4241"/>
    <w:rsid w:val="007D4317"/>
    <w:rsid w:val="007D4EA3"/>
    <w:rsid w:val="007F1CFF"/>
    <w:rsid w:val="007F2986"/>
    <w:rsid w:val="007F5DD5"/>
    <w:rsid w:val="00821A1B"/>
    <w:rsid w:val="00825396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223"/>
    <w:rsid w:val="008B1694"/>
    <w:rsid w:val="008C4B27"/>
    <w:rsid w:val="008C7F2A"/>
    <w:rsid w:val="008D6DF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FED"/>
    <w:rsid w:val="009471BF"/>
    <w:rsid w:val="00950E4E"/>
    <w:rsid w:val="009529BD"/>
    <w:rsid w:val="009533B4"/>
    <w:rsid w:val="00971D93"/>
    <w:rsid w:val="009762D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194"/>
    <w:rsid w:val="00A42426"/>
    <w:rsid w:val="00A514B7"/>
    <w:rsid w:val="00A54A0B"/>
    <w:rsid w:val="00A6198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2F4"/>
    <w:rsid w:val="00AC3FF6"/>
    <w:rsid w:val="00AD73EC"/>
    <w:rsid w:val="00AE5BC7"/>
    <w:rsid w:val="00AF5AAF"/>
    <w:rsid w:val="00B046D8"/>
    <w:rsid w:val="00B12D70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3FA"/>
    <w:rsid w:val="00C4115D"/>
    <w:rsid w:val="00C43BDD"/>
    <w:rsid w:val="00C47778"/>
    <w:rsid w:val="00C5011E"/>
    <w:rsid w:val="00C50EE5"/>
    <w:rsid w:val="00C5240A"/>
    <w:rsid w:val="00C5398F"/>
    <w:rsid w:val="00C556F5"/>
    <w:rsid w:val="00C566C3"/>
    <w:rsid w:val="00C70E19"/>
    <w:rsid w:val="00C72574"/>
    <w:rsid w:val="00C7430C"/>
    <w:rsid w:val="00C85DA1"/>
    <w:rsid w:val="00C9071C"/>
    <w:rsid w:val="00C908FF"/>
    <w:rsid w:val="00C91F2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C14"/>
    <w:rsid w:val="00D074DB"/>
    <w:rsid w:val="00D139CF"/>
    <w:rsid w:val="00D22E15"/>
    <w:rsid w:val="00D37E7F"/>
    <w:rsid w:val="00D47AD7"/>
    <w:rsid w:val="00D51529"/>
    <w:rsid w:val="00D85218"/>
    <w:rsid w:val="00D915B1"/>
    <w:rsid w:val="00DA299D"/>
    <w:rsid w:val="00DA65C4"/>
    <w:rsid w:val="00DB7A5D"/>
    <w:rsid w:val="00DD2BE0"/>
    <w:rsid w:val="00DE4447"/>
    <w:rsid w:val="00DE5DA2"/>
    <w:rsid w:val="00DF0033"/>
    <w:rsid w:val="00E010ED"/>
    <w:rsid w:val="00E026BF"/>
    <w:rsid w:val="00E07B1B"/>
    <w:rsid w:val="00E11853"/>
    <w:rsid w:val="00E444F5"/>
    <w:rsid w:val="00E52A86"/>
    <w:rsid w:val="00E54B47"/>
    <w:rsid w:val="00E553BF"/>
    <w:rsid w:val="00E55D93"/>
    <w:rsid w:val="00E61294"/>
    <w:rsid w:val="00E7237C"/>
    <w:rsid w:val="00E76D9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0A3"/>
    <w:rsid w:val="00F86F47"/>
    <w:rsid w:val="00F90B64"/>
    <w:rsid w:val="00FB2F0F"/>
    <w:rsid w:val="00FB5086"/>
    <w:rsid w:val="00FB5411"/>
    <w:rsid w:val="00FB6392"/>
    <w:rsid w:val="00FC031A"/>
    <w:rsid w:val="00FD3C70"/>
    <w:rsid w:val="00FD3FB9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784B5A"/>
  </w:style>
  <w:style w:type="character" w:customStyle="1" w:styleId="scxw134855109">
    <w:name w:val="scxw134855109"/>
    <w:basedOn w:val="Standardstycketeckensnitt"/>
    <w:rsid w:val="00784B5A"/>
  </w:style>
  <w:style w:type="character" w:customStyle="1" w:styleId="eop">
    <w:name w:val="eop"/>
    <w:basedOn w:val="Standardstycketeckensnitt"/>
    <w:rsid w:val="00784B5A"/>
  </w:style>
  <w:style w:type="character" w:styleId="Olstomnmnande">
    <w:name w:val="Unresolved Mention"/>
    <w:basedOn w:val="Standardstycketeckensnitt"/>
    <w:uiPriority w:val="99"/>
    <w:semiHidden/>
    <w:unhideWhenUsed/>
    <w:rsid w:val="00C566C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566C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C566C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C566C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566C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566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808-1025533918-5/surrogate/BefReg%20-%20skapa%20reservnr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NU8808-1025533918-12/SURROGATE/Elektronisk%20remiss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17/SURROGATE/Kassafunktionen_Utskrift%20av%20nollkvitto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808-1025533918-33/SURROGATE/Registrera%20pappersremis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5-1819752655-113/surrogate/Best%c3%a4llning%20av%20taxi%2c%20f%c3%a4rdtj%c3%a4nst%2c%20liggande%20sjuktransport%20m.m.%20%e2%80%93%20Uddevalla.pdf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808-1025533918-36/SURROGATE/Registrera%20remiss%20SVF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8808-1025533918-35/SURROGATE/Registrera%20remiss%20demonstration_granskning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4</Pages>
  <Words>714</Words>
  <Characters>6159</Characters>
  <Application>Microsoft Office Word</Application>
  <DocSecurity>0</DocSecurity>
  <Lines>51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Sekreterare Receptionen - Uddevalla</dc:title>
  <dc:subject/>
  <dc:creator>patrik.jens.johansson@vgregion.se</dc:creator>
  <keywords/>
  <lastModifiedBy>Ulrica Sehlberg</lastModifiedBy>
  <revision>40</revision>
  <lastPrinted>2016-03-31T10:56:00.0000000Z</lastPrinted>
  <dcterms:created xsi:type="dcterms:W3CDTF">2022-05-18T04:01:00.0000000Z</dcterms:created>
  <dcterms:modified xsi:type="dcterms:W3CDTF">2024-07-08T08:57:00.0000000Z</dcterms:modified>
</coreProperties>
</file>