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5507B" w14:textId="77777777" w:rsidR="00C260B0" w:rsidRDefault="00C260B0" w:rsidP="00F35B05">
      <w:pPr>
        <w:pStyle w:val="Rubrik2"/>
        <w:sectPr w:rsidR="00C260B0" w:rsidSect="00C260B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D6A2047" w14:textId="77777777" w:rsidR="00C260B0" w:rsidRPr="00C260B0" w:rsidRDefault="00C260B0" w:rsidP="00C260B0">
      <w:pPr>
        <w:spacing w:after="0" w:line="240" w:lineRule="auto"/>
        <w:ind w:left="0" w:right="0"/>
        <w:rPr>
          <w:szCs w:val="20"/>
        </w:rPr>
      </w:pPr>
    </w:p>
    <w:p w14:paraId="7B6516F6" w14:textId="31CD4E8A" w:rsidR="00C260B0" w:rsidRPr="00C260B0" w:rsidRDefault="00E270DA" w:rsidP="00E270DA">
      <w:pPr>
        <w:pStyle w:val="Rubrik1"/>
        <w:rPr>
          <w:szCs w:val="20"/>
        </w:rPr>
      </w:pPr>
      <w:r w:rsidRPr="00C260B0">
        <w:rPr>
          <w:lang w:eastAsia="en-US"/>
        </w:rPr>
        <w:t>Arbetsrutin för Personalkoordinator - Uddevalla</w:t>
      </w:r>
      <w:r w:rsidR="00C260B0" w:rsidRPr="00C260B0">
        <w:rPr>
          <w:szCs w:val="20"/>
        </w:rPr>
        <w:tab/>
      </w:r>
      <w:r w:rsidR="00C260B0" w:rsidRPr="00C260B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142F2A" wp14:editId="5D7DD67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04267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67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62364C" w14:textId="77777777" w:rsidR="00C260B0" w:rsidRPr="003D37FD" w:rsidRDefault="00C260B0" w:rsidP="00C260B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31961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142F2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82.1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" filled="f" stroked="f">
                <v:textbox style="mso-fit-shape-to-text:t">
                  <w:txbxContent>
                    <w:p w14:paraId="7662364C" w14:textId="77777777" w:rsidR="00C260B0" w:rsidRPr="003D37FD" w:rsidRDefault="00C260B0" w:rsidP="00C260B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31961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67DCD366" w14:textId="77777777" w:rsidR="00C260B0" w:rsidRPr="00C260B0" w:rsidRDefault="00C260B0" w:rsidP="00C260B0">
      <w:pPr>
        <w:spacing w:after="0" w:line="240" w:lineRule="auto"/>
        <w:ind w:left="0" w:right="0"/>
        <w:rPr>
          <w:szCs w:val="20"/>
        </w:rPr>
      </w:pPr>
    </w:p>
    <w:p w14:paraId="1DA6E6E5" w14:textId="77777777" w:rsidR="00C260B0" w:rsidRPr="00C260B0" w:rsidRDefault="00C260B0" w:rsidP="00E270DA">
      <w:pPr>
        <w:pStyle w:val="Rubrik2"/>
      </w:pPr>
      <w:r w:rsidRPr="00C260B0">
        <w:t>Bakgrund</w:t>
      </w:r>
    </w:p>
    <w:p w14:paraId="26F495D1" w14:textId="77777777" w:rsidR="00C260B0" w:rsidRPr="00C260B0" w:rsidRDefault="00C260B0" w:rsidP="00E270DA">
      <w:pPr>
        <w:spacing w:after="0" w:line="240" w:lineRule="auto"/>
        <w:ind w:right="0"/>
        <w:rPr>
          <w:szCs w:val="20"/>
        </w:rPr>
      </w:pPr>
      <w:r w:rsidRPr="00C260B0">
        <w:rPr>
          <w:szCs w:val="20"/>
        </w:rPr>
        <w:t>Förtydliga ansvar, roll och befogenheter för personalkoordinator på Radiologisk avdelning, Uddevalla.</w:t>
      </w:r>
    </w:p>
    <w:p w14:paraId="5A54F8D5" w14:textId="77777777" w:rsidR="004F36A0" w:rsidRPr="00E270DA" w:rsidRDefault="004F36A0" w:rsidP="004F36A0">
      <w:pPr>
        <w:pStyle w:val="Rubrik2"/>
      </w:pPr>
      <w:r w:rsidRPr="00E270DA">
        <w:t xml:space="preserve">Förändringar </w:t>
      </w:r>
      <w:r>
        <w:t>sedan föregående version</w:t>
      </w:r>
    </w:p>
    <w:p w14:paraId="08DAF26D" w14:textId="64CE5662" w:rsidR="004F36A0" w:rsidRPr="00C260B0" w:rsidRDefault="00F27F03" w:rsidP="004F36A0">
      <w:pPr>
        <w:spacing w:after="0" w:line="240" w:lineRule="auto"/>
        <w:ind w:left="0" w:right="0" w:firstLine="992"/>
        <w:rPr>
          <w:szCs w:val="20"/>
        </w:rPr>
      </w:pPr>
      <w:r>
        <w:rPr>
          <w:szCs w:val="20"/>
        </w:rPr>
        <w:t>Lagt till teamledare.</w:t>
      </w:r>
    </w:p>
    <w:p w14:paraId="1024365D" w14:textId="77777777" w:rsidR="00C260B0" w:rsidRPr="00C260B0" w:rsidRDefault="00C260B0" w:rsidP="00C260B0">
      <w:pPr>
        <w:spacing w:after="0" w:line="240" w:lineRule="auto"/>
        <w:ind w:left="0" w:right="0"/>
        <w:rPr>
          <w:szCs w:val="20"/>
        </w:rPr>
      </w:pPr>
    </w:p>
    <w:p w14:paraId="5846538B" w14:textId="77777777" w:rsidR="00C260B0" w:rsidRPr="00C260B0" w:rsidRDefault="00C260B0" w:rsidP="00E270DA">
      <w:pPr>
        <w:keepNext/>
        <w:spacing w:before="240" w:after="60" w:line="240" w:lineRule="auto"/>
        <w:ind w:right="1161"/>
        <w:outlineLvl w:val="1"/>
        <w:rPr>
          <w:rFonts w:ascii="Calibri" w:hAnsi="Calibri" w:cs="Calibri"/>
          <w:b/>
          <w:bCs/>
          <w:iCs/>
          <w:sz w:val="32"/>
          <w:szCs w:val="28"/>
        </w:rPr>
      </w:pPr>
      <w:r w:rsidRPr="00E270DA">
        <w:rPr>
          <w:rStyle w:val="Rubrik2Char"/>
        </w:rPr>
        <w:t>Åtgärder</w:t>
      </w:r>
      <w:r w:rsidRPr="00C260B0">
        <w:rPr>
          <w:rFonts w:ascii="Calibri" w:hAnsi="Calibri" w:cs="Calibri"/>
          <w:b/>
          <w:bCs/>
          <w:iCs/>
          <w:sz w:val="32"/>
          <w:szCs w:val="28"/>
        </w:rPr>
        <w:br/>
      </w:r>
      <w:r w:rsidRPr="00E270DA">
        <w:rPr>
          <w:rStyle w:val="Rubrik3Char"/>
        </w:rPr>
        <w:t xml:space="preserve">Morgon </w:t>
      </w:r>
    </w:p>
    <w:p w14:paraId="1CFFD975" w14:textId="77777777" w:rsidR="00C260B0" w:rsidRPr="00C260B0" w:rsidRDefault="00C260B0" w:rsidP="00E270DA">
      <w:pPr>
        <w:pStyle w:val="Punktlista"/>
      </w:pPr>
      <w:r w:rsidRPr="00C260B0">
        <w:t xml:space="preserve">Vara på plats i slussen/ avdelning för att checka av om eventuell sjukfrånvaro. </w:t>
      </w:r>
    </w:p>
    <w:p w14:paraId="1E462ECE" w14:textId="466B28E7" w:rsidR="00C260B0" w:rsidRPr="00C260B0" w:rsidRDefault="00C260B0" w:rsidP="00E270DA">
      <w:pPr>
        <w:pStyle w:val="Punktlista"/>
      </w:pPr>
      <w:r w:rsidRPr="00C260B0">
        <w:t xml:space="preserve">Se över dagen på placeringslistan. Är alla platser täckta? </w:t>
      </w:r>
      <w:r w:rsidR="004F36A0">
        <w:br/>
      </w:r>
      <w:r w:rsidRPr="00C260B0">
        <w:t>Avlösning lunch? M</w:t>
      </w:r>
      <w:r w:rsidR="00C95B55">
        <w:t>ed mera.</w:t>
      </w:r>
    </w:p>
    <w:p w14:paraId="057E4B63" w14:textId="3399C8E8" w:rsidR="00C260B0" w:rsidRPr="00C260B0" w:rsidRDefault="00C260B0" w:rsidP="00E270DA">
      <w:pPr>
        <w:pStyle w:val="Punktlista"/>
      </w:pPr>
      <w:r w:rsidRPr="00C260B0">
        <w:t>Vid frånvaro: Om frånvaron inte går att lösa med befintlig personal tillfrågas chef</w:t>
      </w:r>
      <w:r w:rsidR="00C95B55">
        <w:t>/teamledare</w:t>
      </w:r>
      <w:r w:rsidRPr="00C260B0">
        <w:t xml:space="preserve"> så får man tillsammans försöka lösa dagen</w:t>
      </w:r>
      <w:r w:rsidR="00F27F03">
        <w:t>.</w:t>
      </w:r>
    </w:p>
    <w:p w14:paraId="591ED16E" w14:textId="77777777" w:rsidR="00C260B0" w:rsidRPr="00C260B0" w:rsidRDefault="00C260B0" w:rsidP="00E270DA">
      <w:pPr>
        <w:pStyle w:val="Rubrik3"/>
      </w:pPr>
      <w:r w:rsidRPr="00C260B0">
        <w:t xml:space="preserve">Under dagen </w:t>
      </w:r>
    </w:p>
    <w:p w14:paraId="0E555935" w14:textId="77777777" w:rsidR="00C260B0" w:rsidRPr="00C260B0" w:rsidRDefault="00C260B0" w:rsidP="00E270DA">
      <w:pPr>
        <w:pStyle w:val="Punktlista"/>
      </w:pPr>
      <w:r w:rsidRPr="00C260B0">
        <w:t xml:space="preserve">Kontrollera akutlistan om det kommer undersökning på labb där det ej finns någon placerad. </w:t>
      </w:r>
    </w:p>
    <w:p w14:paraId="7B4BFD79" w14:textId="53E1A14E" w:rsidR="00C260B0" w:rsidRPr="00C260B0" w:rsidRDefault="00C260B0" w:rsidP="00E270DA">
      <w:pPr>
        <w:pStyle w:val="Punktlista"/>
      </w:pPr>
      <w:r w:rsidRPr="00C260B0">
        <w:t>Personalens kontaktperson (avlösning, omplacering, försening, lång akutlista m</w:t>
      </w:r>
      <w:r w:rsidR="00F27F03">
        <w:t>ed mera.</w:t>
      </w:r>
      <w:r w:rsidRPr="00C260B0">
        <w:t xml:space="preserve">) </w:t>
      </w:r>
    </w:p>
    <w:p w14:paraId="2D480624" w14:textId="5EB722E6" w:rsidR="00C260B0" w:rsidRPr="00C260B0" w:rsidRDefault="00C260B0" w:rsidP="00E270DA">
      <w:pPr>
        <w:pStyle w:val="Punktlista"/>
      </w:pPr>
      <w:r w:rsidRPr="00C260B0">
        <w:t>Om chef</w:t>
      </w:r>
      <w:r w:rsidR="00DE5EFD">
        <w:t>/teamledare</w:t>
      </w:r>
      <w:r w:rsidRPr="00C260B0">
        <w:t xml:space="preserve"> ej </w:t>
      </w:r>
      <w:r w:rsidR="00C95B55">
        <w:t xml:space="preserve">är </w:t>
      </w:r>
      <w:r w:rsidRPr="00C260B0">
        <w:t xml:space="preserve">närvarande är koordinatorn Röntgens kontaktperson. </w:t>
      </w:r>
    </w:p>
    <w:p w14:paraId="3F205E3B" w14:textId="77777777" w:rsidR="00C260B0" w:rsidRPr="00C260B0" w:rsidRDefault="00C260B0" w:rsidP="00E270DA">
      <w:pPr>
        <w:pStyle w:val="Rubrik3"/>
      </w:pPr>
      <w:r w:rsidRPr="00C260B0">
        <w:lastRenderedPageBreak/>
        <w:t>Eftermiddag</w:t>
      </w:r>
    </w:p>
    <w:p w14:paraId="57CBDE64" w14:textId="77777777" w:rsidR="00C260B0" w:rsidRPr="00C260B0" w:rsidRDefault="00C260B0" w:rsidP="00E270DA">
      <w:pPr>
        <w:pStyle w:val="Punktlista"/>
      </w:pPr>
      <w:r w:rsidRPr="00C260B0">
        <w:t xml:space="preserve">Kontrollera morgondagen på placeringslistan. Finns det frånvaro som går att lösa redan nu? </w:t>
      </w:r>
    </w:p>
    <w:p w14:paraId="431F7DD1" w14:textId="77777777" w:rsidR="00C260B0" w:rsidRPr="00C260B0" w:rsidRDefault="00C260B0" w:rsidP="00E270DA">
      <w:pPr>
        <w:pStyle w:val="Punktlista"/>
      </w:pPr>
      <w:r w:rsidRPr="00C260B0">
        <w:t>All typ av frånvaro ska meddelas till chef ex. tandläkarbesök.</w:t>
      </w:r>
    </w:p>
    <w:p w14:paraId="2A2A8C73" w14:textId="77777777" w:rsidR="00C260B0" w:rsidRPr="00C260B0" w:rsidRDefault="00C260B0" w:rsidP="00E270DA">
      <w:pPr>
        <w:pStyle w:val="Punktlista"/>
      </w:pPr>
      <w:r w:rsidRPr="00C260B0">
        <w:t xml:space="preserve">Koordinatorn ska uppdatera placeringsschema. </w:t>
      </w:r>
    </w:p>
    <w:p w14:paraId="3D5AE33B" w14:textId="77777777" w:rsidR="00C260B0" w:rsidRPr="00C260B0" w:rsidRDefault="00C260B0" w:rsidP="00E270DA">
      <w:pPr>
        <w:keepNext/>
        <w:spacing w:before="240" w:after="60" w:line="240" w:lineRule="auto"/>
        <w:ind w:left="1304" w:right="0"/>
        <w:outlineLvl w:val="2"/>
        <w:rPr>
          <w:rFonts w:ascii="Calibri" w:hAnsi="Calibri" w:cs="Calibri"/>
          <w:b/>
          <w:bCs/>
          <w:color w:val="FF0000"/>
          <w:sz w:val="28"/>
          <w:szCs w:val="26"/>
        </w:rPr>
      </w:pPr>
      <w:r w:rsidRPr="00C260B0">
        <w:rPr>
          <w:rFonts w:ascii="Arial Fet" w:hAnsi="Arial Fet" w:cs="Arial"/>
          <w:b/>
          <w:bCs/>
          <w:szCs w:val="26"/>
        </w:rPr>
        <w:t>Koordinatorn kan ej bevilja heldagsledighet. Koordinatorn kan dock bevilja flex-/komp-/timledighet del av dag, på den aktuella dagen.</w:t>
      </w:r>
    </w:p>
    <w:p w14:paraId="62CC24E6" w14:textId="77777777" w:rsidR="00C260B0" w:rsidRPr="00C260B0" w:rsidRDefault="00C260B0" w:rsidP="00C260B0">
      <w:pPr>
        <w:spacing w:after="0" w:line="240" w:lineRule="auto"/>
        <w:ind w:left="0" w:right="0"/>
        <w:rPr>
          <w:szCs w:val="20"/>
        </w:rPr>
      </w:pPr>
      <w:r w:rsidRPr="00C260B0">
        <w:rPr>
          <w:szCs w:val="20"/>
        </w:rPr>
        <w:t xml:space="preserve"> 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270DA">
      <w:type w:val="continuous"/>
      <w:pgSz w:w="11900" w:h="16840"/>
      <w:pgMar w:top="1418" w:right="141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4D6014"/>
    <w:multiLevelType w:val="hybridMultilevel"/>
    <w:tmpl w:val="40CA08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01D6C5B"/>
    <w:multiLevelType w:val="hybridMultilevel"/>
    <w:tmpl w:val="54025CB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DCA4749"/>
    <w:multiLevelType w:val="hybridMultilevel"/>
    <w:tmpl w:val="F1C01D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54526408">
    <w:abstractNumId w:val="20"/>
  </w:num>
  <w:num w:numId="2" w16cid:durableId="1751150284">
    <w:abstractNumId w:val="17"/>
  </w:num>
  <w:num w:numId="3" w16cid:durableId="1522546927">
    <w:abstractNumId w:val="0"/>
  </w:num>
  <w:num w:numId="4" w16cid:durableId="1339770269">
    <w:abstractNumId w:val="8"/>
  </w:num>
  <w:num w:numId="5" w16cid:durableId="882641209">
    <w:abstractNumId w:val="18"/>
  </w:num>
  <w:num w:numId="6" w16cid:durableId="1471093328">
    <w:abstractNumId w:val="3"/>
  </w:num>
  <w:num w:numId="7" w16cid:durableId="160852015">
    <w:abstractNumId w:val="14"/>
  </w:num>
  <w:num w:numId="8" w16cid:durableId="582186724">
    <w:abstractNumId w:val="11"/>
  </w:num>
  <w:num w:numId="9" w16cid:durableId="405341489">
    <w:abstractNumId w:val="1"/>
  </w:num>
  <w:num w:numId="10" w16cid:durableId="325285053">
    <w:abstractNumId w:val="1"/>
  </w:num>
  <w:num w:numId="11" w16cid:durableId="1933584127">
    <w:abstractNumId w:val="4"/>
  </w:num>
  <w:num w:numId="12" w16cid:durableId="775636698">
    <w:abstractNumId w:val="6"/>
  </w:num>
  <w:num w:numId="13" w16cid:durableId="137890654">
    <w:abstractNumId w:val="16"/>
  </w:num>
  <w:num w:numId="14" w16cid:durableId="853767013">
    <w:abstractNumId w:val="12"/>
  </w:num>
  <w:num w:numId="15" w16cid:durableId="1769042510">
    <w:abstractNumId w:val="9"/>
  </w:num>
  <w:num w:numId="16" w16cid:durableId="1228296996">
    <w:abstractNumId w:val="15"/>
  </w:num>
  <w:num w:numId="17" w16cid:durableId="1441878702">
    <w:abstractNumId w:val="7"/>
  </w:num>
  <w:num w:numId="18" w16cid:durableId="1119761959">
    <w:abstractNumId w:val="13"/>
  </w:num>
  <w:num w:numId="19" w16cid:durableId="122772974">
    <w:abstractNumId w:val="19"/>
  </w:num>
  <w:num w:numId="20" w16cid:durableId="2143649744">
    <w:abstractNumId w:val="2"/>
  </w:num>
  <w:num w:numId="21" w16cid:durableId="523371049">
    <w:abstractNumId w:val="10"/>
  </w:num>
  <w:num w:numId="22" w16cid:durableId="4957290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36A0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60B0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5B55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2A8F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E5EFD"/>
    <w:rsid w:val="00DF0033"/>
    <w:rsid w:val="00E026BF"/>
    <w:rsid w:val="00E07B1B"/>
    <w:rsid w:val="00E11853"/>
    <w:rsid w:val="00E270D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C74D9"/>
    <w:rsid w:val="00ED49C3"/>
    <w:rsid w:val="00ED6CE8"/>
    <w:rsid w:val="00ED7AA6"/>
    <w:rsid w:val="00EE2A56"/>
    <w:rsid w:val="00EE3818"/>
    <w:rsid w:val="00F22264"/>
    <w:rsid w:val="00F2564D"/>
    <w:rsid w:val="00F27F03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151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1167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Personalkoordinator - Uddevalla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2022-05-18T04:01:00.0000000Z</dcterms:created>
  <dcterms:modified xsi:type="dcterms:W3CDTF">2026-04-07T11:38:00.0000000Z</dcterms:modified>
</coreProperties>
</file>