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6EE1B" w14:textId="77777777" w:rsidR="00327AC2" w:rsidRDefault="00327AC2" w:rsidP="00F35B05">
      <w:pPr>
        <w:pStyle w:val="Rubrik2"/>
        <w:sectPr w:rsidR="00327AC2" w:rsidSect="00327AC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4F20F9F" w14:textId="77777777" w:rsidR="00327AC2" w:rsidRPr="00327AC2" w:rsidRDefault="00327AC2" w:rsidP="00327AC2">
      <w:pPr>
        <w:spacing w:after="0" w:line="240" w:lineRule="auto"/>
        <w:ind w:left="0" w:right="0"/>
        <w:rPr>
          <w:szCs w:val="20"/>
        </w:rPr>
      </w:pPr>
    </w:p>
    <w:p w14:paraId="754DFE65" w14:textId="2211D711" w:rsidR="00327AC2" w:rsidRPr="00327AC2" w:rsidRDefault="00927FBC" w:rsidP="00927FBC">
      <w:pPr>
        <w:pStyle w:val="Rubrik1"/>
        <w:rPr>
          <w:szCs w:val="20"/>
        </w:rPr>
      </w:pPr>
      <w:r w:rsidRPr="00327AC2">
        <w:t>Arbetsrutin Liberofunktion, läkare</w:t>
      </w:r>
      <w:r w:rsidRPr="00327AC2">
        <w:rPr>
          <w:noProof/>
          <w:szCs w:val="20"/>
        </w:rPr>
        <w:t xml:space="preserve"> </w:t>
      </w:r>
      <w:r w:rsidR="00327AC2" w:rsidRPr="00327AC2">
        <w:rPr>
          <w:noProof/>
          <w:szCs w:val="20"/>
        </w:rPr>
        <mc:AlternateContent>
          <mc:Choice Requires="wps">
            <w:drawing>
              <wp:anchor distT="0" distB="0" distL="114300" distR="114300" simplePos="0" relativeHeight="251659264" behindDoc="0" locked="0" layoutInCell="1" allowOverlap="1" wp14:anchorId="50AC66CC" wp14:editId="3267E42C">
                <wp:simplePos x="0" y="0"/>
                <wp:positionH relativeFrom="column">
                  <wp:posOffset>6518275</wp:posOffset>
                </wp:positionH>
                <wp:positionV relativeFrom="paragraph">
                  <wp:posOffset>78740</wp:posOffset>
                </wp:positionV>
                <wp:extent cx="1244600" cy="222885"/>
                <wp:effectExtent l="0" t="444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07322" w14:textId="77777777" w:rsidR="00327AC2" w:rsidRPr="003D37FD" w:rsidRDefault="00327AC2" w:rsidP="00327AC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33283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AC66CC"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0F07322" w14:textId="77777777" w:rsidR="00327AC2" w:rsidRPr="003D37FD" w:rsidRDefault="00327AC2" w:rsidP="00327AC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33283</w:t>
                      </w:r>
                      <w:proofErr w:type="gramEnd"/>
                      <w:r w:rsidRPr="003D37FD">
                        <w:rPr>
                          <w:rFonts w:ascii="Arial" w:hAnsi="Arial" w:cs="Arial"/>
                          <w:color w:val="FFFFFF"/>
                          <w:sz w:val="18"/>
                          <w:szCs w:val="18"/>
                        </w:rPr>
                        <w:fldChar w:fldCharType="end"/>
                      </w:r>
                    </w:p>
                  </w:txbxContent>
                </v:textbox>
              </v:shape>
            </w:pict>
          </mc:Fallback>
        </mc:AlternateContent>
      </w:r>
    </w:p>
    <w:p w14:paraId="409914E3" w14:textId="77777777" w:rsidR="00327AC2" w:rsidRPr="00327AC2" w:rsidRDefault="00327AC2" w:rsidP="00927FBC">
      <w:pPr>
        <w:pStyle w:val="Rubrik2"/>
      </w:pPr>
      <w:bookmarkStart w:id="1" w:name="_1314629194"/>
      <w:bookmarkStart w:id="2" w:name="Rubrik"/>
      <w:bookmarkEnd w:id="1"/>
      <w:bookmarkEnd w:id="2"/>
      <w:r w:rsidRPr="00327AC2">
        <w:t xml:space="preserve">Sammanfattning/syfte </w:t>
      </w:r>
    </w:p>
    <w:p w14:paraId="4BC31C76" w14:textId="77777777" w:rsidR="00327AC2" w:rsidRPr="00327AC2" w:rsidRDefault="00327AC2" w:rsidP="00927FBC">
      <w:pPr>
        <w:spacing w:after="0" w:line="240" w:lineRule="auto"/>
        <w:ind w:left="0" w:right="0" w:firstLine="992"/>
        <w:rPr>
          <w:szCs w:val="20"/>
        </w:rPr>
      </w:pPr>
      <w:r w:rsidRPr="00327AC2">
        <w:rPr>
          <w:szCs w:val="20"/>
        </w:rPr>
        <w:t>Att tydliggöra arbetsuppgifter för liberofunktionen för läkare.</w:t>
      </w:r>
    </w:p>
    <w:p w14:paraId="1727A619" w14:textId="77777777" w:rsidR="00327AC2" w:rsidRPr="00327AC2" w:rsidRDefault="00327AC2" w:rsidP="00327AC2">
      <w:pPr>
        <w:spacing w:after="0" w:line="240" w:lineRule="auto"/>
        <w:ind w:left="0" w:right="0"/>
        <w:rPr>
          <w:szCs w:val="20"/>
        </w:rPr>
      </w:pPr>
    </w:p>
    <w:p w14:paraId="671BCEA4" w14:textId="77777777" w:rsidR="00327AC2" w:rsidRPr="00327AC2" w:rsidRDefault="00327AC2" w:rsidP="00927FBC">
      <w:pPr>
        <w:spacing w:after="0" w:line="240" w:lineRule="auto"/>
        <w:ind w:right="0"/>
        <w:rPr>
          <w:szCs w:val="20"/>
        </w:rPr>
      </w:pPr>
      <w:r w:rsidRPr="00327AC2">
        <w:rPr>
          <w:szCs w:val="20"/>
        </w:rPr>
        <w:t>Placeringen kan besättas av alla specialister och erfarna ST-läkare, eventuellt erfaren stafettläkare. De dagar man har liberofunktionen bör man i största möjliga mån vara frikopplad från rond.</w:t>
      </w:r>
    </w:p>
    <w:p w14:paraId="30D3674F" w14:textId="77777777" w:rsidR="00327AC2" w:rsidRDefault="00327AC2" w:rsidP="00927FBC">
      <w:pPr>
        <w:spacing w:after="0" w:line="240" w:lineRule="auto"/>
        <w:ind w:right="0"/>
        <w:rPr>
          <w:szCs w:val="20"/>
        </w:rPr>
      </w:pPr>
      <w:r w:rsidRPr="00327AC2">
        <w:rPr>
          <w:szCs w:val="20"/>
        </w:rPr>
        <w:t>Om liberofunktionen i Uddevalla innehas av stafett får eventuella undantag från arbetsordningen göras efter överenskommelse på schemamöte.</w:t>
      </w:r>
    </w:p>
    <w:p w14:paraId="6E5DDCF5" w14:textId="77777777" w:rsidR="00927FBC" w:rsidRPr="00327AC2" w:rsidRDefault="00927FBC" w:rsidP="00927FBC">
      <w:pPr>
        <w:pStyle w:val="Rubrik2"/>
      </w:pPr>
      <w:r w:rsidRPr="00327AC2">
        <w:t>Revidering i denna version</w:t>
      </w:r>
    </w:p>
    <w:p w14:paraId="3EE20255" w14:textId="414361A8" w:rsidR="00927FBC" w:rsidRPr="00327AC2" w:rsidRDefault="00AF5073" w:rsidP="00AF5073">
      <w:pPr>
        <w:spacing w:after="0" w:line="240" w:lineRule="auto"/>
        <w:ind w:left="0" w:right="0" w:firstLine="992"/>
        <w:rPr>
          <w:szCs w:val="20"/>
        </w:rPr>
      </w:pPr>
      <w:r>
        <w:rPr>
          <w:szCs w:val="20"/>
        </w:rPr>
        <w:t>Reviderad version.</w:t>
      </w:r>
    </w:p>
    <w:p w14:paraId="392F1399" w14:textId="77777777" w:rsidR="00327AC2" w:rsidRPr="00327AC2" w:rsidRDefault="00327AC2" w:rsidP="00927FBC">
      <w:pPr>
        <w:pStyle w:val="Rubrik2"/>
      </w:pPr>
      <w:r w:rsidRPr="00327AC2">
        <w:t>Arbetsplats</w:t>
      </w:r>
    </w:p>
    <w:p w14:paraId="5E0F9C83" w14:textId="77777777" w:rsidR="00327AC2" w:rsidRPr="00327AC2" w:rsidRDefault="00327AC2" w:rsidP="00927FBC">
      <w:pPr>
        <w:spacing w:after="0" w:line="240" w:lineRule="auto"/>
        <w:ind w:left="0" w:right="0" w:firstLine="992"/>
        <w:rPr>
          <w:szCs w:val="20"/>
        </w:rPr>
      </w:pPr>
      <w:r w:rsidRPr="00327AC2">
        <w:rPr>
          <w:b/>
          <w:szCs w:val="20"/>
        </w:rPr>
        <w:t>NÄL</w:t>
      </w:r>
      <w:r w:rsidRPr="00327AC2">
        <w:rPr>
          <w:szCs w:val="20"/>
        </w:rPr>
        <w:t>: arbetsstationen utanför slussen</w:t>
      </w:r>
    </w:p>
    <w:p w14:paraId="17F435D1" w14:textId="1F61FE54" w:rsidR="00327AC2" w:rsidRPr="00327AC2" w:rsidRDefault="00327AC2" w:rsidP="00927FBC">
      <w:pPr>
        <w:spacing w:after="0" w:line="240" w:lineRule="auto"/>
        <w:ind w:left="0" w:right="0" w:firstLine="992"/>
        <w:rPr>
          <w:szCs w:val="20"/>
        </w:rPr>
      </w:pPr>
      <w:r w:rsidRPr="00327AC2">
        <w:rPr>
          <w:b/>
          <w:szCs w:val="20"/>
        </w:rPr>
        <w:t>Uddevalla</w:t>
      </w:r>
      <w:r w:rsidRPr="00327AC2">
        <w:rPr>
          <w:szCs w:val="20"/>
        </w:rPr>
        <w:t xml:space="preserve">: </w:t>
      </w:r>
      <w:r w:rsidR="00AF5073">
        <w:rPr>
          <w:szCs w:val="20"/>
        </w:rPr>
        <w:t>ingen anvisad</w:t>
      </w:r>
    </w:p>
    <w:p w14:paraId="0EC15FCE" w14:textId="77777777" w:rsidR="00327AC2" w:rsidRPr="00327AC2" w:rsidRDefault="00327AC2" w:rsidP="00927FBC">
      <w:pPr>
        <w:pStyle w:val="Rubrik2"/>
      </w:pPr>
      <w:r w:rsidRPr="00327AC2">
        <w:t>Arbetsordning</w:t>
      </w:r>
    </w:p>
    <w:p w14:paraId="2B852340" w14:textId="77777777" w:rsidR="00327AC2" w:rsidRPr="00327AC2" w:rsidRDefault="00327AC2" w:rsidP="00AF5073">
      <w:pPr>
        <w:keepNext/>
        <w:spacing w:after="60" w:line="240" w:lineRule="auto"/>
        <w:ind w:left="0" w:right="0" w:firstLine="992"/>
        <w:outlineLvl w:val="2"/>
        <w:rPr>
          <w:rFonts w:ascii="Calibri" w:hAnsi="Calibri" w:cs="Calibri"/>
          <w:b/>
          <w:bCs/>
          <w:sz w:val="28"/>
          <w:szCs w:val="26"/>
        </w:rPr>
      </w:pPr>
      <w:r w:rsidRPr="00327AC2">
        <w:rPr>
          <w:rFonts w:ascii="Calibri" w:hAnsi="Calibri" w:cs="Calibri"/>
          <w:b/>
          <w:bCs/>
          <w:sz w:val="28"/>
          <w:szCs w:val="26"/>
        </w:rPr>
        <w:t>NÄL</w:t>
      </w:r>
    </w:p>
    <w:p w14:paraId="2DA617AE" w14:textId="77777777" w:rsidR="00327AC2" w:rsidRPr="00327AC2" w:rsidRDefault="00327AC2" w:rsidP="00AF5073">
      <w:pPr>
        <w:pStyle w:val="Punktlista"/>
        <w:numPr>
          <w:ilvl w:val="0"/>
          <w:numId w:val="22"/>
        </w:numPr>
        <w:ind w:left="1560" w:hanging="567"/>
      </w:pPr>
      <w:r w:rsidRPr="00327AC2">
        <w:t>Ta emot samtal och svara på frågor</w:t>
      </w:r>
    </w:p>
    <w:p w14:paraId="57E74859" w14:textId="3775C7C8" w:rsidR="00327AC2" w:rsidRPr="00327AC2" w:rsidRDefault="00327AC2" w:rsidP="00F24A86">
      <w:pPr>
        <w:pStyle w:val="Punktlista"/>
        <w:numPr>
          <w:ilvl w:val="0"/>
          <w:numId w:val="22"/>
        </w:numPr>
        <w:ind w:left="1560" w:right="-143" w:hanging="567"/>
      </w:pPr>
      <w:r w:rsidRPr="00327AC2">
        <w:t>Prioritera akuta undersökningar (förutom MR)</w:t>
      </w:r>
      <w:r w:rsidR="00F24A86">
        <w:t>, både NÄL och Uddevalla.</w:t>
      </w:r>
    </w:p>
    <w:p w14:paraId="5ECF6BE0" w14:textId="77777777" w:rsidR="00327AC2" w:rsidRPr="00327AC2" w:rsidRDefault="00327AC2" w:rsidP="00AF5073">
      <w:pPr>
        <w:pStyle w:val="Punktlista"/>
        <w:numPr>
          <w:ilvl w:val="0"/>
          <w:numId w:val="22"/>
        </w:numPr>
        <w:ind w:left="1560" w:hanging="567"/>
      </w:pPr>
      <w:r w:rsidRPr="00327AC2">
        <w:t>Vid ankommande Rädda Hjärnan larm och Röda Traumalarm ska slusskollega (specialist eller senior ST) direkt informeras och ta hand om förloppet från kontakt med klinikerna på plats till dikterandet av svar, d.v.s. vara ansvarig för hela akutkedjan på röntgenavdelningen.</w:t>
      </w:r>
    </w:p>
    <w:p w14:paraId="566A5FA4" w14:textId="796BE00E" w:rsidR="00327AC2" w:rsidRPr="00327AC2" w:rsidRDefault="00327AC2" w:rsidP="00F24A86">
      <w:pPr>
        <w:pStyle w:val="Punktlista"/>
        <w:numPr>
          <w:ilvl w:val="0"/>
          <w:numId w:val="22"/>
        </w:numPr>
        <w:ind w:left="1560" w:right="-143" w:hanging="567"/>
      </w:pPr>
      <w:r w:rsidRPr="00327AC2">
        <w:t>Vid specialundersökningar som CT-punktioner, ultraljudspunktioner, undersökning lab</w:t>
      </w:r>
      <w:r w:rsidR="00C03762">
        <w:t>.</w:t>
      </w:r>
      <w:r w:rsidRPr="00327AC2">
        <w:t xml:space="preserve"> 6 kontakta </w:t>
      </w:r>
      <w:r w:rsidR="00C03762">
        <w:t xml:space="preserve">respektive </w:t>
      </w:r>
      <w:r w:rsidRPr="00327AC2">
        <w:t>ansvarig för att komma fram till en plan.</w:t>
      </w:r>
    </w:p>
    <w:p w14:paraId="49E40CAA" w14:textId="77777777" w:rsidR="00327AC2" w:rsidRPr="00327AC2" w:rsidRDefault="00327AC2" w:rsidP="00AF5073">
      <w:pPr>
        <w:pStyle w:val="Punktlista"/>
        <w:numPr>
          <w:ilvl w:val="0"/>
          <w:numId w:val="22"/>
        </w:numPr>
        <w:ind w:left="1560" w:hanging="567"/>
      </w:pPr>
      <w:r w:rsidRPr="00327AC2">
        <w:t xml:space="preserve">I mån av tid göra annat såsom prioritering, dubbelgranskning </w:t>
      </w:r>
      <w:proofErr w:type="gramStart"/>
      <w:r w:rsidRPr="00327AC2">
        <w:t>etc.</w:t>
      </w:r>
      <w:proofErr w:type="gramEnd"/>
    </w:p>
    <w:p w14:paraId="4CC6B9C9" w14:textId="77777777" w:rsidR="00327AC2" w:rsidRPr="00327AC2" w:rsidRDefault="00327AC2" w:rsidP="00AF5073">
      <w:pPr>
        <w:pStyle w:val="Punktlista"/>
        <w:numPr>
          <w:ilvl w:val="0"/>
          <w:numId w:val="22"/>
        </w:numPr>
        <w:ind w:left="1560" w:hanging="567"/>
      </w:pPr>
      <w:r w:rsidRPr="00327AC2">
        <w:t>Ta emot nya bemanningsläkare.</w:t>
      </w:r>
    </w:p>
    <w:p w14:paraId="7ED240A9" w14:textId="77777777" w:rsidR="00327AC2" w:rsidRPr="00327AC2" w:rsidRDefault="00327AC2" w:rsidP="00AF5073">
      <w:pPr>
        <w:keepNext/>
        <w:spacing w:before="240" w:after="60" w:line="240" w:lineRule="auto"/>
        <w:ind w:left="0" w:right="0" w:firstLine="993"/>
        <w:outlineLvl w:val="2"/>
        <w:rPr>
          <w:rFonts w:ascii="Calibri" w:hAnsi="Calibri" w:cs="Calibri"/>
          <w:b/>
          <w:bCs/>
          <w:sz w:val="28"/>
          <w:szCs w:val="26"/>
        </w:rPr>
      </w:pPr>
      <w:r w:rsidRPr="00327AC2">
        <w:rPr>
          <w:rFonts w:ascii="Calibri" w:hAnsi="Calibri" w:cs="Calibri"/>
          <w:b/>
          <w:bCs/>
          <w:sz w:val="28"/>
          <w:szCs w:val="26"/>
        </w:rPr>
        <w:lastRenderedPageBreak/>
        <w:t>Uddevalla</w:t>
      </w:r>
    </w:p>
    <w:p w14:paraId="6307A222" w14:textId="77777777" w:rsidR="00327AC2" w:rsidRPr="00327AC2" w:rsidRDefault="00327AC2" w:rsidP="00AF5073">
      <w:pPr>
        <w:pStyle w:val="Punktlista"/>
        <w:numPr>
          <w:ilvl w:val="0"/>
          <w:numId w:val="23"/>
        </w:numPr>
        <w:ind w:left="1560" w:hanging="567"/>
      </w:pPr>
      <w:r w:rsidRPr="00327AC2">
        <w:t>Ansvarar för jourtelefonen.</w:t>
      </w:r>
    </w:p>
    <w:p w14:paraId="36E3CD3E" w14:textId="77777777" w:rsidR="00327AC2" w:rsidRPr="00327AC2" w:rsidRDefault="00327AC2" w:rsidP="00AF5073">
      <w:pPr>
        <w:pStyle w:val="Punktlista"/>
        <w:numPr>
          <w:ilvl w:val="0"/>
          <w:numId w:val="23"/>
        </w:numPr>
        <w:ind w:left="1560" w:hanging="567"/>
      </w:pPr>
      <w:r w:rsidRPr="00327AC2">
        <w:t>Prioritera akuta undersökningar i Uddevalla.</w:t>
      </w:r>
    </w:p>
    <w:p w14:paraId="5C4583A9" w14:textId="77777777" w:rsidR="00327AC2" w:rsidRPr="00327AC2" w:rsidRDefault="00327AC2" w:rsidP="00AF5073">
      <w:pPr>
        <w:pStyle w:val="Punktlista"/>
        <w:numPr>
          <w:ilvl w:val="0"/>
          <w:numId w:val="23"/>
        </w:numPr>
        <w:ind w:left="1560" w:hanging="567"/>
      </w:pPr>
      <w:r w:rsidRPr="00327AC2">
        <w:t xml:space="preserve">Planera för eventuella akuta specialundersökningar som </w:t>
      </w:r>
      <w:r w:rsidRPr="00327AC2">
        <w:br/>
        <w:t xml:space="preserve">P-kateterinläggning </w:t>
      </w:r>
      <w:proofErr w:type="gramStart"/>
      <w:r w:rsidRPr="00327AC2">
        <w:t>etc.</w:t>
      </w:r>
      <w:proofErr w:type="gramEnd"/>
    </w:p>
    <w:p w14:paraId="71D8D6D0" w14:textId="77777777" w:rsidR="00327AC2" w:rsidRPr="00327AC2" w:rsidRDefault="00327AC2" w:rsidP="00AF5073">
      <w:pPr>
        <w:pStyle w:val="Punktlista"/>
        <w:numPr>
          <w:ilvl w:val="0"/>
          <w:numId w:val="23"/>
        </w:numPr>
        <w:ind w:left="1560" w:hanging="567"/>
      </w:pPr>
      <w:r w:rsidRPr="00327AC2">
        <w:t xml:space="preserve">Granska </w:t>
      </w:r>
      <w:proofErr w:type="spellStart"/>
      <w:r w:rsidRPr="00327AC2">
        <w:t>elektiva</w:t>
      </w:r>
      <w:proofErr w:type="spellEnd"/>
      <w:r w:rsidRPr="00327AC2">
        <w:t xml:space="preserve"> slätröntgen gemensamt.</w:t>
      </w:r>
    </w:p>
    <w:p w14:paraId="26B5E366" w14:textId="77777777" w:rsidR="00327AC2" w:rsidRPr="00327AC2" w:rsidRDefault="00327AC2" w:rsidP="00AF5073">
      <w:pPr>
        <w:pStyle w:val="Punktlista"/>
        <w:numPr>
          <w:ilvl w:val="0"/>
          <w:numId w:val="23"/>
        </w:numPr>
        <w:ind w:left="1560" w:hanging="567"/>
      </w:pPr>
      <w:r w:rsidRPr="00327AC2">
        <w:t>Prioritera ”övrigt”.</w:t>
      </w:r>
    </w:p>
    <w:p w14:paraId="2AE18105" w14:textId="77777777" w:rsidR="00327AC2" w:rsidRPr="00327AC2" w:rsidRDefault="00327AC2" w:rsidP="00AF5073">
      <w:pPr>
        <w:pStyle w:val="Punktlista"/>
        <w:numPr>
          <w:ilvl w:val="0"/>
          <w:numId w:val="23"/>
        </w:numPr>
        <w:ind w:left="1560" w:hanging="567"/>
      </w:pPr>
      <w:r w:rsidRPr="00327AC2">
        <w:t>Utföra vissa specialundersökningar (</w:t>
      </w:r>
      <w:proofErr w:type="gramStart"/>
      <w:r w:rsidRPr="00327AC2">
        <w:t>t ex</w:t>
      </w:r>
      <w:proofErr w:type="gramEnd"/>
      <w:r w:rsidRPr="00327AC2">
        <w:t xml:space="preserve"> port-a-</w:t>
      </w:r>
      <w:proofErr w:type="spellStart"/>
      <w:r w:rsidRPr="00327AC2">
        <w:t>cathläge</w:t>
      </w:r>
      <w:proofErr w:type="spellEnd"/>
      <w:r w:rsidRPr="00327AC2">
        <w:t>).</w:t>
      </w:r>
    </w:p>
    <w:p w14:paraId="281F62CD" w14:textId="77777777" w:rsidR="00327AC2" w:rsidRPr="00327AC2" w:rsidRDefault="00327AC2" w:rsidP="00AF5073">
      <w:pPr>
        <w:pStyle w:val="Punktlista"/>
        <w:numPr>
          <w:ilvl w:val="0"/>
          <w:numId w:val="23"/>
        </w:numPr>
        <w:ind w:left="1560" w:hanging="567"/>
      </w:pPr>
      <w:r w:rsidRPr="00327AC2">
        <w:t>I mån av tid dubbelgranska akutlista, ST-</w:t>
      </w:r>
      <w:proofErr w:type="spellStart"/>
      <w:r w:rsidRPr="00327AC2">
        <w:t>elektiva</w:t>
      </w:r>
      <w:proofErr w:type="spellEnd"/>
      <w:r w:rsidRPr="00327AC2">
        <w:t xml:space="preserve"> osv.</w:t>
      </w:r>
    </w:p>
    <w:bookmarkEnd w:id="0"/>
    <w:p w14:paraId="76B9F95B" w14:textId="24513497" w:rsidR="00536A5A" w:rsidRPr="00536A5A" w:rsidRDefault="00536A5A" w:rsidP="00536A5A">
      <w:pPr>
        <w:spacing w:after="0" w:line="240" w:lineRule="auto"/>
        <w:ind w:left="0" w:right="0"/>
      </w:pPr>
    </w:p>
    <w:sectPr w:rsidR="00536A5A" w:rsidRPr="00536A5A" w:rsidSect="00C03762">
      <w:type w:val="continuous"/>
      <w:pgSz w:w="11900" w:h="16840"/>
      <w:pgMar w:top="1418" w:right="1694"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FC68A" w14:textId="77777777" w:rsidR="007D54AC" w:rsidRDefault="007D54AC">
      <w:r>
        <w:separator/>
      </w:r>
    </w:p>
  </w:endnote>
  <w:endnote w:type="continuationSeparator" w:id="0">
    <w:p w14:paraId="3115E873" w14:textId="77777777" w:rsidR="007D54AC" w:rsidRDefault="007D54AC">
      <w:r>
        <w:continuationSeparator/>
      </w:r>
    </w:p>
  </w:endnote>
  <w:endnote w:type="continuationNotice" w:id="1">
    <w:p w14:paraId="382D24C8" w14:textId="77777777" w:rsidR="007D54AC" w:rsidRDefault="007D54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4FA72" w14:textId="77777777" w:rsidR="007D54AC" w:rsidRDefault="007D54AC"/>
  </w:footnote>
  <w:footnote w:type="continuationSeparator" w:id="0">
    <w:p w14:paraId="49BFAF55" w14:textId="77777777" w:rsidR="007D54AC" w:rsidRDefault="007D54AC">
      <w:r>
        <w:continuationSeparator/>
      </w:r>
    </w:p>
  </w:footnote>
  <w:footnote w:type="continuationNotice" w:id="1">
    <w:p w14:paraId="3CFDE2EC" w14:textId="77777777" w:rsidR="007D54AC" w:rsidRDefault="007D54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CA044B"/>
    <w:multiLevelType w:val="hybridMultilevel"/>
    <w:tmpl w:val="840C50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98B17DA"/>
    <w:multiLevelType w:val="hybridMultilevel"/>
    <w:tmpl w:val="555885F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A060C69"/>
    <w:multiLevelType w:val="hybridMultilevel"/>
    <w:tmpl w:val="29228680"/>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5E58F9"/>
    <w:multiLevelType w:val="hybridMultilevel"/>
    <w:tmpl w:val="35FC6314"/>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73908300">
    <w:abstractNumId w:val="21"/>
  </w:num>
  <w:num w:numId="2" w16cid:durableId="314458860">
    <w:abstractNumId w:val="18"/>
  </w:num>
  <w:num w:numId="3" w16cid:durableId="1246691421">
    <w:abstractNumId w:val="0"/>
  </w:num>
  <w:num w:numId="4" w16cid:durableId="1484851143">
    <w:abstractNumId w:val="9"/>
  </w:num>
  <w:num w:numId="5" w16cid:durableId="117996526">
    <w:abstractNumId w:val="19"/>
  </w:num>
  <w:num w:numId="6" w16cid:durableId="1674259410">
    <w:abstractNumId w:val="2"/>
  </w:num>
  <w:num w:numId="7" w16cid:durableId="501698916">
    <w:abstractNumId w:val="15"/>
  </w:num>
  <w:num w:numId="8" w16cid:durableId="1946382361">
    <w:abstractNumId w:val="11"/>
  </w:num>
  <w:num w:numId="9" w16cid:durableId="2051607050">
    <w:abstractNumId w:val="1"/>
  </w:num>
  <w:num w:numId="10" w16cid:durableId="1114717436">
    <w:abstractNumId w:val="1"/>
  </w:num>
  <w:num w:numId="11" w16cid:durableId="696546004">
    <w:abstractNumId w:val="3"/>
  </w:num>
  <w:num w:numId="12" w16cid:durableId="885411108">
    <w:abstractNumId w:val="5"/>
  </w:num>
  <w:num w:numId="13" w16cid:durableId="721635002">
    <w:abstractNumId w:val="17"/>
  </w:num>
  <w:num w:numId="14" w16cid:durableId="382946007">
    <w:abstractNumId w:val="13"/>
  </w:num>
  <w:num w:numId="15" w16cid:durableId="708452348">
    <w:abstractNumId w:val="10"/>
  </w:num>
  <w:num w:numId="16" w16cid:durableId="117260814">
    <w:abstractNumId w:val="16"/>
  </w:num>
  <w:num w:numId="17" w16cid:durableId="203568766">
    <w:abstractNumId w:val="6"/>
  </w:num>
  <w:num w:numId="18" w16cid:durableId="1414280117">
    <w:abstractNumId w:val="14"/>
  </w:num>
  <w:num w:numId="19" w16cid:durableId="157579287">
    <w:abstractNumId w:val="20"/>
  </w:num>
  <w:num w:numId="20" w16cid:durableId="1634407950">
    <w:abstractNumId w:val="4"/>
  </w:num>
  <w:num w:numId="21" w16cid:durableId="1524127826">
    <w:abstractNumId w:val="7"/>
  </w:num>
  <w:num w:numId="22" w16cid:durableId="1128204618">
    <w:abstractNumId w:val="8"/>
  </w:num>
  <w:num w:numId="23" w16cid:durableId="3588183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AC2"/>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D54AC"/>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7FBC"/>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073"/>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3762"/>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4A86"/>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247</Words>
  <Characters>1310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Arbetsrutin Liberofunktion, läkare</dc:title>
  <dc:subject/>
  <dc:creator>patrik.jens.johansson@vgregion.se</dc:creator>
  <keywords/>
  <lastModifiedBy>Ulrica Sehlberg</lastModifiedBy>
  <revision>6</revision>
  <lastPrinted>2016-03-31T10:56:00.0000000Z</lastPrinted>
  <dcterms:created xsi:type="dcterms:W3CDTF">2022-05-18T04:01:00.0000000Z</dcterms:created>
  <dcterms:modified xsi:type="dcterms:W3CDTF">2024-05-31T09:01:00.0000000Z</dcterms:modified>
</coreProperties>
</file>