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F6CA9" w14:textId="4BA4D8F9" w:rsidR="009224DA" w:rsidRDefault="009224DA" w:rsidP="00F35B05">
      <w:pPr>
        <w:pStyle w:val="Rubrik2"/>
        <w:sectPr w:rsidR="009224DA" w:rsidSect="009224D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63F6C25" w14:textId="346D6A55" w:rsidR="009224DA" w:rsidRPr="009224DA" w:rsidRDefault="00F70DDA" w:rsidP="00F70DDA">
      <w:pPr>
        <w:pStyle w:val="Rubrik1"/>
      </w:pPr>
      <w:r w:rsidRPr="009224DA">
        <w:rPr>
          <w:noProof/>
        </w:rPr>
        <w:t xml:space="preserve">Arbetsrutin lab. 7, röntgensjuksköterska </w:t>
      </w:r>
      <w:r w:rsidR="005153C3">
        <w:rPr>
          <w:noProof/>
        </w:rPr>
        <w:t>–</w:t>
      </w:r>
      <w:r w:rsidRPr="009224DA">
        <w:rPr>
          <w:noProof/>
        </w:rPr>
        <w:t xml:space="preserve"> Uddevalla</w:t>
      </w:r>
      <w:r w:rsidR="005153C3">
        <w:rPr>
          <w:noProof/>
        </w:rPr>
        <w:t xml:space="preserve"> </w:t>
      </w:r>
    </w:p>
    <w:p w14:paraId="570F5AF6" w14:textId="77777777" w:rsidR="00F70DDA" w:rsidRPr="009224DA" w:rsidRDefault="00F70DDA" w:rsidP="008B3613">
      <w:pPr>
        <w:pStyle w:val="Rubrik2"/>
      </w:pPr>
      <w:r w:rsidRPr="009224DA">
        <w:t>Bakgrund</w:t>
      </w:r>
    </w:p>
    <w:p w14:paraId="4B126FE7" w14:textId="583E6CC9" w:rsidR="009224DA" w:rsidRDefault="009224DA" w:rsidP="008B3613">
      <w:pPr>
        <w:rPr>
          <w:szCs w:val="20"/>
        </w:rPr>
      </w:pPr>
      <w:r w:rsidRPr="009224D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54E98" wp14:editId="21600A7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4EB11" w14:textId="77777777" w:rsidR="009224DA" w:rsidRPr="003D37FD" w:rsidRDefault="009224DA" w:rsidP="009224D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21399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154E9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F74EB11" w14:textId="77777777" w:rsidR="009224DA" w:rsidRPr="003D37FD" w:rsidRDefault="009224DA" w:rsidP="009224D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21399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8B3613" w:rsidRPr="009224DA">
        <w:rPr>
          <w:szCs w:val="20"/>
        </w:rPr>
        <w:t xml:space="preserve">Beroende på vilken </w:t>
      </w:r>
      <w:r w:rsidR="008B3613" w:rsidRPr="008B3613">
        <w:t>undersökning som ska genomföras ser arbetsuppgifterna lite olika ut</w:t>
      </w:r>
      <w:r w:rsidR="00116D20">
        <w:t xml:space="preserve">, </w:t>
      </w:r>
      <w:r w:rsidR="008B3613" w:rsidRPr="008B3613">
        <w:t>se metodbok för mer information angående de olika undersökningsmetoderna. Grundläggande kunskap om utrustningens</w:t>
      </w:r>
      <w:r w:rsidR="008B3613" w:rsidRPr="009224DA">
        <w:rPr>
          <w:szCs w:val="20"/>
        </w:rPr>
        <w:t xml:space="preserve"> funktion är ett krav.</w:t>
      </w:r>
    </w:p>
    <w:p w14:paraId="17D125B9" w14:textId="60455B90" w:rsidR="009C6BD9" w:rsidRDefault="009C6BD9" w:rsidP="009C6BD9">
      <w:pPr>
        <w:pStyle w:val="Rubrik2"/>
      </w:pPr>
      <w:r>
        <w:t>Syfte</w:t>
      </w:r>
    </w:p>
    <w:p w14:paraId="5B84567D" w14:textId="78A8506C" w:rsidR="009C6BD9" w:rsidRPr="009C6BD9" w:rsidRDefault="009C6BD9" w:rsidP="009C6BD9">
      <w:r>
        <w:t>Att tydliggöra arbetsfördelning/arbetsuppgifter på lab. 7 för röntgensjuksköterska.</w:t>
      </w:r>
    </w:p>
    <w:p w14:paraId="4B79FEF0" w14:textId="34F13AC5" w:rsidR="009224DA" w:rsidRPr="009224DA" w:rsidRDefault="00C827C8" w:rsidP="008B3613">
      <w:pPr>
        <w:pStyle w:val="Rubrik2"/>
      </w:pPr>
      <w:bookmarkStart w:id="1" w:name="_1314629194"/>
      <w:bookmarkStart w:id="2" w:name="Rubrik"/>
      <w:bookmarkEnd w:id="1"/>
      <w:bookmarkEnd w:id="2"/>
      <w:r>
        <w:t>Förändringar sedan föregående</w:t>
      </w:r>
      <w:r w:rsidR="009224DA" w:rsidRPr="009224DA">
        <w:t xml:space="preserve"> version</w:t>
      </w:r>
    </w:p>
    <w:p w14:paraId="22362D35" w14:textId="168DB2D1" w:rsidR="009224DA" w:rsidRPr="009224DA" w:rsidRDefault="00AC2E81" w:rsidP="008B3613">
      <w:r>
        <w:t>Mindre revidering.</w:t>
      </w:r>
    </w:p>
    <w:p w14:paraId="623AE2C1" w14:textId="0D9CE191" w:rsidR="009224DA" w:rsidRPr="009224DA" w:rsidRDefault="009224DA" w:rsidP="008B3613">
      <w:pPr>
        <w:pStyle w:val="Rubrik2"/>
        <w:rPr>
          <w:iCs/>
          <w:sz w:val="26"/>
          <w:szCs w:val="28"/>
        </w:rPr>
      </w:pPr>
      <w:r w:rsidRPr="009224DA">
        <w:t>Uppstart</w:t>
      </w:r>
    </w:p>
    <w:p w14:paraId="461B2B38" w14:textId="25745694" w:rsidR="009224DA" w:rsidRPr="009224DA" w:rsidRDefault="009224DA" w:rsidP="00C33ADB">
      <w:pPr>
        <w:pStyle w:val="Punktlista"/>
      </w:pPr>
      <w:r w:rsidRPr="009224DA">
        <w:t>Starta apparaturen – endast en knapp för att starta hela maskinen.</w:t>
      </w:r>
      <w:r w:rsidR="005153C3">
        <w:br/>
      </w:r>
      <w:r w:rsidRPr="009224DA">
        <w:rPr>
          <w:noProof/>
        </w:rPr>
        <w:drawing>
          <wp:inline distT="0" distB="0" distL="0" distR="0" wp14:anchorId="07AD524F" wp14:editId="2BBC5FAF">
            <wp:extent cx="2571750" cy="800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9C1EB" w14:textId="77777777" w:rsidR="005212D5" w:rsidRDefault="005212D5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1B55DBFD" w14:textId="5BA43A68" w:rsidR="009224DA" w:rsidRPr="009224DA" w:rsidRDefault="005212D5" w:rsidP="008B3613">
      <w:pPr>
        <w:pStyle w:val="Rubrik2"/>
      </w:pPr>
      <w:r w:rsidRPr="009224DA">
        <w:rPr>
          <w:noProof/>
        </w:rPr>
        <w:lastRenderedPageBreak/>
        <w:drawing>
          <wp:anchor distT="0" distB="0" distL="114300" distR="114300" simplePos="0" relativeHeight="251658241" behindDoc="1" locked="0" layoutInCell="1" allowOverlap="1" wp14:anchorId="68D691A8" wp14:editId="15B0C8C6">
            <wp:simplePos x="0" y="0"/>
            <wp:positionH relativeFrom="column">
              <wp:posOffset>3623504</wp:posOffset>
            </wp:positionH>
            <wp:positionV relativeFrom="paragraph">
              <wp:posOffset>9415</wp:posOffset>
            </wp:positionV>
            <wp:extent cx="1709420" cy="1599565"/>
            <wp:effectExtent l="0" t="0" r="5080" b="635"/>
            <wp:wrapTight wrapText="bothSides">
              <wp:wrapPolygon edited="0">
                <wp:start x="0" y="0"/>
                <wp:lineTo x="0" y="21351"/>
                <wp:lineTo x="21423" y="21351"/>
                <wp:lineTo x="2142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4DA" w:rsidRPr="009224DA">
        <w:t>Avstängning</w:t>
      </w:r>
    </w:p>
    <w:p w14:paraId="47E527D1" w14:textId="3B1C1C3C" w:rsidR="009224DA" w:rsidRPr="009224DA" w:rsidRDefault="009224DA" w:rsidP="008B3613">
      <w:r w:rsidRPr="009224DA">
        <w:t>Under verktygslisten:</w:t>
      </w:r>
    </w:p>
    <w:p w14:paraId="3D354B87" w14:textId="4139A60E" w:rsidR="009224DA" w:rsidRPr="009224DA" w:rsidRDefault="009224DA" w:rsidP="008B3613">
      <w:pPr>
        <w:pStyle w:val="Punktlista"/>
      </w:pPr>
      <w:r w:rsidRPr="009224DA">
        <w:t>Välj Options&gt;</w:t>
      </w:r>
    </w:p>
    <w:p w14:paraId="409F4246" w14:textId="7E27F44A" w:rsidR="009224DA" w:rsidRPr="009224DA" w:rsidRDefault="009224DA" w:rsidP="008B3613">
      <w:pPr>
        <w:pStyle w:val="Punktlista"/>
      </w:pPr>
      <w:r w:rsidRPr="009224DA">
        <w:t>End Session&gt;</w:t>
      </w:r>
    </w:p>
    <w:p w14:paraId="38BE552A" w14:textId="6D7B5A17" w:rsidR="009224DA" w:rsidRPr="009224DA" w:rsidRDefault="009224DA" w:rsidP="008B3613">
      <w:pPr>
        <w:pStyle w:val="Punktlista"/>
      </w:pPr>
      <w:r w:rsidRPr="009224DA">
        <w:t xml:space="preserve">Klicka på </w:t>
      </w:r>
      <w:proofErr w:type="spellStart"/>
      <w:r w:rsidRPr="009224DA">
        <w:t>Shutdown</w:t>
      </w:r>
      <w:proofErr w:type="spellEnd"/>
      <w:r w:rsidRPr="009224DA">
        <w:t xml:space="preserve"> System….</w:t>
      </w:r>
    </w:p>
    <w:p w14:paraId="04C20492" w14:textId="583168EA" w:rsidR="009224DA" w:rsidRPr="005212D5" w:rsidRDefault="009224DA" w:rsidP="005212D5">
      <w:pPr>
        <w:pStyle w:val="Punktlista"/>
      </w:pPr>
      <w:r w:rsidRPr="009224DA">
        <w:t xml:space="preserve">Klicka på </w:t>
      </w:r>
      <w:proofErr w:type="spellStart"/>
      <w:r w:rsidRPr="009224DA">
        <w:t>Yes</w:t>
      </w:r>
      <w:proofErr w:type="spellEnd"/>
      <w:r w:rsidRPr="009224DA">
        <w:br/>
      </w:r>
    </w:p>
    <w:p w14:paraId="22360A17" w14:textId="2717916D" w:rsidR="009224DA" w:rsidRPr="009224DA" w:rsidRDefault="009224DA" w:rsidP="008B3613">
      <w:pPr>
        <w:pStyle w:val="Rubrik2"/>
      </w:pPr>
      <w:r w:rsidRPr="009224DA">
        <w:t>Lab-lista</w:t>
      </w:r>
    </w:p>
    <w:p w14:paraId="77F94D60" w14:textId="3F7BA8E5" w:rsidR="008B3613" w:rsidRPr="009224DA" w:rsidRDefault="009224DA" w:rsidP="008B3613">
      <w:pPr>
        <w:rPr>
          <w:szCs w:val="20"/>
        </w:rPr>
      </w:pPr>
      <w:r w:rsidRPr="008B3613">
        <w:t>Kontrollera akutlistan och meddela läkare som prioriterar. Kontrollera även dagens bokade undersökningar</w:t>
      </w:r>
      <w:r w:rsidRPr="009224DA">
        <w:rPr>
          <w:szCs w:val="20"/>
        </w:rPr>
        <w:t xml:space="preserve"> så det inte blir några frågetecken kring dessa.</w:t>
      </w:r>
    </w:p>
    <w:p w14:paraId="10CD6039" w14:textId="77777777" w:rsidR="009224DA" w:rsidRPr="009224DA" w:rsidRDefault="009224DA" w:rsidP="008B3613">
      <w:pPr>
        <w:pStyle w:val="Punktlista"/>
      </w:pPr>
      <w:r w:rsidRPr="009224DA">
        <w:t>Kontrollera patient-ID så rätt patient är vald på modaliteten.</w:t>
      </w:r>
    </w:p>
    <w:p w14:paraId="31F11A70" w14:textId="5E120A86" w:rsidR="009224DA" w:rsidRPr="009224DA" w:rsidRDefault="009224DA" w:rsidP="008B3613">
      <w:pPr>
        <w:pStyle w:val="Punktlista"/>
      </w:pPr>
      <w:r w:rsidRPr="009224DA">
        <w:t xml:space="preserve">Förhöra sig om att kvinnliga patienter i fertil ålder inte är gravida, dokumenteras i </w:t>
      </w:r>
      <w:r w:rsidR="00A26BAE">
        <w:t>PACS</w:t>
      </w:r>
      <w:r w:rsidRPr="009224DA">
        <w:t>.</w:t>
      </w:r>
    </w:p>
    <w:p w14:paraId="09900937" w14:textId="3EC72149" w:rsidR="009224DA" w:rsidRPr="009224DA" w:rsidRDefault="009224DA" w:rsidP="008B3613">
      <w:pPr>
        <w:pStyle w:val="Punktlista"/>
      </w:pPr>
      <w:r w:rsidRPr="009224DA">
        <w:t xml:space="preserve">Strålskydd till patient, som </w:t>
      </w:r>
      <w:r w:rsidR="002022FB">
        <w:t xml:space="preserve">t </w:t>
      </w:r>
      <w:proofErr w:type="spellStart"/>
      <w:r w:rsidR="002022FB">
        <w:t>ex.</w:t>
      </w:r>
      <w:r w:rsidRPr="009224DA">
        <w:t>gonadskydd</w:t>
      </w:r>
      <w:proofErr w:type="spellEnd"/>
      <w:r w:rsidRPr="009224DA">
        <w:t xml:space="preserve"> till män i fertil ålder. Dokumenteras i </w:t>
      </w:r>
      <w:r w:rsidR="00A26BAE">
        <w:t>PACS</w:t>
      </w:r>
      <w:r w:rsidRPr="009224DA">
        <w:t>.</w:t>
      </w:r>
    </w:p>
    <w:p w14:paraId="1F4CE062" w14:textId="2394FEF9" w:rsidR="009224DA" w:rsidRPr="008B3613" w:rsidRDefault="009224DA" w:rsidP="008B3613">
      <w:pPr>
        <w:pStyle w:val="Punktlista"/>
      </w:pPr>
      <w:r w:rsidRPr="008B3613">
        <w:t>Strålskydd, exempelvis blyförkläde till medföljande personal eller anhöriga som är tvungna att vistas inne hos patienten under exponering</w:t>
      </w:r>
    </w:p>
    <w:p w14:paraId="6348CBC4" w14:textId="77777777" w:rsidR="009224DA" w:rsidRPr="009224DA" w:rsidRDefault="009224DA" w:rsidP="008B3613">
      <w:pPr>
        <w:pStyle w:val="Rubrik2"/>
      </w:pPr>
      <w:r w:rsidRPr="009224DA">
        <w:t>Förberedelser</w:t>
      </w:r>
    </w:p>
    <w:p w14:paraId="69CF76E4" w14:textId="1717AAAC" w:rsidR="009224DA" w:rsidRPr="009224DA" w:rsidRDefault="009224DA" w:rsidP="008B3613">
      <w:pPr>
        <w:rPr>
          <w:szCs w:val="20"/>
        </w:rPr>
      </w:pPr>
      <w:r w:rsidRPr="009224DA">
        <w:t>Se metodbok. Olika förberedelser till olika undersökningar.</w:t>
      </w:r>
    </w:p>
    <w:p w14:paraId="57110296" w14:textId="123061A2" w:rsidR="009224DA" w:rsidRPr="009224DA" w:rsidRDefault="009224DA" w:rsidP="008B3613">
      <w:pPr>
        <w:pStyle w:val="Punktlista"/>
      </w:pPr>
      <w:r w:rsidRPr="009224DA">
        <w:t>Skriv in län</w:t>
      </w:r>
      <w:r w:rsidR="00CF3F18">
        <w:t>g</w:t>
      </w:r>
      <w:r w:rsidRPr="009224DA">
        <w:t>d/vikt i samband med registrering av patient.</w:t>
      </w:r>
    </w:p>
    <w:p w14:paraId="429D14B3" w14:textId="77777777" w:rsidR="009224DA" w:rsidRPr="009224DA" w:rsidRDefault="009224DA" w:rsidP="008B3613">
      <w:pPr>
        <w:pStyle w:val="Punktlista"/>
      </w:pPr>
      <w:r w:rsidRPr="009224DA">
        <w:t>Skriv in utförande radiolog</w:t>
      </w:r>
    </w:p>
    <w:p w14:paraId="0E85B752" w14:textId="77777777" w:rsidR="009224DA" w:rsidRPr="009224DA" w:rsidRDefault="009224DA" w:rsidP="008B3613">
      <w:pPr>
        <w:pStyle w:val="Rubrik2"/>
      </w:pPr>
      <w:r w:rsidRPr="009224DA">
        <w:t>Undersökning</w:t>
      </w:r>
    </w:p>
    <w:p w14:paraId="3AD68C7F" w14:textId="77777777" w:rsidR="009224DA" w:rsidRPr="009224DA" w:rsidRDefault="009224DA" w:rsidP="008B3613">
      <w:pPr>
        <w:pStyle w:val="Punktlista"/>
      </w:pPr>
      <w:r w:rsidRPr="009224DA">
        <w:t>Förbereda material</w:t>
      </w:r>
    </w:p>
    <w:p w14:paraId="53D8B775" w14:textId="77777777" w:rsidR="009224DA" w:rsidRPr="009224DA" w:rsidRDefault="009224DA" w:rsidP="008B3613">
      <w:pPr>
        <w:pStyle w:val="Punktlista"/>
      </w:pPr>
      <w:r w:rsidRPr="009224DA">
        <w:t>Bildtagning</w:t>
      </w:r>
    </w:p>
    <w:p w14:paraId="3C02DCBE" w14:textId="77777777" w:rsidR="009224DA" w:rsidRPr="009224DA" w:rsidRDefault="009224DA" w:rsidP="008B3613">
      <w:pPr>
        <w:pStyle w:val="Punktlista"/>
      </w:pPr>
      <w:r w:rsidRPr="009224DA">
        <w:t>Kunskap att arbeta sterilt.</w:t>
      </w:r>
    </w:p>
    <w:p w14:paraId="54DB4BAD" w14:textId="77777777" w:rsidR="009224DA" w:rsidRPr="009224DA" w:rsidRDefault="009224DA" w:rsidP="005212D5">
      <w:pPr>
        <w:pStyle w:val="Punktlista"/>
        <w:ind w:right="282"/>
      </w:pPr>
      <w:r w:rsidRPr="009224DA">
        <w:t>Lägga upp patienten i rätt position utifrån undersökning (</w:t>
      </w:r>
      <w:proofErr w:type="spellStart"/>
      <w:r w:rsidRPr="009224DA">
        <w:t>flytteknik</w:t>
      </w:r>
      <w:proofErr w:type="spellEnd"/>
      <w:r w:rsidRPr="009224DA">
        <w:t>).</w:t>
      </w:r>
    </w:p>
    <w:p w14:paraId="7BF2FFD7" w14:textId="4FDBF57A" w:rsidR="009224DA" w:rsidRPr="009224DA" w:rsidRDefault="009224DA" w:rsidP="008B3613">
      <w:pPr>
        <w:pStyle w:val="Punktlista"/>
      </w:pPr>
      <w:r w:rsidRPr="009224DA">
        <w:t>Vara behjälplig läkaren</w:t>
      </w:r>
      <w:r w:rsidR="008E1FDC">
        <w:t>, (till exempel vid omläggning av förband efter undersökning).</w:t>
      </w:r>
    </w:p>
    <w:p w14:paraId="344DCCB3" w14:textId="77777777" w:rsidR="009224DA" w:rsidRDefault="009224DA" w:rsidP="008B3613">
      <w:pPr>
        <w:pStyle w:val="Punktlista"/>
      </w:pPr>
      <w:r w:rsidRPr="009224DA">
        <w:t>Var uppmärksam på maskinens rörelse så ingen kollision uppstår.</w:t>
      </w:r>
    </w:p>
    <w:p w14:paraId="0D2D683A" w14:textId="48D513CA" w:rsidR="009224DA" w:rsidRPr="00353A48" w:rsidRDefault="009224DA" w:rsidP="008B3613">
      <w:pPr>
        <w:pStyle w:val="Punktlista"/>
        <w:rPr>
          <w:szCs w:val="20"/>
        </w:rPr>
      </w:pPr>
      <w:r w:rsidRPr="009224DA">
        <w:t xml:space="preserve">Var uppmärksam vid </w:t>
      </w:r>
      <w:proofErr w:type="spellStart"/>
      <w:r w:rsidRPr="009224DA">
        <w:t>percutan</w:t>
      </w:r>
      <w:proofErr w:type="spellEnd"/>
      <w:r w:rsidRPr="009224DA">
        <w:t xml:space="preserve"> </w:t>
      </w:r>
      <w:proofErr w:type="spellStart"/>
      <w:r w:rsidRPr="009224DA">
        <w:t>nefrostomi</w:t>
      </w:r>
      <w:proofErr w:type="spellEnd"/>
      <w:r w:rsidRPr="009224DA">
        <w:t xml:space="preserve"> samt byte av P-kateter att det rinner i de nya slangarna, kontrollen sker tillsammans med läkare.</w:t>
      </w:r>
    </w:p>
    <w:p w14:paraId="6AB9E0C0" w14:textId="6FCCD0E5" w:rsidR="002F0EAE" w:rsidRDefault="002F0EAE" w:rsidP="008B3613">
      <w:pPr>
        <w:pStyle w:val="Rubrik2"/>
      </w:pPr>
      <w:r>
        <w:lastRenderedPageBreak/>
        <w:t>Dokumentation</w:t>
      </w:r>
    </w:p>
    <w:p w14:paraId="2AC0BEC2" w14:textId="543A5304" w:rsidR="002F0EAE" w:rsidRDefault="002F0EAE" w:rsidP="002F0EAE">
      <w:pPr>
        <w:pStyle w:val="Liststycke"/>
        <w:numPr>
          <w:ilvl w:val="0"/>
          <w:numId w:val="27"/>
        </w:numPr>
      </w:pPr>
      <w:r>
        <w:t>Fylla i farmaka</w:t>
      </w:r>
      <w:r w:rsidR="00C0458F">
        <w:t>.</w:t>
      </w:r>
    </w:p>
    <w:p w14:paraId="4929AEDB" w14:textId="77777777" w:rsidR="00C0458F" w:rsidRPr="00353A48" w:rsidRDefault="00C0458F" w:rsidP="00C0458F">
      <w:pPr>
        <w:pStyle w:val="Punktlista"/>
        <w:numPr>
          <w:ilvl w:val="0"/>
          <w:numId w:val="27"/>
        </w:numPr>
        <w:ind w:right="-2"/>
      </w:pPr>
      <w:r>
        <w:t xml:space="preserve">Anteckna i remissanteckning </w:t>
      </w:r>
      <w:r w:rsidRPr="005212D5">
        <w:rPr>
          <w:i/>
          <w:iCs/>
        </w:rPr>
        <w:t>kateterinformation (storlek, fabrik osv).</w:t>
      </w:r>
    </w:p>
    <w:p w14:paraId="344EAC03" w14:textId="604F6F75" w:rsidR="00C0458F" w:rsidRPr="002F0EAE" w:rsidRDefault="00C0458F" w:rsidP="00C0458F">
      <w:pPr>
        <w:pStyle w:val="Liststycke"/>
        <w:numPr>
          <w:ilvl w:val="0"/>
          <w:numId w:val="27"/>
        </w:numPr>
        <w:ind w:right="140"/>
      </w:pPr>
      <w:r>
        <w:t>Röntgensjuksköterska signerar och skriver ut omvårdnadsdokument som följer patienten (</w:t>
      </w:r>
      <w:r w:rsidR="00C031A1">
        <w:t xml:space="preserve">under journal – välj </w:t>
      </w:r>
      <w:proofErr w:type="spellStart"/>
      <w:r w:rsidR="00C031A1">
        <w:t>nefrostomikateter</w:t>
      </w:r>
      <w:proofErr w:type="spellEnd"/>
      <w:r w:rsidR="00C031A1">
        <w:t>).</w:t>
      </w:r>
    </w:p>
    <w:p w14:paraId="2204249B" w14:textId="331FEC52" w:rsidR="009224DA" w:rsidRPr="009224DA" w:rsidRDefault="009224DA" w:rsidP="008B3613">
      <w:pPr>
        <w:pStyle w:val="Rubrik2"/>
      </w:pPr>
      <w:r w:rsidRPr="009224DA">
        <w:t>Bildbearbetning</w:t>
      </w:r>
    </w:p>
    <w:p w14:paraId="13FD163E" w14:textId="77777777" w:rsidR="009224DA" w:rsidRPr="009224DA" w:rsidRDefault="009224DA" w:rsidP="008B3613">
      <w:pPr>
        <w:pStyle w:val="Punktlista"/>
        <w:rPr>
          <w:b/>
        </w:rPr>
      </w:pPr>
      <w:r w:rsidRPr="009224DA">
        <w:t xml:space="preserve">Kontrollera bilderna så att bilderna ligger rätt. Lägg till eventuell information </w:t>
      </w:r>
      <w:r w:rsidRPr="009224DA">
        <w:br/>
        <w:t>(dx/sin, text)</w:t>
      </w:r>
    </w:p>
    <w:p w14:paraId="6F4B0A62" w14:textId="77777777" w:rsidR="009224DA" w:rsidRPr="009224DA" w:rsidRDefault="009224DA" w:rsidP="008B3613">
      <w:pPr>
        <w:pStyle w:val="Punktlista"/>
        <w:rPr>
          <w:b/>
        </w:rPr>
      </w:pPr>
      <w:r w:rsidRPr="009224DA">
        <w:t>Sänd över bilder till PACS.</w:t>
      </w:r>
    </w:p>
    <w:p w14:paraId="2CDA44D8" w14:textId="77777777" w:rsidR="009224DA" w:rsidRPr="009224DA" w:rsidRDefault="009224DA" w:rsidP="008B3613">
      <w:pPr>
        <w:pStyle w:val="Punktlista"/>
        <w:rPr>
          <w:b/>
        </w:rPr>
      </w:pPr>
      <w:r w:rsidRPr="009224DA">
        <w:t xml:space="preserve">Gå in på Post- </w:t>
      </w:r>
      <w:proofErr w:type="spellStart"/>
      <w:r w:rsidRPr="009224DA">
        <w:t>Processing</w:t>
      </w:r>
      <w:proofErr w:type="spellEnd"/>
    </w:p>
    <w:p w14:paraId="12220F73" w14:textId="2404BFED" w:rsidR="009224DA" w:rsidRPr="008B3613" w:rsidRDefault="009224DA" w:rsidP="00610696">
      <w:pPr>
        <w:pStyle w:val="Punktlista"/>
        <w:rPr>
          <w:noProof/>
        </w:rPr>
      </w:pPr>
      <w:r w:rsidRPr="009224DA">
        <w:t>Gå in i rullfliken och välj: + store monitor – tryck sedan på rutmönsterknapp.</w:t>
      </w:r>
      <w:r w:rsidR="006374B1">
        <w:br/>
      </w:r>
      <w:r w:rsidR="008B3613" w:rsidRPr="008B3613">
        <w:rPr>
          <w:b/>
        </w:rPr>
        <w:br/>
      </w:r>
      <w:r w:rsidRPr="009224DA">
        <w:rPr>
          <w:noProof/>
        </w:rPr>
        <w:drawing>
          <wp:inline distT="0" distB="0" distL="0" distR="0" wp14:anchorId="4092259C" wp14:editId="549F51B5">
            <wp:extent cx="1495425" cy="17621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770A4" w14:textId="23F41A8F" w:rsidR="009224DA" w:rsidRPr="009224DA" w:rsidRDefault="009224DA" w:rsidP="008B3613">
      <w:pPr>
        <w:pStyle w:val="Punktlista"/>
        <w:rPr>
          <w:b/>
        </w:rPr>
      </w:pPr>
      <w:r w:rsidRPr="009224DA">
        <w:rPr>
          <w:bCs/>
        </w:rPr>
        <w:t>Markera de bilder som ska skickas över. Tryck på knapp på tangentbord eller tryck:</w:t>
      </w:r>
      <w:r w:rsidRPr="009224DA">
        <w:rPr>
          <w:bCs/>
        </w:rPr>
        <w:br/>
      </w:r>
      <w:r w:rsidRPr="009224DA">
        <w:rPr>
          <w:noProof/>
        </w:rPr>
        <w:drawing>
          <wp:inline distT="0" distB="0" distL="0" distR="0" wp14:anchorId="41B99C13" wp14:editId="215DBBA3">
            <wp:extent cx="647700" cy="523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4DA">
        <w:rPr>
          <w:noProof/>
        </w:rPr>
        <w:t>på tangentbord eller skärm.</w:t>
      </w:r>
    </w:p>
    <w:p w14:paraId="7B691074" w14:textId="77777777" w:rsidR="009224DA" w:rsidRPr="009224DA" w:rsidRDefault="009224DA" w:rsidP="008B3613">
      <w:pPr>
        <w:pStyle w:val="Punktlista"/>
        <w:rPr>
          <w:b/>
        </w:rPr>
      </w:pPr>
      <w:r w:rsidRPr="009224DA">
        <w:rPr>
          <w:noProof/>
        </w:rPr>
        <w:t>Det går även att sända över bilder från Browsern.</w:t>
      </w:r>
    </w:p>
    <w:p w14:paraId="66D8137B" w14:textId="77777777" w:rsidR="009224DA" w:rsidRPr="009224DA" w:rsidRDefault="009224DA" w:rsidP="008B3613">
      <w:pPr>
        <w:pStyle w:val="Rubrik2"/>
      </w:pPr>
      <w:r w:rsidRPr="009224DA">
        <w:t>Basala hygienrutiner</w:t>
      </w:r>
    </w:p>
    <w:p w14:paraId="0A703F1C" w14:textId="77777777" w:rsidR="009224DA" w:rsidRPr="009224DA" w:rsidRDefault="009224DA" w:rsidP="008B3613">
      <w:pPr>
        <w:pStyle w:val="Normalefterlista"/>
      </w:pPr>
      <w:r w:rsidRPr="009224DA">
        <w:t>Följa NU-sjukvårdens basala hygienrutiner.</w:t>
      </w:r>
    </w:p>
    <w:p w14:paraId="5C2B0AD1" w14:textId="77777777" w:rsidR="00F745BB" w:rsidRDefault="00F745BB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72FD459" w14:textId="5F9B196B" w:rsidR="009224DA" w:rsidRPr="009224DA" w:rsidRDefault="009224DA" w:rsidP="008B3613">
      <w:pPr>
        <w:pStyle w:val="Rubrik2"/>
      </w:pPr>
      <w:r w:rsidRPr="009224DA">
        <w:t>Dagligt underhåll</w:t>
      </w:r>
    </w:p>
    <w:p w14:paraId="50F20364" w14:textId="24ACBE00" w:rsidR="009224DA" w:rsidRPr="009224DA" w:rsidRDefault="009224DA" w:rsidP="008B3613">
      <w:pPr>
        <w:pStyle w:val="Normalefterlista"/>
        <w:rPr>
          <w:szCs w:val="20"/>
        </w:rPr>
      </w:pPr>
      <w:r w:rsidRPr="009224DA">
        <w:rPr>
          <w:szCs w:val="20"/>
        </w:rPr>
        <w:t>Beroende på vilken undersökning som genomförs, krävs olika nivåer av städning efter varje patient.</w:t>
      </w:r>
      <w:r w:rsidRPr="009224DA">
        <w:rPr>
          <w:szCs w:val="20"/>
        </w:rPr>
        <w:br/>
        <w:t xml:space="preserve">Se: </w:t>
      </w:r>
      <w:hyperlink r:id="rId21" w:history="1">
        <w:r w:rsidRPr="009224DA">
          <w:rPr>
            <w:color w:val="0000FF"/>
            <w:szCs w:val="20"/>
            <w:u w:val="single"/>
          </w:rPr>
          <w:t>Arbetsrutin lab. 7, undersköterska – Uddevalla</w:t>
        </w:r>
      </w:hyperlink>
    </w:p>
    <w:p w14:paraId="6F7901D8" w14:textId="77777777" w:rsidR="009224DA" w:rsidRPr="009224DA" w:rsidRDefault="009224DA" w:rsidP="008B3613">
      <w:pPr>
        <w:pStyle w:val="Punktlista"/>
      </w:pPr>
      <w:r w:rsidRPr="009224DA">
        <w:t>Ställ i ordning labbet så som man själv önskar att finna det.</w:t>
      </w:r>
    </w:p>
    <w:p w14:paraId="1048B89A" w14:textId="77777777" w:rsidR="009224DA" w:rsidRPr="009224DA" w:rsidRDefault="009224DA" w:rsidP="008B3613">
      <w:pPr>
        <w:pStyle w:val="Punktlista"/>
      </w:pPr>
      <w:r w:rsidRPr="009224DA">
        <w:t>Fyll på material, meddela om något behöver beställas hem.</w:t>
      </w:r>
    </w:p>
    <w:p w14:paraId="50DEAC9C" w14:textId="77777777" w:rsidR="009224DA" w:rsidRPr="009224DA" w:rsidRDefault="009224DA" w:rsidP="008B3613">
      <w:pPr>
        <w:pStyle w:val="Punktlista"/>
      </w:pPr>
      <w:r w:rsidRPr="009224DA">
        <w:t>Fyll på kontrast i värmeskåp.</w:t>
      </w:r>
    </w:p>
    <w:p w14:paraId="0990AD26" w14:textId="77777777" w:rsidR="009224DA" w:rsidRPr="009224DA" w:rsidRDefault="009224DA" w:rsidP="008B3613">
      <w:pPr>
        <w:pStyle w:val="Punktlista"/>
      </w:pPr>
      <w:r w:rsidRPr="009224DA">
        <w:t>Trådlös pedal – sätt på laddning.</w:t>
      </w:r>
    </w:p>
    <w:p w14:paraId="118DDC66" w14:textId="77777777" w:rsidR="009224DA" w:rsidRPr="009224DA" w:rsidRDefault="009224DA" w:rsidP="008B3613">
      <w:pPr>
        <w:pStyle w:val="Rubrik2"/>
      </w:pPr>
      <w:r w:rsidRPr="009224DA">
        <w:t>Avfall</w:t>
      </w:r>
    </w:p>
    <w:p w14:paraId="0A4CFAD1" w14:textId="77777777" w:rsidR="009224DA" w:rsidRPr="009224DA" w:rsidRDefault="009224DA" w:rsidP="008B3613">
      <w:pPr>
        <w:pStyle w:val="Normalefterlista"/>
      </w:pPr>
      <w:r w:rsidRPr="009224DA">
        <w:t>Följ satta riktlinjer angående sortering utav avfall.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224D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16050" w14:textId="77777777" w:rsidR="00474A55" w:rsidRDefault="00474A55">
      <w:r>
        <w:separator/>
      </w:r>
    </w:p>
  </w:endnote>
  <w:endnote w:type="continuationSeparator" w:id="0">
    <w:p w14:paraId="06F5DC56" w14:textId="77777777" w:rsidR="00474A55" w:rsidRDefault="00474A55">
      <w:r>
        <w:continuationSeparator/>
      </w:r>
    </w:p>
  </w:endnote>
  <w:endnote w:type="continuationNotice" w:id="1">
    <w:p w14:paraId="5F868EFF" w14:textId="77777777" w:rsidR="00474A55" w:rsidRDefault="00474A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674F3" w14:textId="77777777" w:rsidR="00474A55" w:rsidRDefault="00474A55"/>
  </w:footnote>
  <w:footnote w:type="continuationSeparator" w:id="0">
    <w:p w14:paraId="08FE01D0" w14:textId="77777777" w:rsidR="00474A55" w:rsidRDefault="00474A55">
      <w:r>
        <w:continuationSeparator/>
      </w:r>
    </w:p>
  </w:footnote>
  <w:footnote w:type="continuationNotice" w:id="1">
    <w:p w14:paraId="52BCD7DF" w14:textId="77777777" w:rsidR="00474A55" w:rsidRDefault="00474A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8C2F1C"/>
    <w:multiLevelType w:val="hybridMultilevel"/>
    <w:tmpl w:val="FE0E2C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BCD2AF0"/>
    <w:multiLevelType w:val="hybridMultilevel"/>
    <w:tmpl w:val="F578B1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43CED"/>
    <w:multiLevelType w:val="hybridMultilevel"/>
    <w:tmpl w:val="473C52E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CA95FB9"/>
    <w:multiLevelType w:val="hybridMultilevel"/>
    <w:tmpl w:val="03AE9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19B087C"/>
    <w:multiLevelType w:val="hybridMultilevel"/>
    <w:tmpl w:val="7A14CD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13D216C"/>
    <w:multiLevelType w:val="hybridMultilevel"/>
    <w:tmpl w:val="D59099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70B3F"/>
    <w:multiLevelType w:val="hybridMultilevel"/>
    <w:tmpl w:val="C784BF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F997479"/>
    <w:multiLevelType w:val="hybridMultilevel"/>
    <w:tmpl w:val="528A0C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564017">
    <w:abstractNumId w:val="24"/>
  </w:num>
  <w:num w:numId="2" w16cid:durableId="823814068">
    <w:abstractNumId w:val="19"/>
  </w:num>
  <w:num w:numId="3" w16cid:durableId="2092971800">
    <w:abstractNumId w:val="0"/>
  </w:num>
  <w:num w:numId="4" w16cid:durableId="1215584660">
    <w:abstractNumId w:val="9"/>
  </w:num>
  <w:num w:numId="5" w16cid:durableId="597758467">
    <w:abstractNumId w:val="22"/>
  </w:num>
  <w:num w:numId="6" w16cid:durableId="1623608092">
    <w:abstractNumId w:val="2"/>
  </w:num>
  <w:num w:numId="7" w16cid:durableId="2825321">
    <w:abstractNumId w:val="16"/>
  </w:num>
  <w:num w:numId="8" w16cid:durableId="89133097">
    <w:abstractNumId w:val="11"/>
  </w:num>
  <w:num w:numId="9" w16cid:durableId="1597638634">
    <w:abstractNumId w:val="1"/>
  </w:num>
  <w:num w:numId="10" w16cid:durableId="2054688904">
    <w:abstractNumId w:val="1"/>
  </w:num>
  <w:num w:numId="11" w16cid:durableId="469134990">
    <w:abstractNumId w:val="3"/>
  </w:num>
  <w:num w:numId="12" w16cid:durableId="341203563">
    <w:abstractNumId w:val="5"/>
  </w:num>
  <w:num w:numId="13" w16cid:durableId="665128672">
    <w:abstractNumId w:val="18"/>
  </w:num>
  <w:num w:numId="14" w16cid:durableId="1909613069">
    <w:abstractNumId w:val="12"/>
  </w:num>
  <w:num w:numId="15" w16cid:durableId="885412443">
    <w:abstractNumId w:val="10"/>
  </w:num>
  <w:num w:numId="16" w16cid:durableId="1418749677">
    <w:abstractNumId w:val="17"/>
  </w:num>
  <w:num w:numId="17" w16cid:durableId="781606858">
    <w:abstractNumId w:val="6"/>
  </w:num>
  <w:num w:numId="18" w16cid:durableId="1130317091">
    <w:abstractNumId w:val="14"/>
  </w:num>
  <w:num w:numId="19" w16cid:durableId="1013342772">
    <w:abstractNumId w:val="23"/>
  </w:num>
  <w:num w:numId="20" w16cid:durableId="774641226">
    <w:abstractNumId w:val="21"/>
  </w:num>
  <w:num w:numId="21" w16cid:durableId="58677355">
    <w:abstractNumId w:val="15"/>
  </w:num>
  <w:num w:numId="22" w16cid:durableId="102919673">
    <w:abstractNumId w:val="25"/>
  </w:num>
  <w:num w:numId="23" w16cid:durableId="496116911">
    <w:abstractNumId w:val="20"/>
  </w:num>
  <w:num w:numId="24" w16cid:durableId="911308685">
    <w:abstractNumId w:val="4"/>
  </w:num>
  <w:num w:numId="25" w16cid:durableId="142738015">
    <w:abstractNumId w:val="13"/>
  </w:num>
  <w:num w:numId="26" w16cid:durableId="709841826">
    <w:abstractNumId w:val="7"/>
  </w:num>
  <w:num w:numId="27" w16cid:durableId="12117671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6D20"/>
    <w:rsid w:val="00131B08"/>
    <w:rsid w:val="00132A59"/>
    <w:rsid w:val="00133337"/>
    <w:rsid w:val="00133A0F"/>
    <w:rsid w:val="0013580F"/>
    <w:rsid w:val="00137B6D"/>
    <w:rsid w:val="0014070B"/>
    <w:rsid w:val="001422C1"/>
    <w:rsid w:val="0015133D"/>
    <w:rsid w:val="001522AE"/>
    <w:rsid w:val="00157D5B"/>
    <w:rsid w:val="00161FE6"/>
    <w:rsid w:val="001647EA"/>
    <w:rsid w:val="00164C3D"/>
    <w:rsid w:val="00166D3A"/>
    <w:rsid w:val="0017618A"/>
    <w:rsid w:val="00181FDC"/>
    <w:rsid w:val="001860B9"/>
    <w:rsid w:val="00186F2B"/>
    <w:rsid w:val="001874D6"/>
    <w:rsid w:val="0019632A"/>
    <w:rsid w:val="001A4E7C"/>
    <w:rsid w:val="001B762C"/>
    <w:rsid w:val="001C04EA"/>
    <w:rsid w:val="001C4D0A"/>
    <w:rsid w:val="001C5FEF"/>
    <w:rsid w:val="002022FB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0EAE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613A"/>
    <w:rsid w:val="00350CC4"/>
    <w:rsid w:val="00353A48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4A55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2808"/>
    <w:rsid w:val="004D7BA3"/>
    <w:rsid w:val="004F4518"/>
    <w:rsid w:val="004F4C62"/>
    <w:rsid w:val="00501433"/>
    <w:rsid w:val="00511CC4"/>
    <w:rsid w:val="005153C3"/>
    <w:rsid w:val="005212D5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454C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74B1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5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305F"/>
    <w:rsid w:val="00880E83"/>
    <w:rsid w:val="00892F28"/>
    <w:rsid w:val="008A0C5F"/>
    <w:rsid w:val="008A3DEA"/>
    <w:rsid w:val="008A4EB9"/>
    <w:rsid w:val="008A74C0"/>
    <w:rsid w:val="008B1694"/>
    <w:rsid w:val="008B3613"/>
    <w:rsid w:val="008C4B27"/>
    <w:rsid w:val="008C7F2A"/>
    <w:rsid w:val="008E1FDC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4D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6BD9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6BA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2E81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1D1E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31A1"/>
    <w:rsid w:val="00C0458F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7C8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3F18"/>
    <w:rsid w:val="00CF70BB"/>
    <w:rsid w:val="00D074DB"/>
    <w:rsid w:val="00D12DD4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0DDA"/>
    <w:rsid w:val="00F745BB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hyperlink" Target="https://mellanarkiv-offentlig.vgregion.se/alfresco/s/archive/stream/public/v1/source/available/SOFIA/NU10095-1819752655-81/SURROGATE/Arbetsrutin%20lab.%207%20undersk%c3%b6terska%20-%20Uddevalla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image" Target="media/image6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27</TotalTime>
  <Pages>4</Pages>
  <Words>386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3085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lab. 7  röntgensjuksköterska – Uddevalla</dc:title>
  <dc:subject/>
  <dc:creator>patrik.jens.johansson@vgregion.se</dc:creator>
  <keywords/>
  <lastModifiedBy>Ulrica Sehlberg</lastModifiedBy>
  <revision>25</revision>
  <lastPrinted>2016-03-31T10:56:00.0000000Z</lastPrinted>
  <dcterms:created xsi:type="dcterms:W3CDTF">2022-05-18T04:01:00.0000000Z</dcterms:created>
  <dcterms:modified xsi:type="dcterms:W3CDTF">2025-10-29T10:47:00.0000000Z</dcterms:modified>
</coreProperties>
</file>