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43AEA" w14:textId="77777777" w:rsidR="00C7286D" w:rsidRDefault="00C7286D" w:rsidP="00F35B05">
      <w:pPr>
        <w:pStyle w:val="Heading2"/>
        <w:sectPr w:rsidR="00C7286D" w:rsidSect="00C728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AE96EE" w14:textId="492935DF" w:rsidR="00C7286D" w:rsidRPr="00570362" w:rsidRDefault="00570362" w:rsidP="00570362">
      <w:pPr>
        <w:pStyle w:val="Heading1"/>
        <w:ind w:left="0"/>
        <w:rPr>
          <w:sz w:val="18"/>
          <w:szCs w:val="18"/>
        </w:rPr>
      </w:pPr>
      <w:r w:rsidRPr="00C7286D">
        <w:t>DT Sinus navigation (</w:t>
      </w:r>
      <w:proofErr w:type="gramStart"/>
      <w:r w:rsidRPr="00C7286D">
        <w:t>815066</w:t>
      </w:r>
      <w:proofErr w:type="gramEnd"/>
      <w:r w:rsidRPr="00C7286D">
        <w:t>)</w:t>
      </w:r>
    </w:p>
    <w:p w14:paraId="696B828F" w14:textId="77777777" w:rsidR="00C7286D" w:rsidRPr="00C7286D" w:rsidRDefault="00C7286D" w:rsidP="00BE5239">
      <w:pPr>
        <w:pStyle w:val="Heading2"/>
        <w:ind w:left="0"/>
      </w:pPr>
      <w:r w:rsidRPr="00C7286D">
        <w:t>Syfte</w:t>
      </w:r>
    </w:p>
    <w:p w14:paraId="5C7C94E5" w14:textId="1EDCA36F" w:rsidR="00C7286D" w:rsidRDefault="00C7286D" w:rsidP="00C7286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7286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FBBDB57" w14:textId="2C7936C1" w:rsidR="001D5A8C" w:rsidRDefault="001D5A8C" w:rsidP="00C7286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På begäran </w:t>
      </w:r>
      <w:r w:rsidR="00FC3315">
        <w:rPr>
          <w:rFonts w:ascii="Arial" w:hAnsi="Arial" w:cs="Arial"/>
          <w:sz w:val="18"/>
          <w:szCs w:val="18"/>
        </w:rPr>
        <w:t xml:space="preserve">av </w:t>
      </w:r>
      <w:r w:rsidR="00715E43">
        <w:rPr>
          <w:rFonts w:ascii="Arial" w:hAnsi="Arial" w:cs="Arial"/>
          <w:sz w:val="18"/>
          <w:szCs w:val="18"/>
        </w:rPr>
        <w:t xml:space="preserve">ÖNH-kliniken ska frontalbenet </w:t>
      </w:r>
      <w:r w:rsidR="00792E5A">
        <w:rPr>
          <w:rFonts w:ascii="Arial" w:hAnsi="Arial" w:cs="Arial"/>
          <w:sz w:val="18"/>
          <w:szCs w:val="18"/>
        </w:rPr>
        <w:t>vara med på undersökningen.</w:t>
      </w:r>
    </w:p>
    <w:p w14:paraId="24F33690" w14:textId="77777777" w:rsidR="00A93519" w:rsidRDefault="00A93519" w:rsidP="00C7286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523494B" w14:textId="1EA2358D" w:rsidR="00A93519" w:rsidRPr="00C7286D" w:rsidRDefault="00A93519" w:rsidP="00A43BE9">
      <w:pPr>
        <w:pStyle w:val="Heading2"/>
        <w:ind w:left="0"/>
      </w:pPr>
      <w:r>
        <w:t>Förändringar sedan föregående version</w:t>
      </w:r>
    </w:p>
    <w:p w14:paraId="05BF8310" w14:textId="6C23D91E" w:rsidR="00A93519" w:rsidRPr="00C7286D" w:rsidRDefault="00BC5B69" w:rsidP="00A9351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Reviderad: Justerat</w:t>
      </w:r>
      <w:r w:rsidR="004F5A8D">
        <w:rPr>
          <w:rFonts w:ascii="Arial" w:hAnsi="Arial" w:cs="Arial"/>
          <w:sz w:val="18"/>
          <w:szCs w:val="18"/>
        </w:rPr>
        <w:t xml:space="preserve"> bilderna.</w:t>
      </w:r>
      <w:r>
        <w:rPr>
          <w:rFonts w:ascii="Arial" w:hAnsi="Arial" w:cs="Arial"/>
          <w:sz w:val="18"/>
          <w:szCs w:val="18"/>
        </w:rPr>
        <w:t xml:space="preserve"> Ändrat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3268F314" w14:textId="77777777" w:rsidR="00C7286D" w:rsidRPr="00C7286D" w:rsidRDefault="00C7286D" w:rsidP="00C7286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F421097" w14:textId="77777777" w:rsidR="00C7286D" w:rsidRPr="00C7286D" w:rsidRDefault="00C7286D" w:rsidP="00A43BE9">
      <w:pPr>
        <w:pStyle w:val="Heading2"/>
        <w:ind w:left="0"/>
      </w:pPr>
      <w:r w:rsidRPr="00C7286D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7286D" w:rsidRPr="00C7286D" w14:paraId="0B1BFA07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483784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A911C7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Preoperativ kartläggning inför sinuskirurgi.</w:t>
            </w:r>
          </w:p>
        </w:tc>
      </w:tr>
      <w:tr w:rsidR="00C7286D" w:rsidRPr="00C7286D" w14:paraId="297E9472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53A640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1DB892" w14:textId="77777777" w:rsidR="00C7286D" w:rsidRPr="00A43BE9" w:rsidRDefault="00C7286D" w:rsidP="00A43BE9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43BE9">
              <w:rPr>
                <w:rFonts w:ascii="Arial" w:hAnsi="Arial" w:cs="Arial"/>
                <w:sz w:val="18"/>
                <w:szCs w:val="18"/>
              </w:rPr>
              <w:t>Patienten ska snyta sig.</w:t>
            </w:r>
          </w:p>
          <w:p w14:paraId="008AE3E0" w14:textId="2075251D" w:rsidR="00B37B22" w:rsidRPr="00A43BE9" w:rsidRDefault="00C7286D" w:rsidP="00BA5CB4">
            <w:pPr>
              <w:pStyle w:val="ListParagraph"/>
              <w:numPr>
                <w:ilvl w:val="0"/>
                <w:numId w:val="24"/>
              </w:numPr>
              <w:ind w:right="152"/>
              <w:rPr>
                <w:color w:val="000000"/>
              </w:rPr>
            </w:pPr>
            <w:r w:rsidRPr="00A43BE9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och allt annat på huden. </w:t>
            </w:r>
            <w:r w:rsidR="00BA5CB4">
              <w:rPr>
                <w:rFonts w:ascii="Arial" w:hAnsi="Arial" w:cs="Arial"/>
                <w:sz w:val="18"/>
                <w:szCs w:val="18"/>
              </w:rPr>
              <w:br/>
            </w:r>
            <w:r w:rsidRPr="00BA5CB4">
              <w:rPr>
                <w:rFonts w:ascii="Arial" w:hAnsi="Arial" w:cs="Arial"/>
                <w:sz w:val="18"/>
                <w:szCs w:val="18"/>
                <w:highlight w:val="yellow"/>
              </w:rPr>
              <w:t xml:space="preserve">OBS! </w:t>
            </w:r>
            <w:r w:rsidR="00B37B22" w:rsidRPr="00BA5CB4">
              <w:rPr>
                <w:rFonts w:ascii="Arial" w:hAnsi="Arial" w:cs="Arial"/>
                <w:color w:val="000000"/>
                <w:sz w:val="18"/>
                <w:szCs w:val="18"/>
                <w:highlight w:val="yellow"/>
                <w:shd w:val="clear" w:color="auto" w:fill="FFFFFF"/>
              </w:rPr>
              <w:t>Stabiliserande pannband och kuddar får inte användas eftersom dessa stör beräkningarna.</w:t>
            </w:r>
            <w:r w:rsidR="00B37B22" w:rsidRPr="00A43BE9"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063E9248" w14:textId="2D472567" w:rsidR="00C7286D" w:rsidRPr="00C7286D" w:rsidRDefault="00C7286D" w:rsidP="00E50562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286D" w:rsidRPr="00C7286D" w14:paraId="161C047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11AD68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36605F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7286D" w:rsidRPr="00C7286D" w14:paraId="4D68417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E3140E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852EFB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C7286D" w:rsidRPr="00C7286D" w14:paraId="01C4265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A4CD8C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6E40BC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24B65413" w14:textId="398823CA" w:rsidR="00C7286D" w:rsidRPr="00C7286D" w:rsidRDefault="00535880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C7286D" w:rsidRPr="00C7286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7286D" w:rsidRPr="00C7286D" w14:paraId="1566A51E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CFF6504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7286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CD33800" w14:textId="77777777" w:rsidR="00C7286D" w:rsidRPr="00C7286D" w:rsidRDefault="00C7286D" w:rsidP="00C7286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E1837E8" w14:textId="77777777" w:rsidR="00C7286D" w:rsidRPr="00C7286D" w:rsidRDefault="00C7286D" w:rsidP="00C7286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C7286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C7286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225AC4D" w14:textId="77777777" w:rsidR="00C7286D" w:rsidRPr="00C7286D" w:rsidRDefault="00C7286D" w:rsidP="00C7286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Huvudstöd i lägsta läget.</w:t>
            </w:r>
          </w:p>
          <w:p w14:paraId="5A4FEAD3" w14:textId="77777777" w:rsidR="00C7286D" w:rsidRPr="00C7286D" w:rsidRDefault="00C7286D" w:rsidP="00C7286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  <w:p w14:paraId="46F08D39" w14:textId="77777777" w:rsidR="00C7286D" w:rsidRPr="00C7286D" w:rsidRDefault="00C7286D" w:rsidP="00C7286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Viktigt att patienten ligger helt rakt från början, eftersom navigationsserien inte vinklas.</w:t>
            </w:r>
          </w:p>
        </w:tc>
      </w:tr>
    </w:tbl>
    <w:p w14:paraId="1DD92879" w14:textId="77777777" w:rsidR="00C7286D" w:rsidRPr="00C7286D" w:rsidRDefault="00C7286D" w:rsidP="00C7286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6406167" w14:textId="1C76C55E" w:rsidR="001E3EC8" w:rsidRPr="001E3EC8" w:rsidRDefault="00A43BE9" w:rsidP="001E3EC8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587A695D" w14:textId="77777777" w:rsidR="001E3EC8" w:rsidRPr="00C7286D" w:rsidRDefault="001E3EC8" w:rsidP="001E3EC8">
      <w:pPr>
        <w:pStyle w:val="Heading2"/>
        <w:ind w:left="0"/>
      </w:pPr>
      <w:r w:rsidRPr="00C7286D">
        <w:t>Bildtagning</w:t>
      </w:r>
    </w:p>
    <w:tbl>
      <w:tblPr>
        <w:tblW w:w="8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715"/>
        <w:gridCol w:w="2715"/>
        <w:gridCol w:w="2925"/>
      </w:tblGrid>
      <w:tr w:rsidR="001E3EC8" w:rsidRPr="00C7286D" w14:paraId="0D6C8F98" w14:textId="77777777" w:rsidTr="1B657AB0">
        <w:trPr>
          <w:trHeight w:val="520"/>
        </w:trPr>
        <w:tc>
          <w:tcPr>
            <w:tcW w:w="5430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B28FA50" w14:textId="31AF04DF" w:rsidR="001E3EC8" w:rsidRPr="00C7286D" w:rsidRDefault="00BD2D9A">
            <w:pPr>
              <w:spacing w:after="0" w:line="240" w:lineRule="auto"/>
              <w:ind w:left="0" w:right="0"/>
            </w:pPr>
            <w:r>
              <w:rPr>
                <w:noProof/>
              </w:rPr>
              <w:drawing>
                <wp:inline distT="0" distB="0" distL="0" distR="0" wp14:anchorId="225AB329" wp14:editId="0C97DEB3">
                  <wp:extent cx="3314700" cy="809625"/>
                  <wp:effectExtent l="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14700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25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17ADA0" w14:textId="630EBD99" w:rsidR="001E3EC8" w:rsidRPr="00C7286D" w:rsidRDefault="00E979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478C78BD" wp14:editId="7300C28C">
                  <wp:extent cx="1724025" cy="1847850"/>
                  <wp:effectExtent l="0" t="0" r="9525" b="0"/>
                  <wp:docPr id="1968695219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8695219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025" cy="1847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3EC8" w:rsidRPr="00C7286D" w14:paraId="6BBB1CB4" w14:textId="77777777" w:rsidTr="1B657AB0">
        <w:trPr>
          <w:trHeight w:val="227"/>
        </w:trPr>
        <w:tc>
          <w:tcPr>
            <w:tcW w:w="2715" w:type="dxa"/>
            <w:shd w:val="clear" w:color="auto" w:fill="F2F2F2" w:themeFill="background1" w:themeFillShade="F2"/>
            <w:vAlign w:val="center"/>
          </w:tcPr>
          <w:p w14:paraId="18CD841A" w14:textId="77777777" w:rsidR="001E3EC8" w:rsidRPr="00C7286D" w:rsidRDefault="001E3E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2715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5190AB" w14:textId="77777777" w:rsidR="001E3EC8" w:rsidRPr="00C7286D" w:rsidRDefault="001E3EC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925" w:type="dxa"/>
            <w:vMerge/>
            <w:vAlign w:val="center"/>
          </w:tcPr>
          <w:p w14:paraId="1727C4F1" w14:textId="77777777" w:rsidR="001E3EC8" w:rsidRPr="00C7286D" w:rsidRDefault="001E3E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3EC8" w:rsidRPr="00C7286D" w14:paraId="2A7FE6CD" w14:textId="77777777" w:rsidTr="1B657AB0">
        <w:trPr>
          <w:trHeight w:val="227"/>
        </w:trPr>
        <w:tc>
          <w:tcPr>
            <w:tcW w:w="2715" w:type="dxa"/>
            <w:shd w:val="clear" w:color="auto" w:fill="FFFFFF" w:themeFill="background1"/>
          </w:tcPr>
          <w:p w14:paraId="0449065A" w14:textId="77777777" w:rsidR="001E3EC8" w:rsidRPr="00C7286D" w:rsidRDefault="001E3E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271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0855FF9" w14:textId="2689E70E" w:rsidR="001E3EC8" w:rsidRPr="00C7286D" w:rsidRDefault="001E3EC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 xml:space="preserve">Hakspets – </w:t>
            </w:r>
            <w:r w:rsidR="006A7D63">
              <w:rPr>
                <w:rFonts w:ascii="Arial" w:hAnsi="Arial" w:cs="Arial"/>
                <w:sz w:val="18"/>
                <w:szCs w:val="18"/>
              </w:rPr>
              <w:t>S</w:t>
            </w:r>
            <w:r w:rsidRPr="00C7286D">
              <w:rPr>
                <w:rFonts w:ascii="Arial" w:hAnsi="Arial" w:cs="Arial"/>
                <w:sz w:val="18"/>
                <w:szCs w:val="18"/>
              </w:rPr>
              <w:t>kalltak.</w:t>
            </w:r>
          </w:p>
        </w:tc>
        <w:tc>
          <w:tcPr>
            <w:tcW w:w="2925" w:type="dxa"/>
            <w:vMerge/>
            <w:vAlign w:val="center"/>
          </w:tcPr>
          <w:p w14:paraId="17BF8C8E" w14:textId="77777777" w:rsidR="001E3EC8" w:rsidRPr="00C7286D" w:rsidRDefault="001E3EC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E3EC8" w:rsidRPr="00C7286D" w14:paraId="566D1556" w14:textId="77777777" w:rsidTr="1B657AB0">
        <w:trPr>
          <w:trHeight w:val="227"/>
        </w:trPr>
        <w:tc>
          <w:tcPr>
            <w:tcW w:w="2715" w:type="dxa"/>
            <w:shd w:val="clear" w:color="auto" w:fill="FFFFFF" w:themeFill="background1"/>
          </w:tcPr>
          <w:p w14:paraId="07C602D5" w14:textId="5889C9DA" w:rsidR="001E3EC8" w:rsidRPr="00C7286D" w:rsidRDefault="001E3EC8" w:rsidP="001E3EC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Sinus K</w:t>
            </w:r>
            <w:r w:rsidR="3E421651" w:rsidRPr="434A3D39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71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26751A0" w14:textId="25F8F90C" w:rsidR="001E3EC8" w:rsidRPr="00C7286D" w:rsidRDefault="001E3EC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C7286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A53DE">
              <w:rPr>
                <w:rFonts w:ascii="Arial" w:hAnsi="Arial" w:cs="Arial"/>
                <w:sz w:val="18"/>
                <w:szCs w:val="18"/>
              </w:rPr>
              <w:t xml:space="preserve">Sinus maxillaris underkant till </w:t>
            </w:r>
            <w:proofErr w:type="spellStart"/>
            <w:r w:rsidR="009A53DE">
              <w:rPr>
                <w:rFonts w:ascii="Arial" w:hAnsi="Arial" w:cs="Arial"/>
                <w:sz w:val="18"/>
                <w:szCs w:val="18"/>
              </w:rPr>
              <w:t>hjässtak</w:t>
            </w:r>
            <w:proofErr w:type="spellEnd"/>
            <w:r w:rsidRPr="00C7286D">
              <w:rPr>
                <w:rFonts w:ascii="Arial" w:hAnsi="Arial" w:cs="Arial"/>
                <w:sz w:val="18"/>
                <w:szCs w:val="18"/>
              </w:rPr>
              <w:t xml:space="preserve"> (hela nästippen skall vara med).</w:t>
            </w:r>
          </w:p>
        </w:tc>
        <w:tc>
          <w:tcPr>
            <w:tcW w:w="2925" w:type="dxa"/>
            <w:vMerge/>
          </w:tcPr>
          <w:p w14:paraId="60B337B5" w14:textId="77777777" w:rsidR="001E3EC8" w:rsidRPr="00C7286D" w:rsidRDefault="001E3EC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421648D" w14:textId="77777777" w:rsidR="00EE4C47" w:rsidRPr="00C7286D" w:rsidRDefault="00EE4C47" w:rsidP="00EE4C47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7B517F94" w14:textId="77777777" w:rsidR="00EE4C47" w:rsidRPr="00C7286D" w:rsidRDefault="00EE4C47" w:rsidP="00EE4C4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0984462" w14:textId="77777777" w:rsidR="00EE4C47" w:rsidRPr="00C7286D" w:rsidRDefault="00EE4C47" w:rsidP="00EE4C47">
      <w:pPr>
        <w:pStyle w:val="Heading2"/>
        <w:ind w:left="0"/>
      </w:pPr>
      <w:proofErr w:type="spellStart"/>
      <w:r w:rsidRPr="00C7286D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2694"/>
        <w:gridCol w:w="2947"/>
      </w:tblGrid>
      <w:tr w:rsidR="00EE4C47" w:rsidRPr="00C7286D" w14:paraId="3680D026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A3DD0B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63AE75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28B8EF" w14:textId="6C8ADC31" w:rsidR="00EE4C47" w:rsidRPr="00C7286D" w:rsidRDefault="00E979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62E26A2" wp14:editId="1F0E7C9C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-66675</wp:posOffset>
                  </wp:positionV>
                  <wp:extent cx="1657350" cy="1769110"/>
                  <wp:effectExtent l="0" t="0" r="0" b="2540"/>
                  <wp:wrapNone/>
                  <wp:docPr id="171262365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623654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7350" cy="17691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E4BA188" w14:textId="691FCE18" w:rsidR="00EE4C47" w:rsidRPr="00C7286D" w:rsidRDefault="006A7D6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noProof/>
                <w:szCs w:val="20"/>
              </w:rPr>
              <w:drawing>
                <wp:inline distT="0" distB="0" distL="0" distR="0" wp14:anchorId="04325D77" wp14:editId="1B38638B">
                  <wp:extent cx="1731645" cy="1559664"/>
                  <wp:effectExtent l="0" t="0" r="1905" b="2540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4098735" name=""/>
                          <pic:cNvPicPr/>
                        </pic:nvPicPr>
                        <pic:blipFill>
                          <a:blip r:embed="rId21"/>
                          <a:srcRect b="2159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3008" cy="15698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EE4C47" w:rsidRPr="00C7286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424E5F1" wp14:editId="3696095F">
                      <wp:simplePos x="0" y="0"/>
                      <wp:positionH relativeFrom="column">
                        <wp:posOffset>369570</wp:posOffset>
                      </wp:positionH>
                      <wp:positionV relativeFrom="paragraph">
                        <wp:posOffset>591185</wp:posOffset>
                      </wp:positionV>
                      <wp:extent cx="410210" cy="575945"/>
                      <wp:effectExtent l="0" t="6668" r="0" b="2222"/>
                      <wp:wrapNone/>
                      <wp:docPr id="13" name="Pil: uppåt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A82A5F" w14:textId="77777777" w:rsidR="00EE4C47" w:rsidRPr="0066567D" w:rsidRDefault="00EE4C47" w:rsidP="00EE4C4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24E5F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3" o:spid="_x0000_s1026" type="#_x0000_t68" style="position:absolute;left:0;text-align:left;margin-left:29.1pt;margin-top:46.55pt;width:32.3pt;height:45.35pt;rotation:9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" adj="7692" fillcolor="red" stroked="f" strokeweight="1pt">
                      <v:textbox style="layout-flow:vertical;mso-layout-flow-alt:bottom-to-top" inset="1mm,1mm,1mm,1mm">
                        <w:txbxContent>
                          <w:p w14:paraId="09A82A5F" w14:textId="77777777" w:rsidR="00EE4C47" w:rsidRPr="0066567D" w:rsidRDefault="00EE4C47" w:rsidP="00EE4C4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4C47" w:rsidRPr="00C7286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4F24B8B" wp14:editId="4E48D8A8">
                      <wp:simplePos x="0" y="0"/>
                      <wp:positionH relativeFrom="column">
                        <wp:posOffset>861695</wp:posOffset>
                      </wp:positionH>
                      <wp:positionV relativeFrom="paragraph">
                        <wp:posOffset>10160</wp:posOffset>
                      </wp:positionV>
                      <wp:extent cx="10160" cy="1546860"/>
                      <wp:effectExtent l="19050" t="19050" r="27940" b="3429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478" cy="1546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A7A792E" id="Straight Connector 21" o:spid="_x0000_s1026" style="position:absolute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85pt,.8pt" to="68.6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</w:p>
        </w:tc>
      </w:tr>
      <w:tr w:rsidR="00EE4C47" w:rsidRPr="00C7286D" w14:paraId="5855D938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BE1175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AX mjukdelar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06C34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Ska ej rätas upp eller vinklas, utan lämnas orörd så att ÖNH kan använda den i sitt program på operation. DFOV skall vara 180 x 180 mm som standard.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33D14B" w14:textId="77777777" w:rsidR="00EE4C47" w:rsidRPr="00C7286D" w:rsidRDefault="00EE4C4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F1123F" w14:textId="77777777" w:rsidR="00EE4C47" w:rsidRPr="00C7286D" w:rsidRDefault="00EE4C4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</w:p>
        </w:tc>
      </w:tr>
      <w:tr w:rsidR="00EE4C47" w:rsidRPr="00C7286D" w14:paraId="21D747E2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07B2D7B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  <w:p w14:paraId="408CB65A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skelett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3C7F79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Parallellt med hårda gommen.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F32A90" w14:textId="77777777" w:rsidR="00EE4C47" w:rsidRPr="00C7286D" w:rsidRDefault="00EE4C4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3B4957A" w14:textId="77777777" w:rsidR="00EE4C47" w:rsidRPr="00C7286D" w:rsidRDefault="00EE4C4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4C47" w:rsidRPr="00C7286D" w14:paraId="26FFB512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AED656B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COR skelett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589C2D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6C502D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4CA26B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4C47" w:rsidRPr="00C7286D" w14:paraId="67A8A90A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AD230FB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SAG skelett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ADE4ED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Parallellt med medellinjen.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342679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B4C9A6" w14:textId="77777777" w:rsidR="00EE4C47" w:rsidRPr="00C7286D" w:rsidRDefault="00EE4C4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4DE84C6" w14:textId="77777777" w:rsidR="00C7286D" w:rsidRPr="00C7286D" w:rsidRDefault="00C7286D" w:rsidP="00C7286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989D5D" w14:textId="77777777" w:rsidR="00C7286D" w:rsidRPr="00C7286D" w:rsidRDefault="00C7286D" w:rsidP="00A43BE9">
      <w:pPr>
        <w:pStyle w:val="Heading2"/>
        <w:ind w:left="0"/>
      </w:pPr>
      <w:r w:rsidRPr="00C7286D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7286D" w:rsidRPr="00C7286D" w14:paraId="02C5505A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4D9AEF5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E19D35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CE288A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2F63836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7286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C7286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AD72FAE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C4D0BA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7286D" w:rsidRPr="00C7286D" w14:paraId="6D2C0D6A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6A84D22" w14:textId="77777777" w:rsidR="00C7286D" w:rsidRPr="00C7286D" w:rsidRDefault="00C7286D" w:rsidP="00C7286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Sinus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A3F349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B91182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187D5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24EDE4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C712E1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7286D" w:rsidRPr="00C7286D" w14:paraId="0175C314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0014DE" w14:textId="77777777" w:rsidR="00C7286D" w:rsidRPr="00C7286D" w:rsidRDefault="00C7286D" w:rsidP="00C7286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2D6303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3C462D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5D0F42" w14:textId="2284E9A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H</w:t>
            </w:r>
            <w:r w:rsidR="00AC5CAB">
              <w:rPr>
                <w:rFonts w:ascii="Arial" w:hAnsi="Arial" w:cs="Arial"/>
                <w:sz w:val="18"/>
                <w:szCs w:val="18"/>
              </w:rPr>
              <w:t>r</w:t>
            </w:r>
            <w:r w:rsidRPr="00C7286D">
              <w:rPr>
                <w:rFonts w:ascii="Arial" w:hAnsi="Arial" w:cs="Arial"/>
                <w:sz w:val="18"/>
                <w:szCs w:val="18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1F0177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87E556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7286D" w:rsidRPr="00C7286D" w14:paraId="3DD1D11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DC9830A" w14:textId="77777777" w:rsidR="00C7286D" w:rsidRPr="00C7286D" w:rsidRDefault="00C7286D" w:rsidP="00C7286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B4CB45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E6FF57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DE8E4F" w14:textId="600462E3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AC5CAB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60/</w:t>
            </w:r>
            <w:proofErr w:type="spellStart"/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066782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BDB4E7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7286D" w:rsidRPr="00C7286D" w14:paraId="7F46273C" w14:textId="77777777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504583" w14:textId="77777777" w:rsidR="00C7286D" w:rsidRPr="00C7286D" w:rsidRDefault="00C7286D" w:rsidP="00C7286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8795B8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879998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1C4FAE" w14:textId="2B6647A8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AC5CAB">
              <w:rPr>
                <w:rFonts w:ascii="Arial" w:hAnsi="Arial" w:cs="Arial"/>
                <w:sz w:val="18"/>
                <w:szCs w:val="18"/>
                <w:lang w:val="en-US"/>
              </w:rPr>
              <w:t>r6</w:t>
            </w: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0/</w:t>
            </w:r>
            <w:proofErr w:type="spellStart"/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29C2E5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6268842" w14:textId="24158A9F" w:rsidR="00C7286D" w:rsidRPr="00C7286D" w:rsidRDefault="00A44265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C7286D" w:rsidRPr="00C7286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7286D" w:rsidRPr="00C7286D" w14:paraId="2C6CDEFF" w14:textId="77777777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5C3224" w14:textId="77777777" w:rsidR="00C7286D" w:rsidRPr="00C7286D" w:rsidRDefault="00C7286D" w:rsidP="00C7286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7286D">
              <w:rPr>
                <w:rFonts w:ascii="Wingdings 3" w:eastAsia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C7286D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7286D">
              <w:rPr>
                <w:rFonts w:ascii="Arial" w:hAnsi="Arial" w:cs="Arial"/>
                <w:b/>
                <w:sz w:val="18"/>
                <w:szCs w:val="18"/>
                <w:lang w:val="en-US"/>
              </w:rPr>
              <w:t>mjukdelar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FC66F9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071468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A6AB3A" w14:textId="00662C64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C5CAB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C7286D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03BAE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326A3F5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7286D" w:rsidRPr="00C7286D" w14:paraId="3532BC04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B3B32D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EDBDAE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92B17A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AF5323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1539EF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5C7CF6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7286D" w:rsidRPr="00C7286D" w14:paraId="599A6A6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63A657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7286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F13CF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BD603F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221C69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8EBF1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7069E0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3EFC0F7" w14:textId="77777777" w:rsidR="00C7286D" w:rsidRPr="00C7286D" w:rsidRDefault="00C7286D" w:rsidP="00C7286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E91B4C" w14:textId="77777777" w:rsidR="00E50562" w:rsidRDefault="00E50562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FCA8045" w14:textId="74407583" w:rsidR="00C7286D" w:rsidRPr="00C7286D" w:rsidRDefault="00C7286D" w:rsidP="00A43BE9">
      <w:pPr>
        <w:pStyle w:val="Heading2"/>
        <w:ind w:left="0"/>
      </w:pPr>
      <w:r w:rsidRPr="00C7286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7286D" w:rsidRPr="00C7286D" w14:paraId="756F4659" w14:textId="77777777" w:rsidTr="00C7286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6A7CE47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A15355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E06C00A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402298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1FF2D07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569B87A1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EAB83F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FAB22B9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Sinus K-</w:t>
            </w:r>
          </w:p>
          <w:p w14:paraId="13600B3F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669C2310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EF9F8FA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Sinus K-</w:t>
            </w:r>
          </w:p>
          <w:p w14:paraId="26D15255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4750539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6FA43B25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A7DF27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Sinus K-</w:t>
            </w:r>
          </w:p>
          <w:p w14:paraId="1CCC0BDD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5AEFD315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D81B681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Sinus K-</w:t>
            </w:r>
          </w:p>
          <w:p w14:paraId="34433F97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12EB5DB3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86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764755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68CCAED8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AF2014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6E6B06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0C6ACC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69CEA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28CB01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C00E160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D2C498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04C69DF8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5C7415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DDF469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5F6557C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A3AC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ECED9C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6437F0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C2C9DB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5809D22D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A6EA8A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8099DB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9B4BB7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B46732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BE7E073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99A7C36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9BF4C3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045AAB66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D0F393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A1CFF1A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738B31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AFD594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0A1757E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D253DD0" w14:textId="77777777" w:rsidR="00C7286D" w:rsidRPr="00C7286D" w:rsidRDefault="00C7286D" w:rsidP="00C7286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8C122A3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74DFCCB6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6E15EA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B4B6BC8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728CDA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92860D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2D680F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8FDB7ED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85ECF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52825DFB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BD694A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7D096F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8DFC117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FF5A0F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12ECEF6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BC68138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58109E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5D9C62AF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5C453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D74EED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FBCA1E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85A995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C773F3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8B7FB4E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30D65D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86D" w:rsidRPr="00C7286D" w14:paraId="6D783AB9" w14:textId="77777777" w:rsidTr="00C7286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382B68E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8A23D67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31A6DC2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7F1A769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B02B41" w14:textId="77777777" w:rsidR="00C7286D" w:rsidRPr="00C7286D" w:rsidRDefault="00C7286D" w:rsidP="00C7286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871AA71" w14:textId="77777777" w:rsidR="00C7286D" w:rsidRPr="00C7286D" w:rsidRDefault="00C7286D" w:rsidP="00C7286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286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471E1F" w14:textId="77777777" w:rsidR="00C25302" w:rsidRDefault="00C25302">
      <w:r>
        <w:separator/>
      </w:r>
    </w:p>
  </w:endnote>
  <w:endnote w:type="continuationSeparator" w:id="0">
    <w:p w14:paraId="51B73DE7" w14:textId="77777777" w:rsidR="00C25302" w:rsidRDefault="00C25302">
      <w:r>
        <w:continuationSeparator/>
      </w:r>
    </w:p>
  </w:endnote>
  <w:endnote w:type="continuationNotice" w:id="1">
    <w:p w14:paraId="7E557D7A" w14:textId="77777777" w:rsidR="00C25302" w:rsidRDefault="00C253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altName w:val="Symbol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E9DDB8" w14:textId="77777777" w:rsidR="00C25302" w:rsidRDefault="00C25302"/>
  </w:footnote>
  <w:footnote w:type="continuationSeparator" w:id="0">
    <w:p w14:paraId="67DFCC30" w14:textId="77777777" w:rsidR="00C25302" w:rsidRDefault="00C25302">
      <w:r>
        <w:continuationSeparator/>
      </w:r>
    </w:p>
  </w:footnote>
  <w:footnote w:type="continuationNotice" w:id="1">
    <w:p w14:paraId="6A541DEF" w14:textId="77777777" w:rsidR="00C25302" w:rsidRDefault="00C253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FD0F84"/>
    <w:multiLevelType w:val="hybridMultilevel"/>
    <w:tmpl w:val="E46CAAD6"/>
    <w:lvl w:ilvl="0" w:tplc="D4D8168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620CED1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B326238" w:tentative="1">
      <w:start w:val="1"/>
      <w:numFmt w:val="lowerLetter"/>
      <w:lvlText w:val="%2."/>
      <w:lvlJc w:val="left"/>
      <w:pPr>
        <w:ind w:left="1080" w:hanging="360"/>
      </w:pPr>
    </w:lvl>
    <w:lvl w:ilvl="2" w:tplc="7E1EE544" w:tentative="1">
      <w:start w:val="1"/>
      <w:numFmt w:val="lowerRoman"/>
      <w:lvlText w:val="%3."/>
      <w:lvlJc w:val="right"/>
      <w:pPr>
        <w:ind w:left="1800" w:hanging="180"/>
      </w:pPr>
    </w:lvl>
    <w:lvl w:ilvl="3" w:tplc="F4BC8F42" w:tentative="1">
      <w:start w:val="1"/>
      <w:numFmt w:val="decimal"/>
      <w:lvlText w:val="%4."/>
      <w:lvlJc w:val="left"/>
      <w:pPr>
        <w:ind w:left="2520" w:hanging="360"/>
      </w:pPr>
    </w:lvl>
    <w:lvl w:ilvl="4" w:tplc="4262008A" w:tentative="1">
      <w:start w:val="1"/>
      <w:numFmt w:val="lowerLetter"/>
      <w:lvlText w:val="%5."/>
      <w:lvlJc w:val="left"/>
      <w:pPr>
        <w:ind w:left="3240" w:hanging="360"/>
      </w:pPr>
    </w:lvl>
    <w:lvl w:ilvl="5" w:tplc="29E6D0F8" w:tentative="1">
      <w:start w:val="1"/>
      <w:numFmt w:val="lowerRoman"/>
      <w:lvlText w:val="%6."/>
      <w:lvlJc w:val="right"/>
      <w:pPr>
        <w:ind w:left="3960" w:hanging="180"/>
      </w:pPr>
    </w:lvl>
    <w:lvl w:ilvl="6" w:tplc="774638B0" w:tentative="1">
      <w:start w:val="1"/>
      <w:numFmt w:val="decimal"/>
      <w:lvlText w:val="%7."/>
      <w:lvlJc w:val="left"/>
      <w:pPr>
        <w:ind w:left="4680" w:hanging="360"/>
      </w:pPr>
    </w:lvl>
    <w:lvl w:ilvl="7" w:tplc="28E080B4" w:tentative="1">
      <w:start w:val="1"/>
      <w:numFmt w:val="lowerLetter"/>
      <w:lvlText w:val="%8."/>
      <w:lvlJc w:val="left"/>
      <w:pPr>
        <w:ind w:left="5400" w:hanging="360"/>
      </w:pPr>
    </w:lvl>
    <w:lvl w:ilvl="8" w:tplc="0876E8F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B018CA"/>
    <w:multiLevelType w:val="hybridMultilevel"/>
    <w:tmpl w:val="0968522C"/>
    <w:lvl w:ilvl="0" w:tplc="D4D8168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EF2D08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DD4C1A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560AD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6DEDB6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4A2EDE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7686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9F28E3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B564F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634650"/>
    <w:multiLevelType w:val="hybridMultilevel"/>
    <w:tmpl w:val="4782C3CA"/>
    <w:lvl w:ilvl="0" w:tplc="B4A0ED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5074D2" w:tentative="1">
      <w:start w:val="1"/>
      <w:numFmt w:val="lowerLetter"/>
      <w:lvlText w:val="%2."/>
      <w:lvlJc w:val="left"/>
      <w:pPr>
        <w:ind w:left="1080" w:hanging="360"/>
      </w:pPr>
    </w:lvl>
    <w:lvl w:ilvl="2" w:tplc="FBDEFB2E" w:tentative="1">
      <w:start w:val="1"/>
      <w:numFmt w:val="lowerRoman"/>
      <w:lvlText w:val="%3."/>
      <w:lvlJc w:val="right"/>
      <w:pPr>
        <w:ind w:left="1800" w:hanging="180"/>
      </w:pPr>
    </w:lvl>
    <w:lvl w:ilvl="3" w:tplc="9DF43CC4" w:tentative="1">
      <w:start w:val="1"/>
      <w:numFmt w:val="decimal"/>
      <w:lvlText w:val="%4."/>
      <w:lvlJc w:val="left"/>
      <w:pPr>
        <w:ind w:left="2520" w:hanging="360"/>
      </w:pPr>
    </w:lvl>
    <w:lvl w:ilvl="4" w:tplc="83224C08" w:tentative="1">
      <w:start w:val="1"/>
      <w:numFmt w:val="lowerLetter"/>
      <w:lvlText w:val="%5."/>
      <w:lvlJc w:val="left"/>
      <w:pPr>
        <w:ind w:left="3240" w:hanging="360"/>
      </w:pPr>
    </w:lvl>
    <w:lvl w:ilvl="5" w:tplc="5AF85436" w:tentative="1">
      <w:start w:val="1"/>
      <w:numFmt w:val="lowerRoman"/>
      <w:lvlText w:val="%6."/>
      <w:lvlJc w:val="right"/>
      <w:pPr>
        <w:ind w:left="3960" w:hanging="180"/>
      </w:pPr>
    </w:lvl>
    <w:lvl w:ilvl="6" w:tplc="28209D90" w:tentative="1">
      <w:start w:val="1"/>
      <w:numFmt w:val="decimal"/>
      <w:lvlText w:val="%7."/>
      <w:lvlJc w:val="left"/>
      <w:pPr>
        <w:ind w:left="4680" w:hanging="360"/>
      </w:pPr>
    </w:lvl>
    <w:lvl w:ilvl="7" w:tplc="490CBA70" w:tentative="1">
      <w:start w:val="1"/>
      <w:numFmt w:val="lowerLetter"/>
      <w:lvlText w:val="%8."/>
      <w:lvlJc w:val="left"/>
      <w:pPr>
        <w:ind w:left="5400" w:hanging="360"/>
      </w:pPr>
    </w:lvl>
    <w:lvl w:ilvl="8" w:tplc="CC985E3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98CE92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16CA4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B22FF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9AED3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69E16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EAE5F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BC821D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E8B0B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05C435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9436749">
    <w:abstractNumId w:val="22"/>
  </w:num>
  <w:num w:numId="2" w16cid:durableId="224071102">
    <w:abstractNumId w:val="17"/>
  </w:num>
  <w:num w:numId="3" w16cid:durableId="40062997">
    <w:abstractNumId w:val="0"/>
  </w:num>
  <w:num w:numId="4" w16cid:durableId="2070152122">
    <w:abstractNumId w:val="6"/>
  </w:num>
  <w:num w:numId="5" w16cid:durableId="1610812725">
    <w:abstractNumId w:val="20"/>
  </w:num>
  <w:num w:numId="6" w16cid:durableId="11616373">
    <w:abstractNumId w:val="2"/>
  </w:num>
  <w:num w:numId="7" w16cid:durableId="92826104">
    <w:abstractNumId w:val="14"/>
  </w:num>
  <w:num w:numId="8" w16cid:durableId="1533110223">
    <w:abstractNumId w:val="10"/>
  </w:num>
  <w:num w:numId="9" w16cid:durableId="141581932">
    <w:abstractNumId w:val="1"/>
  </w:num>
  <w:num w:numId="10" w16cid:durableId="462308650">
    <w:abstractNumId w:val="1"/>
  </w:num>
  <w:num w:numId="11" w16cid:durableId="344595478">
    <w:abstractNumId w:val="3"/>
  </w:num>
  <w:num w:numId="12" w16cid:durableId="1660578388">
    <w:abstractNumId w:val="4"/>
  </w:num>
  <w:num w:numId="13" w16cid:durableId="899247269">
    <w:abstractNumId w:val="16"/>
  </w:num>
  <w:num w:numId="14" w16cid:durableId="1529487392">
    <w:abstractNumId w:val="11"/>
  </w:num>
  <w:num w:numId="15" w16cid:durableId="593366294">
    <w:abstractNumId w:val="7"/>
  </w:num>
  <w:num w:numId="16" w16cid:durableId="780300998">
    <w:abstractNumId w:val="15"/>
  </w:num>
  <w:num w:numId="17" w16cid:durableId="853572217">
    <w:abstractNumId w:val="5"/>
  </w:num>
  <w:num w:numId="18" w16cid:durableId="2126582198">
    <w:abstractNumId w:val="13"/>
  </w:num>
  <w:num w:numId="19" w16cid:durableId="198326346">
    <w:abstractNumId w:val="21"/>
  </w:num>
  <w:num w:numId="20" w16cid:durableId="862547553">
    <w:abstractNumId w:val="18"/>
  </w:num>
  <w:num w:numId="21" w16cid:durableId="577908371">
    <w:abstractNumId w:val="9"/>
  </w:num>
  <w:num w:numId="22" w16cid:durableId="1300575643">
    <w:abstractNumId w:val="19"/>
  </w:num>
  <w:num w:numId="23" w16cid:durableId="323165222">
    <w:abstractNumId w:val="12"/>
  </w:num>
  <w:num w:numId="24" w16cid:durableId="10719734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FA"/>
    <w:rsid w:val="000051D5"/>
    <w:rsid w:val="00006D2A"/>
    <w:rsid w:val="00010D47"/>
    <w:rsid w:val="00016CF0"/>
    <w:rsid w:val="0002435C"/>
    <w:rsid w:val="00030DDD"/>
    <w:rsid w:val="000313BB"/>
    <w:rsid w:val="00033ED5"/>
    <w:rsid w:val="0004141A"/>
    <w:rsid w:val="00050500"/>
    <w:rsid w:val="0005691C"/>
    <w:rsid w:val="00056ECB"/>
    <w:rsid w:val="00056ED5"/>
    <w:rsid w:val="000655CC"/>
    <w:rsid w:val="000700AE"/>
    <w:rsid w:val="00075C45"/>
    <w:rsid w:val="00084024"/>
    <w:rsid w:val="0009062C"/>
    <w:rsid w:val="00095368"/>
    <w:rsid w:val="000954C4"/>
    <w:rsid w:val="000A4C35"/>
    <w:rsid w:val="000A59F2"/>
    <w:rsid w:val="000A611A"/>
    <w:rsid w:val="000B12D9"/>
    <w:rsid w:val="000B4536"/>
    <w:rsid w:val="000B7715"/>
    <w:rsid w:val="000D0586"/>
    <w:rsid w:val="000E463B"/>
    <w:rsid w:val="000E5A7E"/>
    <w:rsid w:val="000F43A3"/>
    <w:rsid w:val="000F7681"/>
    <w:rsid w:val="00103031"/>
    <w:rsid w:val="001044FE"/>
    <w:rsid w:val="001061C7"/>
    <w:rsid w:val="001139D4"/>
    <w:rsid w:val="0011494A"/>
    <w:rsid w:val="0012471B"/>
    <w:rsid w:val="001250E6"/>
    <w:rsid w:val="001256F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306"/>
    <w:rsid w:val="001D5A8C"/>
    <w:rsid w:val="001E3EC8"/>
    <w:rsid w:val="00200CDB"/>
    <w:rsid w:val="0020683D"/>
    <w:rsid w:val="00207023"/>
    <w:rsid w:val="00211487"/>
    <w:rsid w:val="00211D91"/>
    <w:rsid w:val="00217DEC"/>
    <w:rsid w:val="00235B57"/>
    <w:rsid w:val="00240A57"/>
    <w:rsid w:val="00250F24"/>
    <w:rsid w:val="002523C5"/>
    <w:rsid w:val="0025380B"/>
    <w:rsid w:val="0025703A"/>
    <w:rsid w:val="002612F1"/>
    <w:rsid w:val="00262F3D"/>
    <w:rsid w:val="00263281"/>
    <w:rsid w:val="0026486E"/>
    <w:rsid w:val="002651D6"/>
    <w:rsid w:val="0026551F"/>
    <w:rsid w:val="00280A85"/>
    <w:rsid w:val="00284119"/>
    <w:rsid w:val="00290B5C"/>
    <w:rsid w:val="00294791"/>
    <w:rsid w:val="00294B5D"/>
    <w:rsid w:val="002A5A68"/>
    <w:rsid w:val="002B0646"/>
    <w:rsid w:val="002B0B30"/>
    <w:rsid w:val="002B0C78"/>
    <w:rsid w:val="002C0C02"/>
    <w:rsid w:val="002C1277"/>
    <w:rsid w:val="002C60AD"/>
    <w:rsid w:val="002D0E0E"/>
    <w:rsid w:val="002D6023"/>
    <w:rsid w:val="002E1BF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3F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DE7"/>
    <w:rsid w:val="003B2A4B"/>
    <w:rsid w:val="003C444A"/>
    <w:rsid w:val="003D099E"/>
    <w:rsid w:val="003D21A2"/>
    <w:rsid w:val="003D29D2"/>
    <w:rsid w:val="003D32A2"/>
    <w:rsid w:val="003E0705"/>
    <w:rsid w:val="003E2FF7"/>
    <w:rsid w:val="003F1013"/>
    <w:rsid w:val="003F1ACF"/>
    <w:rsid w:val="003F20D2"/>
    <w:rsid w:val="00404948"/>
    <w:rsid w:val="00406BEA"/>
    <w:rsid w:val="00413A60"/>
    <w:rsid w:val="00414081"/>
    <w:rsid w:val="004230F7"/>
    <w:rsid w:val="0042745F"/>
    <w:rsid w:val="0043167E"/>
    <w:rsid w:val="0043409A"/>
    <w:rsid w:val="00443C1E"/>
    <w:rsid w:val="00444B93"/>
    <w:rsid w:val="00446255"/>
    <w:rsid w:val="00451935"/>
    <w:rsid w:val="00460ED0"/>
    <w:rsid w:val="00465651"/>
    <w:rsid w:val="00470CE7"/>
    <w:rsid w:val="00470F4F"/>
    <w:rsid w:val="00472482"/>
    <w:rsid w:val="00477E22"/>
    <w:rsid w:val="004801BC"/>
    <w:rsid w:val="00480DC7"/>
    <w:rsid w:val="00487142"/>
    <w:rsid w:val="004876F6"/>
    <w:rsid w:val="0049236A"/>
    <w:rsid w:val="00492718"/>
    <w:rsid w:val="004929BB"/>
    <w:rsid w:val="004A355D"/>
    <w:rsid w:val="004A4970"/>
    <w:rsid w:val="004B2183"/>
    <w:rsid w:val="004B2A01"/>
    <w:rsid w:val="004C2559"/>
    <w:rsid w:val="004C588E"/>
    <w:rsid w:val="004D7BA3"/>
    <w:rsid w:val="004F4518"/>
    <w:rsid w:val="004F4C62"/>
    <w:rsid w:val="004F5A8D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362"/>
    <w:rsid w:val="005770AD"/>
    <w:rsid w:val="00581414"/>
    <w:rsid w:val="00582490"/>
    <w:rsid w:val="005826FA"/>
    <w:rsid w:val="00592B93"/>
    <w:rsid w:val="00597E28"/>
    <w:rsid w:val="005A07A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F8B"/>
    <w:rsid w:val="00652061"/>
    <w:rsid w:val="0065595B"/>
    <w:rsid w:val="00660269"/>
    <w:rsid w:val="006604FD"/>
    <w:rsid w:val="00665F89"/>
    <w:rsid w:val="00673C92"/>
    <w:rsid w:val="006753EC"/>
    <w:rsid w:val="006A022E"/>
    <w:rsid w:val="006A2789"/>
    <w:rsid w:val="006A4978"/>
    <w:rsid w:val="006A7261"/>
    <w:rsid w:val="006A7D63"/>
    <w:rsid w:val="006B0D29"/>
    <w:rsid w:val="006B1819"/>
    <w:rsid w:val="006B5DE7"/>
    <w:rsid w:val="006C3957"/>
    <w:rsid w:val="006C5048"/>
    <w:rsid w:val="006C6A4B"/>
    <w:rsid w:val="006C779F"/>
    <w:rsid w:val="006D01F5"/>
    <w:rsid w:val="006D0CFB"/>
    <w:rsid w:val="006D30C0"/>
    <w:rsid w:val="006D55E7"/>
    <w:rsid w:val="006D7535"/>
    <w:rsid w:val="006E450B"/>
    <w:rsid w:val="006F0D7E"/>
    <w:rsid w:val="007031AB"/>
    <w:rsid w:val="00710B77"/>
    <w:rsid w:val="00710F1F"/>
    <w:rsid w:val="00715E4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E5A"/>
    <w:rsid w:val="0079667F"/>
    <w:rsid w:val="007A5C6F"/>
    <w:rsid w:val="007B13E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50E"/>
    <w:rsid w:val="00854A9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2BC"/>
    <w:rsid w:val="008E682C"/>
    <w:rsid w:val="008E78A1"/>
    <w:rsid w:val="008F589F"/>
    <w:rsid w:val="00906238"/>
    <w:rsid w:val="00907EF9"/>
    <w:rsid w:val="0091295C"/>
    <w:rsid w:val="00914D58"/>
    <w:rsid w:val="009201D6"/>
    <w:rsid w:val="0092022B"/>
    <w:rsid w:val="00921F47"/>
    <w:rsid w:val="009228AB"/>
    <w:rsid w:val="0093085B"/>
    <w:rsid w:val="00931C57"/>
    <w:rsid w:val="009347A5"/>
    <w:rsid w:val="00941713"/>
    <w:rsid w:val="00942257"/>
    <w:rsid w:val="00945E7B"/>
    <w:rsid w:val="009471BF"/>
    <w:rsid w:val="00950E4E"/>
    <w:rsid w:val="009529BD"/>
    <w:rsid w:val="009533B4"/>
    <w:rsid w:val="00971D93"/>
    <w:rsid w:val="009A53DE"/>
    <w:rsid w:val="009B1F6B"/>
    <w:rsid w:val="009C0D12"/>
    <w:rsid w:val="009C192E"/>
    <w:rsid w:val="009D041F"/>
    <w:rsid w:val="009D6819"/>
    <w:rsid w:val="009D6D1C"/>
    <w:rsid w:val="009E0CF9"/>
    <w:rsid w:val="009E531B"/>
    <w:rsid w:val="009E6C56"/>
    <w:rsid w:val="009E7DCF"/>
    <w:rsid w:val="009F4A56"/>
    <w:rsid w:val="009F4AB7"/>
    <w:rsid w:val="009F4E65"/>
    <w:rsid w:val="00A006A5"/>
    <w:rsid w:val="00A05942"/>
    <w:rsid w:val="00A07BEC"/>
    <w:rsid w:val="00A23E52"/>
    <w:rsid w:val="00A264BE"/>
    <w:rsid w:val="00A272CA"/>
    <w:rsid w:val="00A33051"/>
    <w:rsid w:val="00A407AD"/>
    <w:rsid w:val="00A40923"/>
    <w:rsid w:val="00A41C05"/>
    <w:rsid w:val="00A42426"/>
    <w:rsid w:val="00A43BE9"/>
    <w:rsid w:val="00A44265"/>
    <w:rsid w:val="00A514B7"/>
    <w:rsid w:val="00A53F34"/>
    <w:rsid w:val="00A54A0B"/>
    <w:rsid w:val="00A65FD4"/>
    <w:rsid w:val="00A77555"/>
    <w:rsid w:val="00A81198"/>
    <w:rsid w:val="00A81E48"/>
    <w:rsid w:val="00A82035"/>
    <w:rsid w:val="00A90D77"/>
    <w:rsid w:val="00A92E07"/>
    <w:rsid w:val="00A93519"/>
    <w:rsid w:val="00AA0B3A"/>
    <w:rsid w:val="00AA6EB4"/>
    <w:rsid w:val="00AA767D"/>
    <w:rsid w:val="00AB0AC6"/>
    <w:rsid w:val="00AB0CC9"/>
    <w:rsid w:val="00AC3FF6"/>
    <w:rsid w:val="00AC5CAB"/>
    <w:rsid w:val="00AC70D3"/>
    <w:rsid w:val="00AD73EC"/>
    <w:rsid w:val="00AE5BC7"/>
    <w:rsid w:val="00AF5AAF"/>
    <w:rsid w:val="00B046D8"/>
    <w:rsid w:val="00B05822"/>
    <w:rsid w:val="00B13F4C"/>
    <w:rsid w:val="00B16219"/>
    <w:rsid w:val="00B16C59"/>
    <w:rsid w:val="00B318A8"/>
    <w:rsid w:val="00B33FDD"/>
    <w:rsid w:val="00B34B6C"/>
    <w:rsid w:val="00B359CC"/>
    <w:rsid w:val="00B36107"/>
    <w:rsid w:val="00B37B22"/>
    <w:rsid w:val="00B41789"/>
    <w:rsid w:val="00B46C03"/>
    <w:rsid w:val="00B568F5"/>
    <w:rsid w:val="00B575D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CB4"/>
    <w:rsid w:val="00BB4378"/>
    <w:rsid w:val="00BB69DB"/>
    <w:rsid w:val="00BC322E"/>
    <w:rsid w:val="00BC44CD"/>
    <w:rsid w:val="00BC48A6"/>
    <w:rsid w:val="00BC5B69"/>
    <w:rsid w:val="00BD2D7B"/>
    <w:rsid w:val="00BD2D9A"/>
    <w:rsid w:val="00BE1781"/>
    <w:rsid w:val="00BE5239"/>
    <w:rsid w:val="00BE7978"/>
    <w:rsid w:val="00BF2E16"/>
    <w:rsid w:val="00C07DDB"/>
    <w:rsid w:val="00C25302"/>
    <w:rsid w:val="00C2670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86D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A04"/>
    <w:rsid w:val="00CD6647"/>
    <w:rsid w:val="00CE4291"/>
    <w:rsid w:val="00CE4B73"/>
    <w:rsid w:val="00CF70BB"/>
    <w:rsid w:val="00D074DB"/>
    <w:rsid w:val="00D12940"/>
    <w:rsid w:val="00D139CF"/>
    <w:rsid w:val="00D37E7F"/>
    <w:rsid w:val="00D47AD7"/>
    <w:rsid w:val="00D51529"/>
    <w:rsid w:val="00D85218"/>
    <w:rsid w:val="00D915B1"/>
    <w:rsid w:val="00D93D64"/>
    <w:rsid w:val="00DA299D"/>
    <w:rsid w:val="00DA65C4"/>
    <w:rsid w:val="00DD2898"/>
    <w:rsid w:val="00DD2BE0"/>
    <w:rsid w:val="00DD3261"/>
    <w:rsid w:val="00DD6183"/>
    <w:rsid w:val="00DE4447"/>
    <w:rsid w:val="00DE5DA2"/>
    <w:rsid w:val="00DF0033"/>
    <w:rsid w:val="00E026BF"/>
    <w:rsid w:val="00E07B1B"/>
    <w:rsid w:val="00E11853"/>
    <w:rsid w:val="00E302A8"/>
    <w:rsid w:val="00E31DC9"/>
    <w:rsid w:val="00E47BFE"/>
    <w:rsid w:val="00E50562"/>
    <w:rsid w:val="00E52A86"/>
    <w:rsid w:val="00E54B47"/>
    <w:rsid w:val="00E553BF"/>
    <w:rsid w:val="00E55D93"/>
    <w:rsid w:val="00E61294"/>
    <w:rsid w:val="00E721A3"/>
    <w:rsid w:val="00E7237C"/>
    <w:rsid w:val="00E77C46"/>
    <w:rsid w:val="00E86CE8"/>
    <w:rsid w:val="00E87868"/>
    <w:rsid w:val="00E90E82"/>
    <w:rsid w:val="00E979BF"/>
    <w:rsid w:val="00EA00CB"/>
    <w:rsid w:val="00EA1BAA"/>
    <w:rsid w:val="00EA3FCD"/>
    <w:rsid w:val="00EA42A0"/>
    <w:rsid w:val="00EB6714"/>
    <w:rsid w:val="00EC070E"/>
    <w:rsid w:val="00EC0A68"/>
    <w:rsid w:val="00EC5006"/>
    <w:rsid w:val="00ED23BD"/>
    <w:rsid w:val="00ED49C3"/>
    <w:rsid w:val="00ED6CE8"/>
    <w:rsid w:val="00ED7AA6"/>
    <w:rsid w:val="00EE2A56"/>
    <w:rsid w:val="00EE3818"/>
    <w:rsid w:val="00EE4C47"/>
    <w:rsid w:val="00F01CC8"/>
    <w:rsid w:val="00F1460D"/>
    <w:rsid w:val="00F22264"/>
    <w:rsid w:val="00F2564D"/>
    <w:rsid w:val="00F35435"/>
    <w:rsid w:val="00F35B05"/>
    <w:rsid w:val="00F37A74"/>
    <w:rsid w:val="00F413D9"/>
    <w:rsid w:val="00F5135F"/>
    <w:rsid w:val="00F51F78"/>
    <w:rsid w:val="00F67E28"/>
    <w:rsid w:val="00F86F47"/>
    <w:rsid w:val="00F87AD3"/>
    <w:rsid w:val="00F90B64"/>
    <w:rsid w:val="00FB2F0F"/>
    <w:rsid w:val="00FB5086"/>
    <w:rsid w:val="00FB5411"/>
    <w:rsid w:val="00FB6392"/>
    <w:rsid w:val="00FC3315"/>
    <w:rsid w:val="00FD3C70"/>
    <w:rsid w:val="00FD6820"/>
    <w:rsid w:val="00FE12D8"/>
    <w:rsid w:val="00FF6210"/>
    <w:rsid w:val="00FF7C02"/>
    <w:rsid w:val="024801E3"/>
    <w:rsid w:val="1B657AB0"/>
    <w:rsid w:val="28480AD5"/>
    <w:rsid w:val="3E421651"/>
    <w:rsid w:val="434A3D39"/>
    <w:rsid w:val="4687F106"/>
    <w:rsid w:val="54EC8484"/>
    <w:rsid w:val="5CD1915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44A9502-DD9A-45F8-BEF4-680B7CAA9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6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39</TotalTime>
  <Pages>1</Pages>
  <Words>330</Words>
  <Characters>1883</Characters>
  <Application>Microsoft Office Word</Application>
  <DocSecurity>4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2209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Sinus navigation (815066)</dc:title>
  <dc:subject/>
  <dc:creator>patrik.jens.johansson@vgregion.se</dc:creator>
  <keywords/>
  <lastModifiedBy>Ulrica Sehlberg</lastModifiedBy>
  <revision>50</revision>
  <lastPrinted>2024-06-13T20:30:00.0000000Z</lastPrinted>
  <dcterms:created xsi:type="dcterms:W3CDTF">2022-05-18T21:55:00.0000000Z</dcterms:created>
  <dcterms:modified xsi:type="dcterms:W3CDTF">2025-01-28T06:45:00.0000000Z</dcterms:modified>
</coreProperties>
</file>