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43AEA" w14:textId="77777777" w:rsidR="00C7286D" w:rsidRDefault="00C7286D" w:rsidP="00F35B05">
      <w:pPr>
        <w:pStyle w:val="Heading2"/>
        <w:sectPr w:rsidR="00C7286D" w:rsidSect="00C7286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3AE96EE" w14:textId="492935DF" w:rsidR="00C7286D" w:rsidRPr="00570362" w:rsidRDefault="00570362" w:rsidP="00570362">
      <w:pPr>
        <w:pStyle w:val="Heading1"/>
        <w:ind w:left="0"/>
        <w:rPr>
          <w:sz w:val="18"/>
          <w:szCs w:val="18"/>
        </w:rPr>
      </w:pPr>
      <w:r w:rsidRPr="00C7286D">
        <w:t>DT Sinus navigation (</w:t>
      </w:r>
      <w:proofErr w:type="gramStart"/>
      <w:r w:rsidRPr="00C7286D">
        <w:t>815066</w:t>
      </w:r>
      <w:proofErr w:type="gramEnd"/>
      <w:r w:rsidRPr="00C7286D">
        <w:t>)</w:t>
      </w:r>
    </w:p>
    <w:p w14:paraId="696B828F" w14:textId="77777777" w:rsidR="00C7286D" w:rsidRPr="00C7286D" w:rsidRDefault="00C7286D" w:rsidP="00BE5239">
      <w:pPr>
        <w:pStyle w:val="Heading2"/>
        <w:ind w:left="0"/>
      </w:pPr>
      <w:r w:rsidRPr="00C7286D">
        <w:t>Syfte</w:t>
      </w:r>
    </w:p>
    <w:p w14:paraId="5C7C94E5" w14:textId="1EDCA36F" w:rsidR="00C7286D" w:rsidRDefault="00C7286D" w:rsidP="00C7286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C7286D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0FBBDB57" w14:textId="2C7936C1" w:rsidR="001D5A8C" w:rsidRDefault="001D5A8C" w:rsidP="00C7286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På begäran </w:t>
      </w:r>
      <w:r w:rsidR="00FC3315">
        <w:rPr>
          <w:rFonts w:ascii="Arial" w:hAnsi="Arial" w:cs="Arial"/>
          <w:sz w:val="18"/>
          <w:szCs w:val="18"/>
        </w:rPr>
        <w:t xml:space="preserve">av </w:t>
      </w:r>
      <w:r w:rsidR="00715E43">
        <w:rPr>
          <w:rFonts w:ascii="Arial" w:hAnsi="Arial" w:cs="Arial"/>
          <w:sz w:val="18"/>
          <w:szCs w:val="18"/>
        </w:rPr>
        <w:t xml:space="preserve">ÖNH-kliniken ska frontalbenet </w:t>
      </w:r>
      <w:r w:rsidR="00792E5A">
        <w:rPr>
          <w:rFonts w:ascii="Arial" w:hAnsi="Arial" w:cs="Arial"/>
          <w:sz w:val="18"/>
          <w:szCs w:val="18"/>
        </w:rPr>
        <w:t>vara med på undersökningen.</w:t>
      </w:r>
    </w:p>
    <w:p w14:paraId="24F33690" w14:textId="77777777" w:rsidR="00A93519" w:rsidRDefault="00A93519" w:rsidP="00C7286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523494B" w14:textId="1EA2358D" w:rsidR="00A93519" w:rsidRPr="00C7286D" w:rsidRDefault="00A93519" w:rsidP="00A43BE9">
      <w:pPr>
        <w:pStyle w:val="Heading2"/>
        <w:ind w:left="0"/>
      </w:pPr>
      <w:r>
        <w:t>Förändringar sedan föregående version</w:t>
      </w:r>
    </w:p>
    <w:p w14:paraId="05BF8310" w14:textId="6C23D91E" w:rsidR="00A93519" w:rsidRPr="00C7286D" w:rsidRDefault="00BC5B69" w:rsidP="00A93519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Reviderad: Justerat</w:t>
      </w:r>
      <w:r w:rsidR="004F5A8D">
        <w:rPr>
          <w:rFonts w:ascii="Arial" w:hAnsi="Arial" w:cs="Arial"/>
          <w:sz w:val="18"/>
          <w:szCs w:val="18"/>
        </w:rPr>
        <w:t xml:space="preserve"> bilderna.</w:t>
      </w:r>
      <w:r>
        <w:rPr>
          <w:rFonts w:ascii="Arial" w:hAnsi="Arial" w:cs="Arial"/>
          <w:sz w:val="18"/>
          <w:szCs w:val="18"/>
        </w:rPr>
        <w:t xml:space="preserve"> Ändrat </w:t>
      </w:r>
      <w:proofErr w:type="spellStart"/>
      <w:r>
        <w:rPr>
          <w:rFonts w:ascii="Arial" w:hAnsi="Arial" w:cs="Arial"/>
          <w:sz w:val="18"/>
          <w:szCs w:val="18"/>
        </w:rPr>
        <w:t>kernel</w:t>
      </w:r>
      <w:proofErr w:type="spellEnd"/>
      <w:r>
        <w:rPr>
          <w:rFonts w:ascii="Arial" w:hAnsi="Arial" w:cs="Arial"/>
          <w:sz w:val="18"/>
          <w:szCs w:val="18"/>
        </w:rPr>
        <w:t xml:space="preserve"> Siemens X-</w:t>
      </w:r>
      <w:proofErr w:type="spellStart"/>
      <w:r>
        <w:rPr>
          <w:rFonts w:ascii="Arial" w:hAnsi="Arial" w:cs="Arial"/>
          <w:sz w:val="18"/>
          <w:szCs w:val="18"/>
        </w:rPr>
        <w:t>cite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14:paraId="3268F314" w14:textId="77777777" w:rsidR="00C7286D" w:rsidRPr="00C7286D" w:rsidRDefault="00C7286D" w:rsidP="00C7286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F421097" w14:textId="77777777" w:rsidR="00C7286D" w:rsidRPr="00C7286D" w:rsidRDefault="00C7286D" w:rsidP="00A43BE9">
      <w:pPr>
        <w:pStyle w:val="Heading2"/>
        <w:ind w:left="0"/>
      </w:pPr>
      <w:r w:rsidRPr="00C7286D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C7286D" w:rsidRPr="00C7286D" w14:paraId="0B1BFA07" w14:textId="77777777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24837841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7286D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62A911C7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7286D">
              <w:rPr>
                <w:rFonts w:ascii="Arial" w:hAnsi="Arial" w:cs="Arial"/>
                <w:sz w:val="18"/>
                <w:szCs w:val="18"/>
              </w:rPr>
              <w:t>Preoperativ kartläggning inför sinuskirurgi.</w:t>
            </w:r>
          </w:p>
        </w:tc>
      </w:tr>
      <w:tr w:rsidR="00C7286D" w:rsidRPr="00C7286D" w14:paraId="297E9472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B53A640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7286D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31DB892" w14:textId="77777777" w:rsidR="00C7286D" w:rsidRPr="00A43BE9" w:rsidRDefault="00C7286D" w:rsidP="00A43BE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00A43BE9">
              <w:rPr>
                <w:rFonts w:ascii="Arial" w:hAnsi="Arial" w:cs="Arial"/>
                <w:sz w:val="18"/>
                <w:szCs w:val="18"/>
              </w:rPr>
              <w:t>Patienten ska snyta sig.</w:t>
            </w:r>
          </w:p>
          <w:p w14:paraId="008AE3E0" w14:textId="2075251D" w:rsidR="00B37B22" w:rsidRPr="00A43BE9" w:rsidRDefault="00C7286D" w:rsidP="00BA5CB4">
            <w:pPr>
              <w:pStyle w:val="ListParagraph"/>
              <w:numPr>
                <w:ilvl w:val="0"/>
                <w:numId w:val="24"/>
              </w:numPr>
              <w:ind w:right="152"/>
              <w:rPr>
                <w:color w:val="000000"/>
              </w:rPr>
            </w:pPr>
            <w:r w:rsidRPr="00A43BE9">
              <w:rPr>
                <w:rFonts w:ascii="Arial" w:hAnsi="Arial" w:cs="Arial"/>
                <w:sz w:val="18"/>
                <w:szCs w:val="18"/>
              </w:rPr>
              <w:t xml:space="preserve">Avlägsna eventuell tandprotes, örhängen, halsband och allt annat på huden. </w:t>
            </w:r>
            <w:r w:rsidR="00BA5CB4">
              <w:rPr>
                <w:rFonts w:ascii="Arial" w:hAnsi="Arial" w:cs="Arial"/>
                <w:sz w:val="18"/>
                <w:szCs w:val="18"/>
              </w:rPr>
              <w:br/>
            </w:r>
            <w:r w:rsidRPr="00BA5CB4">
              <w:rPr>
                <w:rFonts w:ascii="Arial" w:hAnsi="Arial" w:cs="Arial"/>
                <w:sz w:val="18"/>
                <w:szCs w:val="18"/>
                <w:highlight w:val="yellow"/>
              </w:rPr>
              <w:t xml:space="preserve">OBS! </w:t>
            </w:r>
            <w:r w:rsidR="00B37B22" w:rsidRPr="00BA5CB4">
              <w:rPr>
                <w:rFonts w:ascii="Arial" w:hAnsi="Arial" w:cs="Arial"/>
                <w:color w:val="000000"/>
                <w:sz w:val="18"/>
                <w:szCs w:val="18"/>
                <w:highlight w:val="yellow"/>
                <w:shd w:val="clear" w:color="auto" w:fill="FFFFFF"/>
              </w:rPr>
              <w:t>Stabiliserande pannband och kuddar får inte användas eftersom dessa stör beräkningarna.</w:t>
            </w:r>
            <w:r w:rsidR="00B37B22" w:rsidRPr="00A43BE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063E9248" w14:textId="2D472567" w:rsidR="00C7286D" w:rsidRPr="00C7286D" w:rsidRDefault="00C7286D" w:rsidP="00E50562">
            <w:pPr>
              <w:spacing w:after="0" w:line="240" w:lineRule="auto"/>
              <w:ind w:left="0" w:right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286D" w:rsidRPr="00C7286D" w14:paraId="161C0471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811AD68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7286D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936605F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7286D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C7286D" w:rsidRPr="00C7286D" w14:paraId="4D68417A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BE3140E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7286D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852EFB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7286D">
              <w:rPr>
                <w:rFonts w:ascii="Arial" w:hAnsi="Arial" w:cs="Arial"/>
                <w:sz w:val="18"/>
                <w:szCs w:val="18"/>
              </w:rPr>
              <w:t xml:space="preserve">Ingen. </w:t>
            </w:r>
          </w:p>
        </w:tc>
      </w:tr>
      <w:tr w:rsidR="00C7286D" w:rsidRPr="00C7286D" w14:paraId="01C42656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3A4CD8C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7286D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46E40BC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286D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24B65413" w14:textId="398823CA" w:rsidR="00C7286D" w:rsidRPr="00C7286D" w:rsidRDefault="00535880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="00C7286D" w:rsidRPr="00C7286D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C7286D" w:rsidRPr="00C7286D" w14:paraId="1566A51E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5CFF6504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7286D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4CD33800" w14:textId="77777777" w:rsidR="00C7286D" w:rsidRPr="00C7286D" w:rsidRDefault="00C7286D" w:rsidP="00C7286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7286D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5E1837E8" w14:textId="77777777" w:rsidR="00C7286D" w:rsidRPr="00C7286D" w:rsidRDefault="00C7286D" w:rsidP="00C7286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7286D">
              <w:rPr>
                <w:rFonts w:ascii="Arial" w:hAnsi="Arial" w:cs="Arial"/>
                <w:sz w:val="18"/>
                <w:szCs w:val="18"/>
              </w:rPr>
              <w:t xml:space="preserve">Huvudet mot </w:t>
            </w:r>
            <w:proofErr w:type="spellStart"/>
            <w:r w:rsidRPr="00C7286D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C7286D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225AC4D" w14:textId="77777777" w:rsidR="00C7286D" w:rsidRPr="00C7286D" w:rsidRDefault="00C7286D" w:rsidP="00C7286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7286D">
              <w:rPr>
                <w:rFonts w:ascii="Arial" w:hAnsi="Arial" w:cs="Arial"/>
                <w:sz w:val="18"/>
                <w:szCs w:val="18"/>
              </w:rPr>
              <w:t>Huvudstöd i lägsta läget.</w:t>
            </w:r>
          </w:p>
          <w:p w14:paraId="5A4FEAD3" w14:textId="77777777" w:rsidR="00C7286D" w:rsidRPr="00C7286D" w:rsidRDefault="00C7286D" w:rsidP="00C7286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7286D">
              <w:rPr>
                <w:rFonts w:ascii="Arial" w:hAnsi="Arial" w:cs="Arial"/>
                <w:sz w:val="18"/>
                <w:szCs w:val="18"/>
              </w:rPr>
              <w:t>Armarna längs sidorna, axlarna neddragna så långt som möjligt.</w:t>
            </w:r>
          </w:p>
          <w:p w14:paraId="46F08D39" w14:textId="77777777" w:rsidR="00C7286D" w:rsidRPr="00C7286D" w:rsidRDefault="00C7286D" w:rsidP="00C7286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7286D">
              <w:rPr>
                <w:rFonts w:ascii="Arial" w:hAnsi="Arial" w:cs="Arial"/>
                <w:sz w:val="18"/>
                <w:szCs w:val="18"/>
              </w:rPr>
              <w:t>Viktigt att patienten ligger helt rakt från början, eftersom navigationsserien inte vinklas.</w:t>
            </w:r>
          </w:p>
        </w:tc>
      </w:tr>
    </w:tbl>
    <w:p w14:paraId="1DD92879" w14:textId="77777777" w:rsidR="00C7286D" w:rsidRPr="00C7286D" w:rsidRDefault="00C7286D" w:rsidP="00C7286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66406167" w14:textId="1C76C55E" w:rsidR="001E3EC8" w:rsidRPr="001E3EC8" w:rsidRDefault="00A43BE9" w:rsidP="001E3EC8">
      <w:pPr>
        <w:spacing w:after="0" w:line="240" w:lineRule="auto"/>
        <w:ind w:left="0" w:right="0"/>
        <w:rPr>
          <w:rFonts w:ascii="Arial" w:hAnsi="Arial" w:cs="Arial"/>
          <w:b/>
          <w:bCs/>
          <w:szCs w:val="26"/>
        </w:rPr>
      </w:pPr>
      <w:r>
        <w:rPr>
          <w:rFonts w:ascii="Arial" w:hAnsi="Arial" w:cs="Arial"/>
          <w:b/>
          <w:bCs/>
          <w:szCs w:val="26"/>
        </w:rPr>
        <w:br w:type="page"/>
      </w:r>
    </w:p>
    <w:p w14:paraId="587A695D" w14:textId="77777777" w:rsidR="001E3EC8" w:rsidRPr="00C7286D" w:rsidRDefault="001E3EC8" w:rsidP="001E3EC8">
      <w:pPr>
        <w:pStyle w:val="Heading2"/>
        <w:ind w:left="0"/>
      </w:pPr>
      <w:r w:rsidRPr="00C7286D">
        <w:t>Bildtagning</w:t>
      </w:r>
    </w:p>
    <w:tbl>
      <w:tblPr>
        <w:tblW w:w="8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15"/>
        <w:gridCol w:w="2715"/>
        <w:gridCol w:w="2925"/>
      </w:tblGrid>
      <w:tr w:rsidR="001E3EC8" w:rsidRPr="00C7286D" w14:paraId="0D6C8F98" w14:textId="77777777" w:rsidTr="1B657AB0">
        <w:trPr>
          <w:trHeight w:val="520"/>
        </w:trPr>
        <w:tc>
          <w:tcPr>
            <w:tcW w:w="543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B28FA50" w14:textId="31AF04DF" w:rsidR="001E3EC8" w:rsidRPr="00C7286D" w:rsidRDefault="00BD2D9A">
            <w:pPr>
              <w:spacing w:after="0" w:line="240" w:lineRule="auto"/>
              <w:ind w:left="0" w:right="0"/>
            </w:pPr>
            <w:r>
              <w:rPr>
                <w:noProof/>
              </w:rPr>
              <w:drawing>
                <wp:inline distT="0" distB="0" distL="0" distR="0" wp14:anchorId="225AB329" wp14:editId="0C97DEB3">
                  <wp:extent cx="3314700" cy="809625"/>
                  <wp:effectExtent l="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5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17ADA0" w14:textId="630EBD99" w:rsidR="001E3EC8" w:rsidRPr="00C7286D" w:rsidRDefault="00E979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78C78BD" wp14:editId="7300C28C">
                  <wp:extent cx="1724025" cy="1847850"/>
                  <wp:effectExtent l="0" t="0" r="9525" b="0"/>
                  <wp:docPr id="1968695219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8695219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3EC8" w:rsidRPr="00C7286D" w14:paraId="6BBB1CB4" w14:textId="77777777" w:rsidTr="1B657AB0">
        <w:trPr>
          <w:trHeight w:val="227"/>
        </w:trPr>
        <w:tc>
          <w:tcPr>
            <w:tcW w:w="2715" w:type="dxa"/>
            <w:shd w:val="clear" w:color="auto" w:fill="F2F2F2" w:themeFill="background1" w:themeFillShade="F2"/>
            <w:vAlign w:val="center"/>
          </w:tcPr>
          <w:p w14:paraId="18CD841A" w14:textId="77777777" w:rsidR="001E3EC8" w:rsidRPr="00C7286D" w:rsidRDefault="001E3EC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7286D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271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5190AB" w14:textId="77777777" w:rsidR="001E3EC8" w:rsidRPr="00C7286D" w:rsidRDefault="001E3EC8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7286D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925" w:type="dxa"/>
            <w:vMerge/>
            <w:vAlign w:val="center"/>
          </w:tcPr>
          <w:p w14:paraId="1727C4F1" w14:textId="77777777" w:rsidR="001E3EC8" w:rsidRPr="00C7286D" w:rsidRDefault="001E3E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E3EC8" w:rsidRPr="00C7286D" w14:paraId="2A7FE6CD" w14:textId="77777777" w:rsidTr="1B657AB0">
        <w:trPr>
          <w:trHeight w:val="227"/>
        </w:trPr>
        <w:tc>
          <w:tcPr>
            <w:tcW w:w="2715" w:type="dxa"/>
            <w:shd w:val="clear" w:color="auto" w:fill="FFFFFF" w:themeFill="background1"/>
          </w:tcPr>
          <w:p w14:paraId="0449065A" w14:textId="77777777" w:rsidR="001E3EC8" w:rsidRPr="00C7286D" w:rsidRDefault="001E3EC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7286D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271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0855FF9" w14:textId="2689E70E" w:rsidR="001E3EC8" w:rsidRPr="00C7286D" w:rsidRDefault="001E3EC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7286D">
              <w:rPr>
                <w:rFonts w:ascii="Arial" w:hAnsi="Arial" w:cs="Arial"/>
                <w:sz w:val="18"/>
                <w:szCs w:val="18"/>
              </w:rPr>
              <w:t xml:space="preserve">Hakspets – </w:t>
            </w:r>
            <w:r w:rsidR="006A7D63">
              <w:rPr>
                <w:rFonts w:ascii="Arial" w:hAnsi="Arial" w:cs="Arial"/>
                <w:sz w:val="18"/>
                <w:szCs w:val="18"/>
              </w:rPr>
              <w:t>S</w:t>
            </w:r>
            <w:r w:rsidRPr="00C7286D">
              <w:rPr>
                <w:rFonts w:ascii="Arial" w:hAnsi="Arial" w:cs="Arial"/>
                <w:sz w:val="18"/>
                <w:szCs w:val="18"/>
              </w:rPr>
              <w:t>kalltak.</w:t>
            </w:r>
          </w:p>
        </w:tc>
        <w:tc>
          <w:tcPr>
            <w:tcW w:w="2925" w:type="dxa"/>
            <w:vMerge/>
            <w:vAlign w:val="center"/>
          </w:tcPr>
          <w:p w14:paraId="17BF8C8E" w14:textId="77777777" w:rsidR="001E3EC8" w:rsidRPr="00C7286D" w:rsidRDefault="001E3EC8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1E3EC8" w:rsidRPr="00C7286D" w14:paraId="566D1556" w14:textId="77777777" w:rsidTr="1B657AB0">
        <w:trPr>
          <w:trHeight w:val="227"/>
        </w:trPr>
        <w:tc>
          <w:tcPr>
            <w:tcW w:w="2715" w:type="dxa"/>
            <w:shd w:val="clear" w:color="auto" w:fill="FFFFFF" w:themeFill="background1"/>
          </w:tcPr>
          <w:p w14:paraId="07C602D5" w14:textId="5889C9DA" w:rsidR="001E3EC8" w:rsidRPr="00C7286D" w:rsidRDefault="001E3EC8" w:rsidP="001E3EC8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7286D">
              <w:rPr>
                <w:rFonts w:ascii="Arial" w:hAnsi="Arial" w:cs="Arial"/>
                <w:b/>
                <w:sz w:val="18"/>
                <w:szCs w:val="18"/>
              </w:rPr>
              <w:t>Sinus K</w:t>
            </w:r>
            <w:r w:rsidR="3E421651" w:rsidRPr="434A3D39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71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26751A0" w14:textId="25F8F90C" w:rsidR="001E3EC8" w:rsidRPr="00C7286D" w:rsidRDefault="001E3EC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7286D">
              <w:rPr>
                <w:rFonts w:ascii="Wingdings" w:eastAsia="Wingdings" w:hAnsi="Wingdings" w:cs="Wingdings"/>
                <w:sz w:val="18"/>
                <w:szCs w:val="18"/>
              </w:rPr>
              <w:t>á</w:t>
            </w:r>
            <w:r w:rsidRPr="00C7286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A53DE">
              <w:rPr>
                <w:rFonts w:ascii="Arial" w:hAnsi="Arial" w:cs="Arial"/>
                <w:sz w:val="18"/>
                <w:szCs w:val="18"/>
              </w:rPr>
              <w:t xml:space="preserve">Sinus maxillaris underkant till </w:t>
            </w:r>
            <w:proofErr w:type="spellStart"/>
            <w:r w:rsidR="009A53DE">
              <w:rPr>
                <w:rFonts w:ascii="Arial" w:hAnsi="Arial" w:cs="Arial"/>
                <w:sz w:val="18"/>
                <w:szCs w:val="18"/>
              </w:rPr>
              <w:t>hjässtak</w:t>
            </w:r>
            <w:proofErr w:type="spellEnd"/>
            <w:r w:rsidRPr="00C7286D">
              <w:rPr>
                <w:rFonts w:ascii="Arial" w:hAnsi="Arial" w:cs="Arial"/>
                <w:sz w:val="18"/>
                <w:szCs w:val="18"/>
              </w:rPr>
              <w:t xml:space="preserve"> (hela nästippen skall vara med).</w:t>
            </w:r>
          </w:p>
        </w:tc>
        <w:tc>
          <w:tcPr>
            <w:tcW w:w="2925" w:type="dxa"/>
            <w:vMerge/>
          </w:tcPr>
          <w:p w14:paraId="60B337B5" w14:textId="77777777" w:rsidR="001E3EC8" w:rsidRPr="00C7286D" w:rsidRDefault="001E3EC8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421648D" w14:textId="77777777" w:rsidR="00EE4C47" w:rsidRPr="00C7286D" w:rsidRDefault="00EE4C47" w:rsidP="00EE4C47">
      <w:pPr>
        <w:spacing w:after="0" w:line="240" w:lineRule="auto"/>
        <w:ind w:left="0" w:right="0"/>
        <w:rPr>
          <w:rFonts w:ascii="Arial" w:hAnsi="Arial" w:cs="Arial"/>
          <w:b/>
        </w:rPr>
      </w:pPr>
    </w:p>
    <w:p w14:paraId="7B517F94" w14:textId="77777777" w:rsidR="00EE4C47" w:rsidRPr="00C7286D" w:rsidRDefault="00EE4C47" w:rsidP="00EE4C47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00984462" w14:textId="77777777" w:rsidR="00EE4C47" w:rsidRPr="00C7286D" w:rsidRDefault="00EE4C47" w:rsidP="00EE4C47">
      <w:pPr>
        <w:pStyle w:val="Heading2"/>
        <w:ind w:left="0"/>
      </w:pPr>
      <w:proofErr w:type="spellStart"/>
      <w:r w:rsidRPr="00C7286D"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268"/>
        <w:gridCol w:w="2694"/>
        <w:gridCol w:w="2947"/>
      </w:tblGrid>
      <w:tr w:rsidR="00EE4C47" w:rsidRPr="00C7286D" w14:paraId="3680D026" w14:textId="7777777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5A3DD0B" w14:textId="77777777" w:rsidR="00EE4C47" w:rsidRPr="00C7286D" w:rsidRDefault="00EE4C4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7286D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63AE75" w14:textId="77777777" w:rsidR="00EE4C47" w:rsidRPr="00C7286D" w:rsidRDefault="00EE4C47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7286D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28B8EF" w14:textId="6C8ADC31" w:rsidR="00EE4C47" w:rsidRPr="00C7286D" w:rsidRDefault="00E979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2" behindDoc="0" locked="0" layoutInCell="1" allowOverlap="1" wp14:anchorId="262E26A2" wp14:editId="1F0E7C9C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-66675</wp:posOffset>
                  </wp:positionV>
                  <wp:extent cx="1657350" cy="1769110"/>
                  <wp:effectExtent l="0" t="0" r="0" b="2540"/>
                  <wp:wrapNone/>
                  <wp:docPr id="1712623654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2623654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769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7E4BA188" w14:textId="691FCE18" w:rsidR="00EE4C47" w:rsidRPr="00C7286D" w:rsidRDefault="006A7D6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7286D">
              <w:rPr>
                <w:noProof/>
                <w:szCs w:val="20"/>
              </w:rPr>
              <w:drawing>
                <wp:inline distT="0" distB="0" distL="0" distR="0" wp14:anchorId="04325D77" wp14:editId="1B38638B">
                  <wp:extent cx="1731645" cy="1559664"/>
                  <wp:effectExtent l="0" t="0" r="1905" b="2540"/>
                  <wp:docPr id="25" name="Bildobjekt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098735" name=""/>
                          <pic:cNvPicPr/>
                        </pic:nvPicPr>
                        <pic:blipFill>
                          <a:blip r:embed="rId21"/>
                          <a:srcRect b="215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08" cy="1569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E4C47" w:rsidRPr="00C7286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424E5F1" wp14:editId="3696095F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591185</wp:posOffset>
                      </wp:positionV>
                      <wp:extent cx="410210" cy="575945"/>
                      <wp:effectExtent l="0" t="6668" r="0" b="2222"/>
                      <wp:wrapNone/>
                      <wp:docPr id="13" name="Pil: uppå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57594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9A82A5F" w14:textId="77777777" w:rsidR="00EE4C47" w:rsidRPr="0066567D" w:rsidRDefault="00EE4C47" w:rsidP="00EE4C4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24E5F1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3" o:spid="_x0000_s1026" type="#_x0000_t68" style="position:absolute;left:0;text-align:left;margin-left:29.1pt;margin-top:46.55pt;width:32.3pt;height:45.35pt;rotation:9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" adj="7692" fillcolor="red" stroked="f" strokeweight="1pt">
                      <v:textbox style="layout-flow:vertical;mso-layout-flow-alt:bottom-to-top" inset="1mm,1mm,1mm,1mm">
                        <w:txbxContent>
                          <w:p w14:paraId="09A82A5F" w14:textId="77777777" w:rsidR="00EE4C47" w:rsidRPr="0066567D" w:rsidRDefault="00EE4C47" w:rsidP="00EE4C4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4C47" w:rsidRPr="00C7286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4F24B8B" wp14:editId="4E48D8A8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10160</wp:posOffset>
                      </wp:positionV>
                      <wp:extent cx="10160" cy="1546860"/>
                      <wp:effectExtent l="19050" t="19050" r="27940" b="34290"/>
                      <wp:wrapNone/>
                      <wp:docPr id="23" name="Rak koppling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78" cy="154686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2A7A792E" id="Straight Connector 21" o:spid="_x0000_s1026" style="position:absolute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85pt,.8pt" to="68.65pt,1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" strokecolor="red" strokeweight="3pt">
                      <v:stroke joinstyle="miter"/>
                    </v:line>
                  </w:pict>
                </mc:Fallback>
              </mc:AlternateContent>
            </w:r>
          </w:p>
        </w:tc>
      </w:tr>
      <w:tr w:rsidR="00EE4C47" w:rsidRPr="00C7286D" w14:paraId="5855D938" w14:textId="7777777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BE1175" w14:textId="77777777" w:rsidR="00EE4C47" w:rsidRPr="00C7286D" w:rsidRDefault="00EE4C4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7286D">
              <w:rPr>
                <w:rFonts w:ascii="Arial" w:hAnsi="Arial" w:cs="Arial"/>
                <w:b/>
                <w:sz w:val="18"/>
                <w:szCs w:val="18"/>
              </w:rPr>
              <w:t>AX mjukdelar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06C34" w14:textId="77777777" w:rsidR="00EE4C47" w:rsidRPr="00C7286D" w:rsidRDefault="00EE4C4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C7286D">
              <w:rPr>
                <w:rFonts w:ascii="Arial" w:hAnsi="Arial" w:cs="Arial"/>
                <w:noProof/>
                <w:sz w:val="18"/>
                <w:szCs w:val="18"/>
              </w:rPr>
              <w:t>Ska ej rätas upp eller vinklas, utan lämnas orörd så att ÖNH kan använda den i sitt program på operation. DFOV skall vara 180 x 180 mm som standard.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33D14B" w14:textId="77777777" w:rsidR="00EE4C47" w:rsidRPr="00C7286D" w:rsidRDefault="00EE4C4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2947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1F1123F" w14:textId="77777777" w:rsidR="00EE4C47" w:rsidRPr="00C7286D" w:rsidRDefault="00EE4C4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</w:rPr>
            </w:pPr>
          </w:p>
        </w:tc>
      </w:tr>
      <w:tr w:rsidR="00EE4C47" w:rsidRPr="00C7286D" w14:paraId="21D747E2" w14:textId="7777777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07B2D7B" w14:textId="77777777" w:rsidR="00EE4C47" w:rsidRPr="00C7286D" w:rsidRDefault="00EE4C4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7286D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  <w:p w14:paraId="408CB65A" w14:textId="77777777" w:rsidR="00EE4C47" w:rsidRPr="00C7286D" w:rsidRDefault="00EE4C4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7286D">
              <w:rPr>
                <w:rFonts w:ascii="Arial" w:hAnsi="Arial" w:cs="Arial"/>
                <w:b/>
                <w:sz w:val="18"/>
                <w:szCs w:val="18"/>
              </w:rPr>
              <w:t>skelett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C7F79" w14:textId="77777777" w:rsidR="00EE4C47" w:rsidRPr="00C7286D" w:rsidRDefault="00EE4C4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C7286D">
              <w:rPr>
                <w:rFonts w:ascii="Arial" w:hAnsi="Arial" w:cs="Arial"/>
                <w:noProof/>
                <w:sz w:val="18"/>
                <w:szCs w:val="18"/>
              </w:rPr>
              <w:t>Parallellt med hårda gommen.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F32A90" w14:textId="77777777" w:rsidR="00EE4C47" w:rsidRPr="00C7286D" w:rsidRDefault="00EE4C4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947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3B4957A" w14:textId="77777777" w:rsidR="00EE4C47" w:rsidRPr="00C7286D" w:rsidRDefault="00EE4C4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EE4C47" w:rsidRPr="00C7286D" w14:paraId="26FFB512" w14:textId="7777777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AED656B" w14:textId="77777777" w:rsidR="00EE4C47" w:rsidRPr="00C7286D" w:rsidRDefault="00EE4C4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7286D">
              <w:rPr>
                <w:rFonts w:ascii="Arial" w:hAnsi="Arial" w:cs="Arial"/>
                <w:b/>
                <w:sz w:val="18"/>
                <w:szCs w:val="18"/>
              </w:rPr>
              <w:t>COR skelett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89C2D" w14:textId="77777777" w:rsidR="00EE4C47" w:rsidRPr="00C7286D" w:rsidRDefault="00EE4C4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C7286D">
              <w:rPr>
                <w:rFonts w:ascii="Arial" w:hAnsi="Arial" w:cs="Arial"/>
                <w:noProof/>
                <w:sz w:val="18"/>
                <w:szCs w:val="18"/>
              </w:rPr>
              <w:t>Vinkelrätt mot AX.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6C502D" w14:textId="77777777" w:rsidR="00EE4C47" w:rsidRPr="00C7286D" w:rsidRDefault="00EE4C4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947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04CA26B" w14:textId="77777777" w:rsidR="00EE4C47" w:rsidRPr="00C7286D" w:rsidRDefault="00EE4C4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EE4C47" w:rsidRPr="00C7286D" w14:paraId="67A8A90A" w14:textId="7777777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AD230FB" w14:textId="77777777" w:rsidR="00EE4C47" w:rsidRPr="00C7286D" w:rsidRDefault="00EE4C4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7286D">
              <w:rPr>
                <w:rFonts w:ascii="Arial" w:hAnsi="Arial" w:cs="Arial"/>
                <w:b/>
                <w:sz w:val="18"/>
                <w:szCs w:val="18"/>
              </w:rPr>
              <w:t>SAG skelett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DE4ED" w14:textId="77777777" w:rsidR="00EE4C47" w:rsidRPr="00C7286D" w:rsidRDefault="00EE4C4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C7286D">
              <w:rPr>
                <w:rFonts w:ascii="Arial" w:hAnsi="Arial" w:cs="Arial"/>
                <w:noProof/>
                <w:sz w:val="18"/>
                <w:szCs w:val="18"/>
              </w:rPr>
              <w:t>Parallellt med medellinjen.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342679" w14:textId="77777777" w:rsidR="00EE4C47" w:rsidRPr="00C7286D" w:rsidRDefault="00EE4C4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947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9B4C9A6" w14:textId="77777777" w:rsidR="00EE4C47" w:rsidRPr="00C7286D" w:rsidRDefault="00EE4C4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4DE84C6" w14:textId="77777777" w:rsidR="00C7286D" w:rsidRPr="00C7286D" w:rsidRDefault="00C7286D" w:rsidP="00C7286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7989D5D" w14:textId="77777777" w:rsidR="00C7286D" w:rsidRPr="00C7286D" w:rsidRDefault="00C7286D" w:rsidP="00A43BE9">
      <w:pPr>
        <w:pStyle w:val="Heading2"/>
        <w:ind w:left="0"/>
      </w:pPr>
      <w:r w:rsidRPr="00C7286D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C7286D" w:rsidRPr="00C7286D" w14:paraId="02C5505A" w14:textId="7777777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4D9AEF5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7286D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E19D35B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7286D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FCE288A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7286D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2F63836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7286D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C7286D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AD72FAE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7286D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C4D0BAB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7286D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C7286D" w:rsidRPr="00C7286D" w14:paraId="6D2C0D6A" w14:textId="7777777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A84D22" w14:textId="77777777" w:rsidR="00C7286D" w:rsidRPr="00C7286D" w:rsidRDefault="00C7286D" w:rsidP="00C7286D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7286D">
              <w:rPr>
                <w:rFonts w:ascii="Arial" w:hAnsi="Arial" w:cs="Arial"/>
                <w:b/>
                <w:sz w:val="18"/>
                <w:szCs w:val="18"/>
              </w:rPr>
              <w:t>Sinus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A3F349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B91182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187D5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24EDE4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21C712E1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7286D" w:rsidRPr="00C7286D" w14:paraId="0175C314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F0014DE" w14:textId="77777777" w:rsidR="00C7286D" w:rsidRPr="00C7286D" w:rsidRDefault="00C7286D" w:rsidP="00C7286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2D6303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286D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3C462D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286D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5D0F42" w14:textId="2284E9A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286D">
              <w:rPr>
                <w:rFonts w:ascii="Arial" w:hAnsi="Arial" w:cs="Arial"/>
                <w:sz w:val="18"/>
                <w:szCs w:val="18"/>
              </w:rPr>
              <w:t>H</w:t>
            </w:r>
            <w:r w:rsidR="00AC5CAB">
              <w:rPr>
                <w:rFonts w:ascii="Arial" w:hAnsi="Arial" w:cs="Arial"/>
                <w:sz w:val="18"/>
                <w:szCs w:val="18"/>
              </w:rPr>
              <w:t>r</w:t>
            </w:r>
            <w:r w:rsidRPr="00C7286D">
              <w:rPr>
                <w:rFonts w:ascii="Arial" w:hAnsi="Arial" w:cs="Arial"/>
                <w:sz w:val="18"/>
                <w:szCs w:val="18"/>
              </w:rPr>
              <w:t>60/Boneplus/FC30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1F0177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7286D">
              <w:rPr>
                <w:rFonts w:ascii="Arial" w:hAnsi="Arial" w:cs="Arial"/>
                <w:noProof/>
                <w:sz w:val="18"/>
                <w:szCs w:val="18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D87E556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7286D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C7286D" w:rsidRPr="00C7286D" w14:paraId="3DD1D11E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DC9830A" w14:textId="77777777" w:rsidR="00C7286D" w:rsidRPr="00C7286D" w:rsidRDefault="00C7286D" w:rsidP="00C7286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B4CB45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286D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E6FF57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286D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DE8E4F" w14:textId="600462E3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286D">
              <w:rPr>
                <w:rFonts w:ascii="Arial" w:hAnsi="Arial" w:cs="Arial"/>
                <w:sz w:val="18"/>
                <w:szCs w:val="18"/>
                <w:lang w:val="en-US"/>
              </w:rPr>
              <w:t>H</w:t>
            </w:r>
            <w:r w:rsidR="00AC5CAB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C7286D">
              <w:rPr>
                <w:rFonts w:ascii="Arial" w:hAnsi="Arial" w:cs="Arial"/>
                <w:sz w:val="18"/>
                <w:szCs w:val="18"/>
                <w:lang w:val="en-US"/>
              </w:rPr>
              <w:t>60/</w:t>
            </w:r>
            <w:proofErr w:type="spellStart"/>
            <w:r w:rsidRPr="00C7286D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C7286D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066782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7286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9BDB4E7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7286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7286D" w:rsidRPr="00C7286D" w14:paraId="7F46273C" w14:textId="77777777">
        <w:trPr>
          <w:trHeight w:val="227"/>
        </w:trPr>
        <w:tc>
          <w:tcPr>
            <w:tcW w:w="1980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5504583" w14:textId="77777777" w:rsidR="00C7286D" w:rsidRPr="00C7286D" w:rsidRDefault="00C7286D" w:rsidP="00C7286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38795B8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286D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3879998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286D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41C4FAE" w14:textId="2B6647A8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286D">
              <w:rPr>
                <w:rFonts w:ascii="Arial" w:hAnsi="Arial" w:cs="Arial"/>
                <w:sz w:val="18"/>
                <w:szCs w:val="18"/>
                <w:lang w:val="en-US"/>
              </w:rPr>
              <w:t>H</w:t>
            </w:r>
            <w:r w:rsidR="00AC5CAB">
              <w:rPr>
                <w:rFonts w:ascii="Arial" w:hAnsi="Arial" w:cs="Arial"/>
                <w:sz w:val="18"/>
                <w:szCs w:val="18"/>
                <w:lang w:val="en-US"/>
              </w:rPr>
              <w:t>r6</w:t>
            </w:r>
            <w:r w:rsidRPr="00C7286D">
              <w:rPr>
                <w:rFonts w:ascii="Arial" w:hAnsi="Arial" w:cs="Arial"/>
                <w:sz w:val="18"/>
                <w:szCs w:val="18"/>
                <w:lang w:val="en-US"/>
              </w:rPr>
              <w:t>0/</w:t>
            </w:r>
            <w:proofErr w:type="spellStart"/>
            <w:r w:rsidRPr="00C7286D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C7286D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D29C2E5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7286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36268842" w14:textId="24158A9F" w:rsidR="00C7286D" w:rsidRPr="00C7286D" w:rsidRDefault="00A44265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="00C7286D" w:rsidRPr="00C7286D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C7286D" w:rsidRPr="00C7286D" w14:paraId="2C6CDEFF" w14:textId="77777777">
        <w:trPr>
          <w:trHeight w:val="227"/>
        </w:trPr>
        <w:tc>
          <w:tcPr>
            <w:tcW w:w="1980" w:type="dxa"/>
            <w:tcBorders>
              <w:top w:val="dashed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15C3224" w14:textId="77777777" w:rsidR="00C7286D" w:rsidRPr="00C7286D" w:rsidRDefault="00C7286D" w:rsidP="00C7286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C7286D">
              <w:rPr>
                <w:rFonts w:ascii="Wingdings 3" w:eastAsia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C7286D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C7286D">
              <w:rPr>
                <w:rFonts w:ascii="Arial" w:hAnsi="Arial" w:cs="Arial"/>
                <w:b/>
                <w:sz w:val="18"/>
                <w:szCs w:val="18"/>
                <w:lang w:val="en-US"/>
              </w:rPr>
              <w:t>mjukdelar</w:t>
            </w:r>
            <w:proofErr w:type="spellEnd"/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8FC66F9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286D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6071468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286D">
              <w:rPr>
                <w:rFonts w:ascii="Arial" w:hAnsi="Arial" w:cs="Arial"/>
                <w:sz w:val="18"/>
                <w:szCs w:val="18"/>
                <w:lang w:val="en-US"/>
              </w:rPr>
              <w:t>1/1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A6AB3A" w14:textId="00662C64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286D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AC5CAB">
              <w:rPr>
                <w:rFonts w:ascii="Arial" w:hAnsi="Arial" w:cs="Arial"/>
                <w:sz w:val="18"/>
                <w:szCs w:val="18"/>
                <w:lang w:val="en-US"/>
              </w:rPr>
              <w:t>r40</w:t>
            </w:r>
            <w:r w:rsidRPr="00C7286D">
              <w:rPr>
                <w:rFonts w:ascii="Arial" w:hAnsi="Arial" w:cs="Arial"/>
                <w:sz w:val="18"/>
                <w:szCs w:val="18"/>
                <w:lang w:val="en-US"/>
              </w:rPr>
              <w:t>/Detail/FC26-08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D03BAEB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7286D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7326A3F5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7286D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C7286D" w:rsidRPr="00C7286D" w14:paraId="3532BC04" w14:textId="7777777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B3B32D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7286D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DBDAE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286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92B17A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286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AF5323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286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1539EF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286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5C7CF6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286D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C7286D" w:rsidRPr="00C7286D" w14:paraId="599A6A60" w14:textId="7777777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63A657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7286D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F13CFB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286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D603F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286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221C69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286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A8EBF1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286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7069E0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286D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13EFC0F7" w14:textId="77777777" w:rsidR="00C7286D" w:rsidRPr="00C7286D" w:rsidRDefault="00C7286D" w:rsidP="00C7286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7E91B4C" w14:textId="77777777" w:rsidR="00E50562" w:rsidRDefault="00E50562">
      <w:pPr>
        <w:spacing w:after="0" w:line="240" w:lineRule="auto"/>
        <w:ind w:left="0" w:right="0"/>
        <w:rPr>
          <w:rFonts w:ascii="Arial" w:hAnsi="Arial" w:cs="Arial"/>
          <w:b/>
          <w:bCs/>
          <w:szCs w:val="26"/>
        </w:rPr>
      </w:pPr>
      <w:r>
        <w:rPr>
          <w:rFonts w:ascii="Arial" w:hAnsi="Arial" w:cs="Arial"/>
          <w:b/>
          <w:bCs/>
          <w:szCs w:val="26"/>
        </w:rPr>
        <w:br w:type="page"/>
      </w:r>
    </w:p>
    <w:p w14:paraId="6FCA8045" w14:textId="74407583" w:rsidR="00C7286D" w:rsidRPr="00C7286D" w:rsidRDefault="00C7286D" w:rsidP="00A43BE9">
      <w:pPr>
        <w:pStyle w:val="Heading2"/>
        <w:ind w:left="0"/>
      </w:pPr>
      <w:r w:rsidRPr="00C7286D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C7286D" w:rsidRPr="00C7286D" w14:paraId="756F4659" w14:textId="77777777" w:rsidTr="00C7286D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6A7CE47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EA15355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7E06C00A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4022981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41FF2D07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7286D" w:rsidRPr="00C7286D" w14:paraId="569B87A1" w14:textId="77777777" w:rsidTr="00C7286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8EAB83F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7286D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6FAB22B9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7286D">
              <w:rPr>
                <w:rFonts w:ascii="Arial" w:hAnsi="Arial" w:cs="Arial"/>
                <w:color w:val="FFFFFF"/>
                <w:sz w:val="18"/>
                <w:szCs w:val="18"/>
              </w:rPr>
              <w:t>Sinus K-</w:t>
            </w:r>
          </w:p>
          <w:p w14:paraId="13600B3F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7286D">
              <w:rPr>
                <w:rFonts w:ascii="Arial" w:hAnsi="Arial" w:cs="Arial"/>
                <w:color w:val="FFFFFF"/>
                <w:sz w:val="18"/>
                <w:szCs w:val="18"/>
              </w:rPr>
              <w:t>skelett</w:t>
            </w:r>
          </w:p>
          <w:p w14:paraId="669C2310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7286D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0EF9F8FA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7286D">
              <w:rPr>
                <w:rFonts w:ascii="Arial" w:hAnsi="Arial" w:cs="Arial"/>
                <w:color w:val="FFFFFF"/>
                <w:sz w:val="18"/>
                <w:szCs w:val="18"/>
              </w:rPr>
              <w:t>Sinus K-</w:t>
            </w:r>
          </w:p>
          <w:p w14:paraId="26D15255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7286D">
              <w:rPr>
                <w:rFonts w:ascii="Arial" w:hAnsi="Arial" w:cs="Arial"/>
                <w:color w:val="FFFFFF"/>
                <w:sz w:val="18"/>
                <w:szCs w:val="18"/>
              </w:rPr>
              <w:t>skelett</w:t>
            </w:r>
          </w:p>
          <w:p w14:paraId="4750539B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7286D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283" w:type="dxa"/>
            <w:shd w:val="clear" w:color="auto" w:fill="F2F2F2"/>
          </w:tcPr>
          <w:p w14:paraId="6FA43B25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0A7DF27B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7286D">
              <w:rPr>
                <w:rFonts w:ascii="Arial" w:hAnsi="Arial" w:cs="Arial"/>
                <w:color w:val="FFFFFF"/>
                <w:sz w:val="18"/>
                <w:szCs w:val="18"/>
              </w:rPr>
              <w:t>Sinus K-</w:t>
            </w:r>
          </w:p>
          <w:p w14:paraId="1CCC0BDD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7286D">
              <w:rPr>
                <w:rFonts w:ascii="Arial" w:hAnsi="Arial" w:cs="Arial"/>
                <w:color w:val="FFFFFF"/>
                <w:sz w:val="18"/>
                <w:szCs w:val="18"/>
              </w:rPr>
              <w:t>skelett</w:t>
            </w:r>
          </w:p>
          <w:p w14:paraId="5AEFD315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7286D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3D81B681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7286D">
              <w:rPr>
                <w:rFonts w:ascii="Arial" w:hAnsi="Arial" w:cs="Arial"/>
                <w:color w:val="FFFFFF"/>
                <w:sz w:val="18"/>
                <w:szCs w:val="18"/>
              </w:rPr>
              <w:t>Sinus K-</w:t>
            </w:r>
          </w:p>
          <w:p w14:paraId="34433F97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7286D">
              <w:rPr>
                <w:rFonts w:ascii="Arial" w:hAnsi="Arial" w:cs="Arial"/>
                <w:color w:val="FFFFFF"/>
                <w:sz w:val="18"/>
                <w:szCs w:val="18"/>
              </w:rPr>
              <w:t>mjukdelar</w:t>
            </w:r>
          </w:p>
          <w:p w14:paraId="12EB5DB3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7286D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A764755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7286D" w:rsidRPr="00C7286D" w14:paraId="68CCAED8" w14:textId="77777777" w:rsidTr="00C7286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7AF2014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46E6B06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B0C6ACC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669CEA1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428CB01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C00E160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8D2C498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7286D" w:rsidRPr="00C7286D" w14:paraId="04C69DF8" w14:textId="77777777" w:rsidTr="00C7286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F5C7415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8DDF469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5F6557C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63A3AC1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2ECED9C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66437F0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DC2C9DB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7286D" w:rsidRPr="00C7286D" w14:paraId="5809D22D" w14:textId="77777777" w:rsidTr="00C7286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2A6EA8A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88099DB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89B4BB7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8B46732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BE7E073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99A7C36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69BF4C3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7286D" w:rsidRPr="00C7286D" w14:paraId="045AAB66" w14:textId="77777777" w:rsidTr="00C7286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BD0F393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6A1CFF1A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75738B31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CAFD594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30A1757E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3D253DD0" w14:textId="77777777" w:rsidR="00C7286D" w:rsidRPr="00C7286D" w:rsidRDefault="00C7286D" w:rsidP="00C7286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8C122A3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7286D" w:rsidRPr="00C7286D" w14:paraId="74DFCCB6" w14:textId="77777777" w:rsidTr="00C7286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56E15EA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B4B6BC8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7728CDA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092860D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02D680F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8FDB7ED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885ECF1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7286D" w:rsidRPr="00C7286D" w14:paraId="52825DFB" w14:textId="77777777" w:rsidTr="00C7286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8BD694A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57D096F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8DFC117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AFF5A0F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12ECEF6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BC68138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958109E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7286D" w:rsidRPr="00C7286D" w14:paraId="5D9C62AF" w14:textId="77777777" w:rsidTr="00C7286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E5C4531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4D74EED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2FBCA1E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085A995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2C773F3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8B7FB4E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530D65D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7286D" w:rsidRPr="00C7286D" w14:paraId="6D783AB9" w14:textId="77777777" w:rsidTr="00C7286D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382B68E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58A23D67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631A6DC2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07F1A769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B02B41" w14:textId="77777777" w:rsidR="00C7286D" w:rsidRPr="00C7286D" w:rsidRDefault="00C7286D" w:rsidP="00C7286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3871AA71" w14:textId="77777777" w:rsidR="00C7286D" w:rsidRPr="00C7286D" w:rsidRDefault="00C7286D" w:rsidP="00C7286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C7286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471E1F" w14:textId="77777777" w:rsidR="00C25302" w:rsidRDefault="00C25302">
      <w:r>
        <w:separator/>
      </w:r>
    </w:p>
  </w:endnote>
  <w:endnote w:type="continuationSeparator" w:id="0">
    <w:p w14:paraId="51B73DE7" w14:textId="77777777" w:rsidR="00C25302" w:rsidRDefault="00C25302">
      <w:r>
        <w:continuationSeparator/>
      </w:r>
    </w:p>
  </w:endnote>
  <w:endnote w:type="continuationNotice" w:id="1">
    <w:p w14:paraId="7E557D7A" w14:textId="77777777" w:rsidR="00C25302" w:rsidRDefault="00C253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altName w:val="Symbol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E9DDB8" w14:textId="77777777" w:rsidR="00C25302" w:rsidRDefault="00C25302"/>
  </w:footnote>
  <w:footnote w:type="continuationSeparator" w:id="0">
    <w:p w14:paraId="67DFCC30" w14:textId="77777777" w:rsidR="00C25302" w:rsidRDefault="00C25302">
      <w:r>
        <w:continuationSeparator/>
      </w:r>
    </w:p>
  </w:footnote>
  <w:footnote w:type="continuationNotice" w:id="1">
    <w:p w14:paraId="6A541DEF" w14:textId="77777777" w:rsidR="00C25302" w:rsidRDefault="00C253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0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1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EFD0F84"/>
    <w:multiLevelType w:val="hybridMultilevel"/>
    <w:tmpl w:val="E46CAAD6"/>
    <w:lvl w:ilvl="0" w:tplc="D4D8168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F31E80"/>
    <w:multiLevelType w:val="hybridMultilevel"/>
    <w:tmpl w:val="4FB42964"/>
    <w:lvl w:ilvl="0" w:tplc="620CED1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3B326238" w:tentative="1">
      <w:start w:val="1"/>
      <w:numFmt w:val="lowerLetter"/>
      <w:lvlText w:val="%2."/>
      <w:lvlJc w:val="left"/>
      <w:pPr>
        <w:ind w:left="1080" w:hanging="360"/>
      </w:pPr>
    </w:lvl>
    <w:lvl w:ilvl="2" w:tplc="7E1EE544" w:tentative="1">
      <w:start w:val="1"/>
      <w:numFmt w:val="lowerRoman"/>
      <w:lvlText w:val="%3."/>
      <w:lvlJc w:val="right"/>
      <w:pPr>
        <w:ind w:left="1800" w:hanging="180"/>
      </w:pPr>
    </w:lvl>
    <w:lvl w:ilvl="3" w:tplc="F4BC8F42" w:tentative="1">
      <w:start w:val="1"/>
      <w:numFmt w:val="decimal"/>
      <w:lvlText w:val="%4."/>
      <w:lvlJc w:val="left"/>
      <w:pPr>
        <w:ind w:left="2520" w:hanging="360"/>
      </w:pPr>
    </w:lvl>
    <w:lvl w:ilvl="4" w:tplc="4262008A" w:tentative="1">
      <w:start w:val="1"/>
      <w:numFmt w:val="lowerLetter"/>
      <w:lvlText w:val="%5."/>
      <w:lvlJc w:val="left"/>
      <w:pPr>
        <w:ind w:left="3240" w:hanging="360"/>
      </w:pPr>
    </w:lvl>
    <w:lvl w:ilvl="5" w:tplc="29E6D0F8" w:tentative="1">
      <w:start w:val="1"/>
      <w:numFmt w:val="lowerRoman"/>
      <w:lvlText w:val="%6."/>
      <w:lvlJc w:val="right"/>
      <w:pPr>
        <w:ind w:left="3960" w:hanging="180"/>
      </w:pPr>
    </w:lvl>
    <w:lvl w:ilvl="6" w:tplc="774638B0" w:tentative="1">
      <w:start w:val="1"/>
      <w:numFmt w:val="decimal"/>
      <w:lvlText w:val="%7."/>
      <w:lvlJc w:val="left"/>
      <w:pPr>
        <w:ind w:left="4680" w:hanging="360"/>
      </w:pPr>
    </w:lvl>
    <w:lvl w:ilvl="7" w:tplc="28E080B4" w:tentative="1">
      <w:start w:val="1"/>
      <w:numFmt w:val="lowerLetter"/>
      <w:lvlText w:val="%8."/>
      <w:lvlJc w:val="left"/>
      <w:pPr>
        <w:ind w:left="5400" w:hanging="360"/>
      </w:pPr>
    </w:lvl>
    <w:lvl w:ilvl="8" w:tplc="0876E8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BB018CA"/>
    <w:multiLevelType w:val="hybridMultilevel"/>
    <w:tmpl w:val="0968522C"/>
    <w:lvl w:ilvl="0" w:tplc="D4D8168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6EF2D08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DD4C1A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560AD7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6DEDB6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4A2EDE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37686F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9F28E3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B564FB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A634650"/>
    <w:multiLevelType w:val="hybridMultilevel"/>
    <w:tmpl w:val="4782C3CA"/>
    <w:lvl w:ilvl="0" w:tplc="B4A0ED6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C05074D2" w:tentative="1">
      <w:start w:val="1"/>
      <w:numFmt w:val="lowerLetter"/>
      <w:lvlText w:val="%2."/>
      <w:lvlJc w:val="left"/>
      <w:pPr>
        <w:ind w:left="1080" w:hanging="360"/>
      </w:pPr>
    </w:lvl>
    <w:lvl w:ilvl="2" w:tplc="FBDEFB2E" w:tentative="1">
      <w:start w:val="1"/>
      <w:numFmt w:val="lowerRoman"/>
      <w:lvlText w:val="%3."/>
      <w:lvlJc w:val="right"/>
      <w:pPr>
        <w:ind w:left="1800" w:hanging="180"/>
      </w:pPr>
    </w:lvl>
    <w:lvl w:ilvl="3" w:tplc="9DF43CC4" w:tentative="1">
      <w:start w:val="1"/>
      <w:numFmt w:val="decimal"/>
      <w:lvlText w:val="%4."/>
      <w:lvlJc w:val="left"/>
      <w:pPr>
        <w:ind w:left="2520" w:hanging="360"/>
      </w:pPr>
    </w:lvl>
    <w:lvl w:ilvl="4" w:tplc="83224C08" w:tentative="1">
      <w:start w:val="1"/>
      <w:numFmt w:val="lowerLetter"/>
      <w:lvlText w:val="%5."/>
      <w:lvlJc w:val="left"/>
      <w:pPr>
        <w:ind w:left="3240" w:hanging="360"/>
      </w:pPr>
    </w:lvl>
    <w:lvl w:ilvl="5" w:tplc="5AF85436" w:tentative="1">
      <w:start w:val="1"/>
      <w:numFmt w:val="lowerRoman"/>
      <w:lvlText w:val="%6."/>
      <w:lvlJc w:val="right"/>
      <w:pPr>
        <w:ind w:left="3960" w:hanging="180"/>
      </w:pPr>
    </w:lvl>
    <w:lvl w:ilvl="6" w:tplc="28209D90" w:tentative="1">
      <w:start w:val="1"/>
      <w:numFmt w:val="decimal"/>
      <w:lvlText w:val="%7."/>
      <w:lvlJc w:val="left"/>
      <w:pPr>
        <w:ind w:left="4680" w:hanging="360"/>
      </w:pPr>
    </w:lvl>
    <w:lvl w:ilvl="7" w:tplc="490CBA70" w:tentative="1">
      <w:start w:val="1"/>
      <w:numFmt w:val="lowerLetter"/>
      <w:lvlText w:val="%8."/>
      <w:lvlJc w:val="left"/>
      <w:pPr>
        <w:ind w:left="5400" w:hanging="360"/>
      </w:pPr>
    </w:lvl>
    <w:lvl w:ilvl="8" w:tplc="CC985E3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AF0C71"/>
    <w:multiLevelType w:val="hybridMultilevel"/>
    <w:tmpl w:val="FB72D93C"/>
    <w:lvl w:ilvl="0" w:tplc="98CE92D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D16CA45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B22FF9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9AED34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69E169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EAE5F2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BC821D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2E8B0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05C435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99436749">
    <w:abstractNumId w:val="22"/>
  </w:num>
  <w:num w:numId="2" w16cid:durableId="224071102">
    <w:abstractNumId w:val="17"/>
  </w:num>
  <w:num w:numId="3" w16cid:durableId="40062997">
    <w:abstractNumId w:val="0"/>
  </w:num>
  <w:num w:numId="4" w16cid:durableId="2070152122">
    <w:abstractNumId w:val="6"/>
  </w:num>
  <w:num w:numId="5" w16cid:durableId="1610812725">
    <w:abstractNumId w:val="20"/>
  </w:num>
  <w:num w:numId="6" w16cid:durableId="11616373">
    <w:abstractNumId w:val="2"/>
  </w:num>
  <w:num w:numId="7" w16cid:durableId="92826104">
    <w:abstractNumId w:val="14"/>
  </w:num>
  <w:num w:numId="8" w16cid:durableId="1533110223">
    <w:abstractNumId w:val="10"/>
  </w:num>
  <w:num w:numId="9" w16cid:durableId="141581932">
    <w:abstractNumId w:val="1"/>
  </w:num>
  <w:num w:numId="10" w16cid:durableId="462308650">
    <w:abstractNumId w:val="1"/>
  </w:num>
  <w:num w:numId="11" w16cid:durableId="344595478">
    <w:abstractNumId w:val="3"/>
  </w:num>
  <w:num w:numId="12" w16cid:durableId="1660578388">
    <w:abstractNumId w:val="4"/>
  </w:num>
  <w:num w:numId="13" w16cid:durableId="899247269">
    <w:abstractNumId w:val="16"/>
  </w:num>
  <w:num w:numId="14" w16cid:durableId="1529487392">
    <w:abstractNumId w:val="11"/>
  </w:num>
  <w:num w:numId="15" w16cid:durableId="593366294">
    <w:abstractNumId w:val="7"/>
  </w:num>
  <w:num w:numId="16" w16cid:durableId="780300998">
    <w:abstractNumId w:val="15"/>
  </w:num>
  <w:num w:numId="17" w16cid:durableId="853572217">
    <w:abstractNumId w:val="5"/>
  </w:num>
  <w:num w:numId="18" w16cid:durableId="2126582198">
    <w:abstractNumId w:val="13"/>
  </w:num>
  <w:num w:numId="19" w16cid:durableId="198326346">
    <w:abstractNumId w:val="21"/>
  </w:num>
  <w:num w:numId="20" w16cid:durableId="862547553">
    <w:abstractNumId w:val="18"/>
  </w:num>
  <w:num w:numId="21" w16cid:durableId="577908371">
    <w:abstractNumId w:val="9"/>
  </w:num>
  <w:num w:numId="22" w16cid:durableId="1300575643">
    <w:abstractNumId w:val="19"/>
  </w:num>
  <w:num w:numId="23" w16cid:durableId="323165222">
    <w:abstractNumId w:val="12"/>
  </w:num>
  <w:num w:numId="24" w16cid:durableId="10719734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AFA"/>
    <w:rsid w:val="000051D5"/>
    <w:rsid w:val="00006D2A"/>
    <w:rsid w:val="00010D47"/>
    <w:rsid w:val="00016CF0"/>
    <w:rsid w:val="0002435C"/>
    <w:rsid w:val="00030DDD"/>
    <w:rsid w:val="000313BB"/>
    <w:rsid w:val="00033ED5"/>
    <w:rsid w:val="0004141A"/>
    <w:rsid w:val="00050500"/>
    <w:rsid w:val="0005691C"/>
    <w:rsid w:val="00056ECB"/>
    <w:rsid w:val="00056ED5"/>
    <w:rsid w:val="000655CC"/>
    <w:rsid w:val="000700AE"/>
    <w:rsid w:val="00075C45"/>
    <w:rsid w:val="00084024"/>
    <w:rsid w:val="0009062C"/>
    <w:rsid w:val="00095368"/>
    <w:rsid w:val="000954C4"/>
    <w:rsid w:val="000A4C35"/>
    <w:rsid w:val="000A59F2"/>
    <w:rsid w:val="000A611A"/>
    <w:rsid w:val="000B12D9"/>
    <w:rsid w:val="000B4536"/>
    <w:rsid w:val="000B7715"/>
    <w:rsid w:val="000D0586"/>
    <w:rsid w:val="000E463B"/>
    <w:rsid w:val="000E5A7E"/>
    <w:rsid w:val="000F43A3"/>
    <w:rsid w:val="000F7681"/>
    <w:rsid w:val="00103031"/>
    <w:rsid w:val="001044FE"/>
    <w:rsid w:val="001061C7"/>
    <w:rsid w:val="001139D4"/>
    <w:rsid w:val="0011494A"/>
    <w:rsid w:val="0012471B"/>
    <w:rsid w:val="001250E6"/>
    <w:rsid w:val="001256FE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C7306"/>
    <w:rsid w:val="001D5A8C"/>
    <w:rsid w:val="001E3EC8"/>
    <w:rsid w:val="00200CDB"/>
    <w:rsid w:val="0020683D"/>
    <w:rsid w:val="00207023"/>
    <w:rsid w:val="00211487"/>
    <w:rsid w:val="00211D91"/>
    <w:rsid w:val="00217DEC"/>
    <w:rsid w:val="00235B57"/>
    <w:rsid w:val="00240A57"/>
    <w:rsid w:val="00250F24"/>
    <w:rsid w:val="002523C5"/>
    <w:rsid w:val="0025380B"/>
    <w:rsid w:val="0025703A"/>
    <w:rsid w:val="002612F1"/>
    <w:rsid w:val="00262F3D"/>
    <w:rsid w:val="00263281"/>
    <w:rsid w:val="0026486E"/>
    <w:rsid w:val="002651D6"/>
    <w:rsid w:val="0026551F"/>
    <w:rsid w:val="00280A85"/>
    <w:rsid w:val="00284119"/>
    <w:rsid w:val="00290B5C"/>
    <w:rsid w:val="00294791"/>
    <w:rsid w:val="00294B5D"/>
    <w:rsid w:val="002A5A68"/>
    <w:rsid w:val="002B0646"/>
    <w:rsid w:val="002B0B30"/>
    <w:rsid w:val="002B0C78"/>
    <w:rsid w:val="002C0C02"/>
    <w:rsid w:val="002C1277"/>
    <w:rsid w:val="002C60AD"/>
    <w:rsid w:val="002D0E0E"/>
    <w:rsid w:val="002D6023"/>
    <w:rsid w:val="002E1BFB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63FF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2DE7"/>
    <w:rsid w:val="003B2A4B"/>
    <w:rsid w:val="003C444A"/>
    <w:rsid w:val="003D099E"/>
    <w:rsid w:val="003D21A2"/>
    <w:rsid w:val="003D29D2"/>
    <w:rsid w:val="003D32A2"/>
    <w:rsid w:val="003E0705"/>
    <w:rsid w:val="003E2FF7"/>
    <w:rsid w:val="003F1013"/>
    <w:rsid w:val="003F1ACF"/>
    <w:rsid w:val="003F20D2"/>
    <w:rsid w:val="00404948"/>
    <w:rsid w:val="00406BEA"/>
    <w:rsid w:val="00413A60"/>
    <w:rsid w:val="00414081"/>
    <w:rsid w:val="004230F7"/>
    <w:rsid w:val="0042745F"/>
    <w:rsid w:val="0043167E"/>
    <w:rsid w:val="0043409A"/>
    <w:rsid w:val="00443C1E"/>
    <w:rsid w:val="00444B93"/>
    <w:rsid w:val="00446255"/>
    <w:rsid w:val="00451935"/>
    <w:rsid w:val="00460ED0"/>
    <w:rsid w:val="00465651"/>
    <w:rsid w:val="00470CE7"/>
    <w:rsid w:val="00470F4F"/>
    <w:rsid w:val="00472482"/>
    <w:rsid w:val="00477E22"/>
    <w:rsid w:val="004801BC"/>
    <w:rsid w:val="00480DC7"/>
    <w:rsid w:val="00487142"/>
    <w:rsid w:val="004876F6"/>
    <w:rsid w:val="0049236A"/>
    <w:rsid w:val="00492718"/>
    <w:rsid w:val="004929BB"/>
    <w:rsid w:val="004A355D"/>
    <w:rsid w:val="004A4970"/>
    <w:rsid w:val="004B2183"/>
    <w:rsid w:val="004B2A01"/>
    <w:rsid w:val="004C2559"/>
    <w:rsid w:val="004C588E"/>
    <w:rsid w:val="004D7BA3"/>
    <w:rsid w:val="004F4518"/>
    <w:rsid w:val="004F4C62"/>
    <w:rsid w:val="004F5A8D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0362"/>
    <w:rsid w:val="005770AD"/>
    <w:rsid w:val="00581414"/>
    <w:rsid w:val="00582490"/>
    <w:rsid w:val="005826FA"/>
    <w:rsid w:val="00592B93"/>
    <w:rsid w:val="00597E28"/>
    <w:rsid w:val="005A07A7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0F8B"/>
    <w:rsid w:val="00652061"/>
    <w:rsid w:val="0065595B"/>
    <w:rsid w:val="00660269"/>
    <w:rsid w:val="006604FD"/>
    <w:rsid w:val="00665F89"/>
    <w:rsid w:val="00673C92"/>
    <w:rsid w:val="006753EC"/>
    <w:rsid w:val="006A022E"/>
    <w:rsid w:val="006A2789"/>
    <w:rsid w:val="006A4978"/>
    <w:rsid w:val="006A7261"/>
    <w:rsid w:val="006A7D63"/>
    <w:rsid w:val="006B0D29"/>
    <w:rsid w:val="006B1819"/>
    <w:rsid w:val="006B5DE7"/>
    <w:rsid w:val="006C3957"/>
    <w:rsid w:val="006C5048"/>
    <w:rsid w:val="006C6A4B"/>
    <w:rsid w:val="006C779F"/>
    <w:rsid w:val="006D01F5"/>
    <w:rsid w:val="006D0CFB"/>
    <w:rsid w:val="006D30C0"/>
    <w:rsid w:val="006D55E7"/>
    <w:rsid w:val="006D7535"/>
    <w:rsid w:val="006E450B"/>
    <w:rsid w:val="006F0D7E"/>
    <w:rsid w:val="007031AB"/>
    <w:rsid w:val="00710B77"/>
    <w:rsid w:val="00710F1F"/>
    <w:rsid w:val="00715E43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2E5A"/>
    <w:rsid w:val="0079667F"/>
    <w:rsid w:val="007A5C6F"/>
    <w:rsid w:val="007B13E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450E"/>
    <w:rsid w:val="00854A97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2BC"/>
    <w:rsid w:val="008E682C"/>
    <w:rsid w:val="008E78A1"/>
    <w:rsid w:val="008F589F"/>
    <w:rsid w:val="00906238"/>
    <w:rsid w:val="00907EF9"/>
    <w:rsid w:val="0091295C"/>
    <w:rsid w:val="00914D58"/>
    <w:rsid w:val="009201D6"/>
    <w:rsid w:val="0092022B"/>
    <w:rsid w:val="00921F47"/>
    <w:rsid w:val="009228AB"/>
    <w:rsid w:val="0093085B"/>
    <w:rsid w:val="00931C57"/>
    <w:rsid w:val="009347A5"/>
    <w:rsid w:val="00941713"/>
    <w:rsid w:val="00942257"/>
    <w:rsid w:val="00945E7B"/>
    <w:rsid w:val="009471BF"/>
    <w:rsid w:val="00950E4E"/>
    <w:rsid w:val="009529BD"/>
    <w:rsid w:val="009533B4"/>
    <w:rsid w:val="00971D93"/>
    <w:rsid w:val="009A53DE"/>
    <w:rsid w:val="009B1F6B"/>
    <w:rsid w:val="009C0D12"/>
    <w:rsid w:val="009C192E"/>
    <w:rsid w:val="009D041F"/>
    <w:rsid w:val="009D6819"/>
    <w:rsid w:val="009D6D1C"/>
    <w:rsid w:val="009E0CF9"/>
    <w:rsid w:val="009E531B"/>
    <w:rsid w:val="009E6C56"/>
    <w:rsid w:val="009E7DCF"/>
    <w:rsid w:val="009F4A56"/>
    <w:rsid w:val="009F4AB7"/>
    <w:rsid w:val="009F4E65"/>
    <w:rsid w:val="00A006A5"/>
    <w:rsid w:val="00A05942"/>
    <w:rsid w:val="00A07BEC"/>
    <w:rsid w:val="00A23E52"/>
    <w:rsid w:val="00A264BE"/>
    <w:rsid w:val="00A272CA"/>
    <w:rsid w:val="00A33051"/>
    <w:rsid w:val="00A407AD"/>
    <w:rsid w:val="00A40923"/>
    <w:rsid w:val="00A41C05"/>
    <w:rsid w:val="00A42426"/>
    <w:rsid w:val="00A43BE9"/>
    <w:rsid w:val="00A44265"/>
    <w:rsid w:val="00A514B7"/>
    <w:rsid w:val="00A53F34"/>
    <w:rsid w:val="00A54A0B"/>
    <w:rsid w:val="00A65FD4"/>
    <w:rsid w:val="00A77555"/>
    <w:rsid w:val="00A81198"/>
    <w:rsid w:val="00A81E48"/>
    <w:rsid w:val="00A82035"/>
    <w:rsid w:val="00A90D77"/>
    <w:rsid w:val="00A92E07"/>
    <w:rsid w:val="00A93519"/>
    <w:rsid w:val="00AA0B3A"/>
    <w:rsid w:val="00AA6EB4"/>
    <w:rsid w:val="00AA767D"/>
    <w:rsid w:val="00AB0AC6"/>
    <w:rsid w:val="00AB0CC9"/>
    <w:rsid w:val="00AC3FF6"/>
    <w:rsid w:val="00AC5CAB"/>
    <w:rsid w:val="00AC70D3"/>
    <w:rsid w:val="00AD73EC"/>
    <w:rsid w:val="00AE5BC7"/>
    <w:rsid w:val="00AF5AAF"/>
    <w:rsid w:val="00B046D8"/>
    <w:rsid w:val="00B05822"/>
    <w:rsid w:val="00B13F4C"/>
    <w:rsid w:val="00B16219"/>
    <w:rsid w:val="00B16C59"/>
    <w:rsid w:val="00B318A8"/>
    <w:rsid w:val="00B33FDD"/>
    <w:rsid w:val="00B34B6C"/>
    <w:rsid w:val="00B359CC"/>
    <w:rsid w:val="00B36107"/>
    <w:rsid w:val="00B37B22"/>
    <w:rsid w:val="00B41789"/>
    <w:rsid w:val="00B46C03"/>
    <w:rsid w:val="00B568F5"/>
    <w:rsid w:val="00B575DD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5CB4"/>
    <w:rsid w:val="00BB4378"/>
    <w:rsid w:val="00BB69DB"/>
    <w:rsid w:val="00BC322E"/>
    <w:rsid w:val="00BC44CD"/>
    <w:rsid w:val="00BC48A6"/>
    <w:rsid w:val="00BC5B69"/>
    <w:rsid w:val="00BD2D7B"/>
    <w:rsid w:val="00BD2D9A"/>
    <w:rsid w:val="00BE1781"/>
    <w:rsid w:val="00BE5239"/>
    <w:rsid w:val="00BE7978"/>
    <w:rsid w:val="00BF2E16"/>
    <w:rsid w:val="00C07DDB"/>
    <w:rsid w:val="00C25302"/>
    <w:rsid w:val="00C26700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286D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5A04"/>
    <w:rsid w:val="00CD6647"/>
    <w:rsid w:val="00CE4291"/>
    <w:rsid w:val="00CE4B73"/>
    <w:rsid w:val="00CF70BB"/>
    <w:rsid w:val="00D074DB"/>
    <w:rsid w:val="00D12940"/>
    <w:rsid w:val="00D139CF"/>
    <w:rsid w:val="00D37E7F"/>
    <w:rsid w:val="00D47AD7"/>
    <w:rsid w:val="00D51529"/>
    <w:rsid w:val="00D85218"/>
    <w:rsid w:val="00D915B1"/>
    <w:rsid w:val="00D93D64"/>
    <w:rsid w:val="00DA299D"/>
    <w:rsid w:val="00DA65C4"/>
    <w:rsid w:val="00DD2898"/>
    <w:rsid w:val="00DD2BE0"/>
    <w:rsid w:val="00DD3261"/>
    <w:rsid w:val="00DD6183"/>
    <w:rsid w:val="00DE4447"/>
    <w:rsid w:val="00DE5DA2"/>
    <w:rsid w:val="00DF0033"/>
    <w:rsid w:val="00E026BF"/>
    <w:rsid w:val="00E07B1B"/>
    <w:rsid w:val="00E11853"/>
    <w:rsid w:val="00E302A8"/>
    <w:rsid w:val="00E31DC9"/>
    <w:rsid w:val="00E47BFE"/>
    <w:rsid w:val="00E50562"/>
    <w:rsid w:val="00E52A86"/>
    <w:rsid w:val="00E54B47"/>
    <w:rsid w:val="00E553BF"/>
    <w:rsid w:val="00E55D93"/>
    <w:rsid w:val="00E61294"/>
    <w:rsid w:val="00E721A3"/>
    <w:rsid w:val="00E7237C"/>
    <w:rsid w:val="00E77C46"/>
    <w:rsid w:val="00E86CE8"/>
    <w:rsid w:val="00E87868"/>
    <w:rsid w:val="00E90E82"/>
    <w:rsid w:val="00E979BF"/>
    <w:rsid w:val="00EA00CB"/>
    <w:rsid w:val="00EA1BAA"/>
    <w:rsid w:val="00EA3FCD"/>
    <w:rsid w:val="00EA42A0"/>
    <w:rsid w:val="00EB6714"/>
    <w:rsid w:val="00EC070E"/>
    <w:rsid w:val="00EC0A68"/>
    <w:rsid w:val="00EC5006"/>
    <w:rsid w:val="00ED23BD"/>
    <w:rsid w:val="00ED49C3"/>
    <w:rsid w:val="00ED6CE8"/>
    <w:rsid w:val="00ED7AA6"/>
    <w:rsid w:val="00EE2A56"/>
    <w:rsid w:val="00EE3818"/>
    <w:rsid w:val="00EE4C47"/>
    <w:rsid w:val="00F01CC8"/>
    <w:rsid w:val="00F1460D"/>
    <w:rsid w:val="00F22264"/>
    <w:rsid w:val="00F2564D"/>
    <w:rsid w:val="00F35435"/>
    <w:rsid w:val="00F35B05"/>
    <w:rsid w:val="00F37A74"/>
    <w:rsid w:val="00F413D9"/>
    <w:rsid w:val="00F5135F"/>
    <w:rsid w:val="00F51F78"/>
    <w:rsid w:val="00F67E28"/>
    <w:rsid w:val="00F86F47"/>
    <w:rsid w:val="00F87AD3"/>
    <w:rsid w:val="00F90B64"/>
    <w:rsid w:val="00FB2F0F"/>
    <w:rsid w:val="00FB5086"/>
    <w:rsid w:val="00FB5411"/>
    <w:rsid w:val="00FB6392"/>
    <w:rsid w:val="00FC3315"/>
    <w:rsid w:val="00FD3C70"/>
    <w:rsid w:val="00FD6820"/>
    <w:rsid w:val="00FE12D8"/>
    <w:rsid w:val="00FF6210"/>
    <w:rsid w:val="00FF7C02"/>
    <w:rsid w:val="024801E3"/>
    <w:rsid w:val="1B657AB0"/>
    <w:rsid w:val="28480AD5"/>
    <w:rsid w:val="3E421651"/>
    <w:rsid w:val="434A3D39"/>
    <w:rsid w:val="4687F106"/>
    <w:rsid w:val="54EC8484"/>
    <w:rsid w:val="5CD1915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344A9502-DD9A-45F8-BEF4-680B7CAA9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image" Target="media/image6.pn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image" Target="media/image5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image" Target="media/image4.pn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39</TotalTime>
  <Pages>1</Pages>
  <Words>330</Words>
  <Characters>1883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2209</CharactersWithSpaces>
  <SharedDoc>false</SharedDoc>
  <HyperlinkBase/>
  <HLinks>
    <vt:vector size="6" baseType="variant">
      <vt:variant>
        <vt:i4>2228285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Sinus navigation (815066)</dc:title>
  <dc:subject/>
  <dc:creator>patrik.jens.johansson@vgregion.se</dc:creator>
  <keywords/>
  <lastModifiedBy>Ulrica Sehlberg</lastModifiedBy>
  <revision>50</revision>
  <lastPrinted>2024-06-13T20:30:00.0000000Z</lastPrinted>
  <dcterms:created xsi:type="dcterms:W3CDTF">2022-05-18T21:55:00.0000000Z</dcterms:created>
  <dcterms:modified xsi:type="dcterms:W3CDTF">2025-01-28T06:45:00.0000000Z</dcterms:modified>
</coreProperties>
</file>