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4227" w:rsidP="00F35B05" w:rsidRDefault="00AA4227" w14:paraId="0F2133F8" w14:textId="77777777">
      <w:pPr>
        <w:pStyle w:val="Rubrik2"/>
        <w:sectPr w:rsidR="00AA4227" w:rsidSect="00AA422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AA4227" w:rsidR="00AA4227" w:rsidP="00AA4227" w:rsidRDefault="00AA4227" w14:paraId="0030BB74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:rsidR="00AA4227" w:rsidP="00E85CF1" w:rsidRDefault="00E85CF1" w14:paraId="6894043B" w14:textId="4E735580">
      <w:pPr>
        <w:pStyle w:val="Rubrik1"/>
      </w:pPr>
      <w:r w:rsidRPr="00AA4227">
        <w:t>Arbetsrutin lab. 6 undersköterska – NÄL</w:t>
      </w:r>
    </w:p>
    <w:p w:rsidRPr="00E85CF1" w:rsidR="00E85CF1" w:rsidP="00E85CF1" w:rsidRDefault="00E85CF1" w14:paraId="126925E1" w14:textId="77777777"/>
    <w:p w:rsidRPr="00AA4227" w:rsidR="00AA4227" w:rsidP="00E85CF1" w:rsidRDefault="00AA4227" w14:paraId="59C5DD56" w14:textId="77777777">
      <w:pPr>
        <w:pStyle w:val="Rubrik2"/>
      </w:pPr>
      <w:bookmarkStart w:name="_1314629194" w:id="1"/>
      <w:bookmarkStart w:name="Rubrik" w:id="2"/>
      <w:bookmarkEnd w:id="1"/>
      <w:bookmarkEnd w:id="2"/>
      <w:r w:rsidRPr="00AA4227">
        <w:t>Syfte</w:t>
      </w:r>
    </w:p>
    <w:p w:rsidR="00AA4227" w:rsidP="00E85CF1" w:rsidRDefault="00AA4227" w14:paraId="16C924A8" w14:textId="77777777">
      <w:pPr>
        <w:spacing w:after="0" w:line="240" w:lineRule="auto"/>
        <w:ind w:left="0" w:right="0" w:firstLine="992"/>
        <w:rPr>
          <w:szCs w:val="20"/>
        </w:rPr>
      </w:pPr>
      <w:r w:rsidRPr="00AA4227">
        <w:rPr>
          <w:szCs w:val="20"/>
        </w:rPr>
        <w:t>Att tydliggöra arbetsfördelningen/arbetsuppgifterna på lab. 6 för undersköterskor.</w:t>
      </w:r>
    </w:p>
    <w:p w:rsidRPr="00AA4227" w:rsidR="00E85CF1" w:rsidP="00E85CF1" w:rsidRDefault="00E85CF1" w14:paraId="08076CFF" w14:textId="281B9006">
      <w:pPr>
        <w:pStyle w:val="Rubrik2"/>
      </w:pPr>
      <w:r w:rsidR="00E85CF1">
        <w:rPr/>
        <w:t>Förändringar sedan föregående</w:t>
      </w:r>
      <w:r w:rsidR="00E85CF1">
        <w:rPr/>
        <w:t xml:space="preserve"> version</w:t>
      </w:r>
    </w:p>
    <w:p w:rsidR="0894A921" w:rsidP="0F8B67CE" w:rsidRDefault="0894A921" w14:paraId="2C975200" w14:textId="6A310494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 w:firstLine="992"/>
        <w:jc w:val="left"/>
      </w:pPr>
      <w:r w:rsidR="0894A921">
        <w:rPr/>
        <w:t>Ingen förändring.</w:t>
      </w:r>
    </w:p>
    <w:p w:rsidRPr="00AA4227" w:rsidR="00AA4227" w:rsidP="00E85CF1" w:rsidRDefault="00AA4227" w14:paraId="597E100C" w14:textId="77777777">
      <w:pPr>
        <w:pStyle w:val="Rubrik2"/>
        <w:ind w:left="0" w:firstLine="992"/>
      </w:pPr>
      <w:r w:rsidRPr="00AA4227">
        <w:t>Före dagens undersökningar</w:t>
      </w:r>
    </w:p>
    <w:p w:rsidRPr="00AA4227" w:rsidR="00AA4227" w:rsidP="00E85CF1" w:rsidRDefault="00AA4227" w14:paraId="543A912C" w14:textId="77777777">
      <w:pPr>
        <w:pStyle w:val="Punktlista"/>
      </w:pPr>
      <w:r w:rsidRPr="00AA4227">
        <w:t>Kontrollera sug och syrgas.</w:t>
      </w:r>
    </w:p>
    <w:p w:rsidRPr="00AA4227" w:rsidR="00AA4227" w:rsidP="00E85CF1" w:rsidRDefault="00AA4227" w14:paraId="65E025A4" w14:textId="77777777">
      <w:pPr>
        <w:pStyle w:val="Punktlista"/>
      </w:pPr>
      <w:r w:rsidRPr="00AA4227">
        <w:t>Fyll på masker och sugkatetrar vid behov.</w:t>
      </w:r>
    </w:p>
    <w:p w:rsidRPr="00AA4227" w:rsidR="00AA4227" w:rsidP="00E85CF1" w:rsidRDefault="00AA4227" w14:paraId="6310EA8E" w14:textId="77777777">
      <w:pPr>
        <w:pStyle w:val="Punktlista"/>
      </w:pPr>
      <w:r w:rsidRPr="00AA4227">
        <w:t>Signera kontrollistan på bänken.</w:t>
      </w:r>
    </w:p>
    <w:p w:rsidRPr="00AA4227" w:rsidR="00AA4227" w:rsidP="00E85CF1" w:rsidRDefault="00AA4227" w14:paraId="1B032B98" w14:textId="77777777">
      <w:pPr>
        <w:pStyle w:val="Rubrik2"/>
      </w:pPr>
      <w:r w:rsidRPr="00AA4227">
        <w:t>Måndag samt torsdag morgon</w:t>
      </w:r>
    </w:p>
    <w:p w:rsidRPr="009821E8" w:rsidR="00AA4227" w:rsidP="009821E8" w:rsidRDefault="00AA4227" w14:paraId="5FC0EC89" w14:textId="04D06DA2">
      <w:pPr>
        <w:pStyle w:val="Punktlista"/>
      </w:pPr>
      <w:r w:rsidRPr="00AA4227">
        <w:t>Upphämtning och leverans av sterilt gods.</w:t>
      </w:r>
    </w:p>
    <w:p w:rsidRPr="00AA4227" w:rsidR="00AA4227" w:rsidP="00E85CF1" w:rsidRDefault="00AA4227" w14:paraId="073F3AD6" w14:textId="77777777">
      <w:pPr>
        <w:pStyle w:val="Rubrik2"/>
      </w:pPr>
      <w:r w:rsidRPr="00AA4227">
        <w:t>Före undersökning</w:t>
      </w:r>
    </w:p>
    <w:p w:rsidRPr="00AA4227" w:rsidR="00AA4227" w:rsidP="00E85CF1" w:rsidRDefault="00AA4227" w14:paraId="1FC0C8E9" w14:textId="77777777">
      <w:pPr>
        <w:pStyle w:val="Punktlista"/>
        <w:rPr>
          <w:rFonts w:ascii="Arial" w:hAnsi="Arial" w:cs="Arial"/>
        </w:rPr>
      </w:pPr>
      <w:r w:rsidRPr="00AA4227">
        <w:t>Hjälp sjuksköterskan att duka upp sterilt och dra upp läkemedel.</w:t>
      </w:r>
    </w:p>
    <w:p w:rsidRPr="00AA4227" w:rsidR="00AA4227" w:rsidP="00FF2A0B" w:rsidRDefault="00AA4227" w14:paraId="0760DEBB" w14:textId="7AD18FDD">
      <w:pPr>
        <w:pStyle w:val="Punktlista"/>
      </w:pPr>
      <w:r w:rsidRPr="00AA4227">
        <w:t xml:space="preserve">Lägg upp patienten på undersökningsbordet. Placera armstöd bekvämt. </w:t>
      </w:r>
    </w:p>
    <w:p w:rsidRPr="00AA4227" w:rsidR="00AA4227" w:rsidP="00E85CF1" w:rsidRDefault="00AA4227" w14:paraId="2A4D58F8" w14:textId="77777777">
      <w:pPr>
        <w:pStyle w:val="Punktlista"/>
      </w:pPr>
      <w:r w:rsidRPr="00AA4227">
        <w:t>Sätt på blodtrycksmanschett och syremätare, ta blodtrycket.</w:t>
      </w:r>
    </w:p>
    <w:p w:rsidRPr="00AA4227" w:rsidR="00AA4227" w:rsidP="00E85CF1" w:rsidRDefault="00AA4227" w14:paraId="745ADBEF" w14:textId="77777777">
      <w:pPr>
        <w:pStyle w:val="Punktlista"/>
      </w:pPr>
      <w:r w:rsidRPr="00AA4227">
        <w:t>Skriv upp värdena på tavlan vid dörren.</w:t>
      </w:r>
    </w:p>
    <w:p w:rsidRPr="00AA4227" w:rsidR="00AA4227" w:rsidP="00AA4227" w:rsidRDefault="00AA4227" w14:paraId="5CB468B7" w14:textId="77777777">
      <w:pPr>
        <w:spacing w:after="0" w:line="240" w:lineRule="auto"/>
        <w:ind w:left="720" w:right="0"/>
        <w:rPr>
          <w:szCs w:val="20"/>
        </w:rPr>
      </w:pPr>
    </w:p>
    <w:p w:rsidR="00E85CF1" w:rsidRDefault="00E85CF1" w14:paraId="2D63BF7F" w14:textId="77777777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r>
        <w:br w:type="page"/>
      </w:r>
    </w:p>
    <w:p w:rsidRPr="00AA4227" w:rsidR="00AA4227" w:rsidP="00E85CF1" w:rsidRDefault="00AA4227" w14:paraId="10222F4B" w14:textId="011568D7">
      <w:pPr>
        <w:pStyle w:val="Rubrik2"/>
      </w:pPr>
      <w:r w:rsidRPr="00AA4227">
        <w:t>Under undersökning</w:t>
      </w:r>
    </w:p>
    <w:p w:rsidRPr="00461650" w:rsidR="00AA4227" w:rsidP="00E85CF1" w:rsidRDefault="00AA4227" w14:paraId="0A7CF890" w14:textId="77777777">
      <w:pPr>
        <w:pStyle w:val="Punktlista"/>
        <w:rPr>
          <w:rFonts w:ascii="Arial" w:hAnsi="Arial" w:cs="Arial"/>
          <w:b/>
        </w:rPr>
      </w:pPr>
      <w:r w:rsidRPr="00AA4227">
        <w:t>Vara behjälplig under undersökningen.</w:t>
      </w:r>
    </w:p>
    <w:p w:rsidRPr="00EC3755" w:rsidR="00AA4227" w:rsidP="00EC3755" w:rsidRDefault="00461650" w14:paraId="77585525" w14:textId="3016AA31">
      <w:pPr>
        <w:pStyle w:val="Punktlista"/>
        <w:ind w:right="426"/>
        <w:rPr>
          <w:rFonts w:ascii="Arial" w:hAnsi="Arial" w:cs="Arial"/>
          <w:b/>
        </w:rPr>
      </w:pPr>
      <w:r>
        <w:t>Ta fram och öppna material. Dokumentera tillsammans med ansvarig sköterska.</w:t>
      </w:r>
    </w:p>
    <w:p w:rsidRPr="00AA4227" w:rsidR="00AA4227" w:rsidP="00E85CF1" w:rsidRDefault="00AA4227" w14:paraId="12C76C6C" w14:textId="77777777">
      <w:pPr>
        <w:pStyle w:val="Punktlista"/>
        <w:rPr>
          <w:rFonts w:ascii="Arial" w:hAnsi="Arial" w:cs="Arial"/>
          <w:b/>
        </w:rPr>
      </w:pPr>
      <w:r w:rsidRPr="00AA4227">
        <w:t>Vara patienten behjälplig.</w:t>
      </w:r>
    </w:p>
    <w:p w:rsidRPr="00AA4227" w:rsidR="00AA4227" w:rsidP="00E85CF1" w:rsidRDefault="00AA4227" w14:paraId="07972801" w14:textId="77777777">
      <w:pPr>
        <w:pStyle w:val="Punktlista"/>
        <w:rPr>
          <w:rFonts w:ascii="Arial" w:hAnsi="Arial" w:cs="Arial"/>
          <w:b/>
        </w:rPr>
      </w:pPr>
      <w:r w:rsidRPr="00AA4227">
        <w:t>Vid användning av ballongkateter och stent, klistra in etikett på respektive företags beställningsformulär. Dessa finns i pärmar på lab. 6.</w:t>
      </w:r>
    </w:p>
    <w:p w:rsidRPr="00AA4227" w:rsidR="00AA4227" w:rsidP="00AA4227" w:rsidRDefault="00AA4227" w14:paraId="4CE66DC1" w14:textId="77777777">
      <w:pPr>
        <w:spacing w:after="0" w:line="240" w:lineRule="auto"/>
        <w:ind w:left="720" w:right="0"/>
        <w:rPr>
          <w:rFonts w:ascii="Arial" w:hAnsi="Arial" w:cs="Arial"/>
          <w:b/>
          <w:szCs w:val="20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954"/>
      </w:tblGrid>
      <w:tr w:rsidRPr="00AA4227" w:rsidR="00AA4227" w:rsidTr="00F9550A" w14:paraId="628E45DC" w14:textId="77777777">
        <w:tc>
          <w:tcPr>
            <w:tcW w:w="5954" w:type="dxa"/>
            <w:shd w:val="clear" w:color="auto" w:fill="auto"/>
          </w:tcPr>
          <w:p w:rsidRPr="00AA4227" w:rsidR="00AA4227" w:rsidP="00AA4227" w:rsidRDefault="00AA4227" w14:paraId="3F0D5237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Cs w:val="20"/>
              </w:rPr>
            </w:pPr>
          </w:p>
          <w:p w:rsidRPr="00AA4227" w:rsidR="00AA4227" w:rsidP="00AA4227" w:rsidRDefault="00AA4227" w14:paraId="7D17DE4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C00000"/>
                <w:sz w:val="32"/>
                <w:szCs w:val="20"/>
              </w:rPr>
            </w:pPr>
            <w:r w:rsidRPr="00AA4227">
              <w:rPr>
                <w:rFonts w:ascii="Arial" w:hAnsi="Arial" w:cs="Arial"/>
                <w:b/>
                <w:color w:val="C00000"/>
                <w:sz w:val="32"/>
                <w:szCs w:val="20"/>
              </w:rPr>
              <w:t>Vid hjärtlarm</w:t>
            </w:r>
          </w:p>
          <w:p w:rsidRPr="00AA4227" w:rsidR="00AA4227" w:rsidP="00AA4227" w:rsidRDefault="00AA4227" w14:paraId="17B7ED0B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Cs w:val="20"/>
              </w:rPr>
            </w:pPr>
          </w:p>
          <w:p w:rsidRPr="00AA4227" w:rsidR="00AA4227" w:rsidP="00AA4227" w:rsidRDefault="00AA4227" w14:paraId="060D73F9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Cs w:val="20"/>
              </w:rPr>
            </w:pPr>
            <w:r w:rsidRPr="00AA4227">
              <w:rPr>
                <w:szCs w:val="20"/>
              </w:rPr>
              <w:t>När läkaren säger till ringer undersköterskan</w:t>
            </w:r>
            <w:r w:rsidRPr="00AA4227">
              <w:rPr>
                <w:rFonts w:ascii="Arial" w:hAnsi="Arial" w:cs="Arial"/>
                <w:b/>
                <w:szCs w:val="20"/>
              </w:rPr>
              <w:t xml:space="preserve"> 2222</w:t>
            </w:r>
          </w:p>
          <w:p w:rsidRPr="00AA4227" w:rsidR="00AA4227" w:rsidP="00AA4227" w:rsidRDefault="00AA4227" w14:paraId="4D26DB0B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Cs w:val="20"/>
              </w:rPr>
            </w:pPr>
          </w:p>
          <w:p w:rsidRPr="00AA4227" w:rsidR="00AA4227" w:rsidP="00AA4227" w:rsidRDefault="00AA4227" w14:paraId="66AE08B0" w14:textId="7777777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AA4227">
              <w:rPr>
                <w:b/>
                <w:szCs w:val="20"/>
              </w:rPr>
              <w:t xml:space="preserve">Vid PCI: </w:t>
            </w:r>
            <w:r w:rsidRPr="00AA4227">
              <w:rPr>
                <w:szCs w:val="20"/>
              </w:rPr>
              <w:t>Begär</w:t>
            </w:r>
            <w:r w:rsidRPr="00AA4227">
              <w:rPr>
                <w:b/>
                <w:szCs w:val="20"/>
              </w:rPr>
              <w:t xml:space="preserve"> </w:t>
            </w:r>
            <w:r w:rsidRPr="00AA4227">
              <w:rPr>
                <w:szCs w:val="20"/>
              </w:rPr>
              <w:t>NARKOS och MEDICINJOUR till lab. 6</w:t>
            </w:r>
            <w:r w:rsidRPr="00AA4227">
              <w:rPr>
                <w:b/>
                <w:szCs w:val="20"/>
              </w:rPr>
              <w:br/>
            </w:r>
            <w:r w:rsidRPr="00AA4227">
              <w:rPr>
                <w:b/>
                <w:szCs w:val="20"/>
              </w:rPr>
              <w:t>(</w:t>
            </w:r>
            <w:r w:rsidRPr="00AA4227">
              <w:rPr>
                <w:szCs w:val="20"/>
              </w:rPr>
              <w:t>enligt larmlista på väggen)</w:t>
            </w:r>
          </w:p>
          <w:p w:rsidRPr="00AA4227" w:rsidR="00AA4227" w:rsidP="00AA4227" w:rsidRDefault="00AA4227" w14:paraId="3D904405" w14:textId="7777777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</w:tbl>
    <w:p w:rsidRPr="00AA4227" w:rsidR="00AA4227" w:rsidP="00AA4227" w:rsidRDefault="00AA4227" w14:paraId="071B0528" w14:textId="77777777">
      <w:pPr>
        <w:spacing w:after="0" w:line="240" w:lineRule="auto"/>
        <w:ind w:left="0" w:right="0"/>
        <w:rPr>
          <w:szCs w:val="20"/>
        </w:rPr>
      </w:pPr>
    </w:p>
    <w:p w:rsidRPr="00AA4227" w:rsidR="00AA4227" w:rsidP="00E85CF1" w:rsidRDefault="00AA4227" w14:paraId="32A18927" w14:textId="77777777">
      <w:pPr>
        <w:pStyle w:val="Rubrik2"/>
      </w:pPr>
      <w:r w:rsidRPr="00AA4227">
        <w:t>När undersökningen är klar</w:t>
      </w:r>
    </w:p>
    <w:p w:rsidRPr="00AA4227" w:rsidR="00AA4227" w:rsidP="00E85CF1" w:rsidRDefault="00AA4227" w14:paraId="7A176ACA" w14:textId="77777777">
      <w:pPr>
        <w:pStyle w:val="Punktlista"/>
      </w:pPr>
      <w:r w:rsidRPr="00AA4227">
        <w:t>Ta bort material och övervakning.</w:t>
      </w:r>
    </w:p>
    <w:p w:rsidRPr="00AA4227" w:rsidR="00AA4227" w:rsidP="00E85CF1" w:rsidRDefault="00AA4227" w14:paraId="6F68CE7A" w14:textId="08D63186">
      <w:pPr>
        <w:pStyle w:val="Punktlista"/>
      </w:pPr>
      <w:r w:rsidRPr="00AA4227">
        <w:t xml:space="preserve">På övervakningsmonotorn välj </w:t>
      </w:r>
      <w:r w:rsidR="00EC3755">
        <w:rPr>
          <w:u w:val="single"/>
        </w:rPr>
        <w:t>”Avsluta fall”.</w:t>
      </w:r>
    </w:p>
    <w:p w:rsidRPr="00AA4227" w:rsidR="00AA4227" w:rsidP="00E85CF1" w:rsidRDefault="00AA4227" w14:paraId="22C60B58" w14:textId="77777777">
      <w:pPr>
        <w:pStyle w:val="Punktlista"/>
      </w:pPr>
      <w:r w:rsidRPr="00AA4227">
        <w:t>Hjälpas åt att dra patienten tillbaka till sängen med hjälp av glidskiva.</w:t>
      </w:r>
    </w:p>
    <w:p w:rsidRPr="00AA4227" w:rsidR="00AA4227" w:rsidP="00E85CF1" w:rsidRDefault="00AA4227" w14:paraId="22ADED89" w14:textId="77777777">
      <w:pPr>
        <w:pStyle w:val="Punktlista"/>
      </w:pPr>
      <w:r w:rsidRPr="00AA4227">
        <w:t>Beställ transportör.</w:t>
      </w:r>
    </w:p>
    <w:p w:rsidRPr="00AA4227" w:rsidR="00AA4227" w:rsidP="00E85CF1" w:rsidRDefault="00AA4227" w14:paraId="057E6DF3" w14:textId="77777777">
      <w:pPr>
        <w:pStyle w:val="Punktlista"/>
      </w:pPr>
      <w:r w:rsidRPr="00AA4227">
        <w:t>Förbered, tillsammans med röntgensjuksköterska, rummet/utrustningen för nästa patient.</w:t>
      </w:r>
    </w:p>
    <w:p w:rsidRPr="00AA4227" w:rsidR="00AA4227" w:rsidP="00AA4227" w:rsidRDefault="00AA4227" w14:paraId="5E4CBA33" w14:textId="77777777">
      <w:pPr>
        <w:spacing w:after="0" w:line="240" w:lineRule="auto"/>
        <w:ind w:left="0" w:right="0"/>
        <w:rPr>
          <w:szCs w:val="20"/>
        </w:rPr>
      </w:pPr>
    </w:p>
    <w:p w:rsidRPr="00AA4227" w:rsidR="00AA4227" w:rsidP="00E85CF1" w:rsidRDefault="00AA4227" w14:paraId="409015D6" w14:textId="77777777">
      <w:pPr>
        <w:spacing w:after="0" w:line="240" w:lineRule="auto"/>
        <w:ind w:left="0" w:right="0" w:firstLine="720"/>
        <w:rPr>
          <w:rFonts w:ascii="Arial" w:hAnsi="Arial" w:cs="Arial"/>
          <w:b/>
          <w:sz w:val="22"/>
          <w:szCs w:val="18"/>
        </w:rPr>
      </w:pPr>
      <w:r w:rsidRPr="00E85CF1">
        <w:rPr>
          <w:rStyle w:val="Rubrik2Char"/>
        </w:rPr>
        <w:t>Efter dagens undersökningar</w:t>
      </w:r>
      <w:r w:rsidRPr="00AA4227">
        <w:rPr>
          <w:rFonts w:ascii="Arial" w:hAnsi="Arial" w:cs="Arial"/>
          <w:b/>
          <w:sz w:val="32"/>
          <w:szCs w:val="20"/>
        </w:rPr>
        <w:t xml:space="preserve"> </w:t>
      </w:r>
      <w:r w:rsidRPr="00AA4227">
        <w:rPr>
          <w:rFonts w:ascii="Calibri" w:hAnsi="Calibri" w:cs="Calibri"/>
        </w:rPr>
        <w:t>(</w:t>
      </w:r>
      <w:r w:rsidRPr="00C77476">
        <w:t>eller i mån av tid mellan patienterna)</w:t>
      </w:r>
    </w:p>
    <w:p w:rsidRPr="00AA4227" w:rsidR="00AA4227" w:rsidP="00E85CF1" w:rsidRDefault="00AA4227" w14:paraId="72A28E60" w14:textId="77777777">
      <w:pPr>
        <w:pStyle w:val="Punktlista"/>
      </w:pPr>
      <w:r w:rsidRPr="00AA4227">
        <w:t>Städa och töm säckar.</w:t>
      </w:r>
    </w:p>
    <w:p w:rsidRPr="00AA4227" w:rsidR="00AA4227" w:rsidP="00E85CF1" w:rsidRDefault="00AA4227" w14:paraId="613CFEB2" w14:textId="77777777">
      <w:pPr>
        <w:pStyle w:val="Punktlista"/>
      </w:pPr>
      <w:r w:rsidRPr="00AA4227">
        <w:t>Fyll på material.</w:t>
      </w:r>
    </w:p>
    <w:p w:rsidRPr="00AA4227" w:rsidR="00AA4227" w:rsidP="00E85CF1" w:rsidRDefault="00AA4227" w14:paraId="7C03DC62" w14:textId="77777777">
      <w:pPr>
        <w:pStyle w:val="Punktlista"/>
      </w:pPr>
      <w:r w:rsidRPr="00AA4227">
        <w:t xml:space="preserve">Säg till sektionsledare Intervention eller undersköterska som beställer på Marknadsplatsen när näst sista förpackningen tas in på labbet. </w:t>
      </w:r>
    </w:p>
    <w:p w:rsidRPr="00AA4227" w:rsidR="00AA4227" w:rsidP="00E85CF1" w:rsidRDefault="00AA4227" w14:paraId="3B2AA71E" w14:textId="77777777">
      <w:pPr>
        <w:pStyle w:val="Punktlista"/>
      </w:pPr>
      <w:r w:rsidRPr="00AA4227">
        <w:t xml:space="preserve">Plocka upp material som kommit, bocka av mot följesedel med signatur och datum. Lämna följesedlarna på sektionsledarens skrivbord. </w:t>
      </w:r>
    </w:p>
    <w:p w:rsidRPr="00AA4227" w:rsidR="00AA4227" w:rsidP="00E85CF1" w:rsidRDefault="00AA4227" w14:paraId="6E5A0C20" w14:textId="77777777">
      <w:pPr>
        <w:pStyle w:val="Punktlista"/>
      </w:pPr>
      <w:r w:rsidRPr="00AA4227">
        <w:t>Plocka upp sterilt gods samt tvätt.</w:t>
      </w:r>
    </w:p>
    <w:p w:rsidRPr="00AA4227" w:rsidR="00AA4227" w:rsidP="00E85CF1" w:rsidRDefault="00AA4227" w14:paraId="0F902CDA" w14:textId="77777777">
      <w:pPr>
        <w:pStyle w:val="Punktlista"/>
      </w:pPr>
      <w:r w:rsidRPr="00AA4227">
        <w:t>Kontrollera utgångsdatum på sterilt material.</w:t>
      </w:r>
    </w:p>
    <w:p w:rsidRPr="00AA4227" w:rsidR="00AA4227" w:rsidP="00E85CF1" w:rsidRDefault="00AA4227" w14:paraId="2915592D" w14:textId="77777777">
      <w:pPr>
        <w:pStyle w:val="Punktlista"/>
      </w:pPr>
      <w:r w:rsidRPr="00AA4227">
        <w:t>Vid behov, beställ material.</w:t>
      </w:r>
    </w:p>
    <w:p w:rsidRPr="00AA4227" w:rsidR="00AA4227" w:rsidP="00E85CF1" w:rsidRDefault="00AA4227" w14:paraId="330ACCBE" w14:textId="4C0BC665">
      <w:pPr>
        <w:pStyle w:val="Punktlista"/>
        <w:rPr/>
      </w:pPr>
      <w:r w:rsidR="00AA4227">
        <w:rPr/>
        <w:t xml:space="preserve">Se till att använt diskat sterilgods + lista till </w:t>
      </w:r>
      <w:r w:rsidR="00AA4227">
        <w:rPr/>
        <w:t>steril</w:t>
      </w:r>
      <w:r w:rsidR="6C7930EC">
        <w:rPr/>
        <w:t>centralen</w:t>
      </w:r>
      <w:r w:rsidR="00AA4227">
        <w:rPr/>
        <w:t xml:space="preserve"> är klar på måndag och torsdag morgon samt att det hämtas. </w:t>
      </w:r>
    </w:p>
    <w:p w:rsidRPr="00AA4227" w:rsidR="00AA4227" w:rsidP="00AA4227" w:rsidRDefault="00AA4227" w14:paraId="405D741C" w14:textId="77777777">
      <w:pPr>
        <w:spacing w:after="0" w:line="240" w:lineRule="auto"/>
        <w:ind w:left="0" w:right="0"/>
        <w:rPr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E85CF1">
      <w:type w:val="continuous"/>
      <w:pgSz w:w="11900" w:h="16840" w:orient="portrait"/>
      <w:pgMar w:top="1418" w:right="843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3470" w:rsidRDefault="00173470" w14:paraId="10B0641B" w14:textId="77777777">
      <w:r>
        <w:separator/>
      </w:r>
    </w:p>
  </w:endnote>
  <w:endnote w:type="continuationSeparator" w:id="0">
    <w:p w:rsidR="00173470" w:rsidRDefault="00173470" w14:paraId="604F015B" w14:textId="77777777">
      <w:r>
        <w:continuationSeparator/>
      </w:r>
    </w:p>
  </w:endnote>
  <w:endnote w:type="continuationNotice" w:id="1">
    <w:p w:rsidR="00173470" w:rsidRDefault="00173470" w14:paraId="182B227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3470" w:rsidRDefault="00173470" w14:paraId="6A1867D3" w14:textId="77777777"/>
  </w:footnote>
  <w:footnote w:type="continuationSeparator" w:id="0">
    <w:p w:rsidR="00173470" w:rsidRDefault="00173470" w14:paraId="3F146165" w14:textId="77777777">
      <w:r>
        <w:continuationSeparator/>
      </w:r>
    </w:p>
  </w:footnote>
  <w:footnote w:type="continuationNotice" w:id="1">
    <w:p w:rsidR="00173470" w:rsidRDefault="00173470" w14:paraId="0A430B4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4178840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8CEDAD8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90839B5"/>
    <w:multiLevelType w:val="hybridMultilevel"/>
    <w:tmpl w:val="139E12F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83665E4"/>
    <w:multiLevelType w:val="hybridMultilevel"/>
    <w:tmpl w:val="36A4BAEC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6646083"/>
    <w:multiLevelType w:val="hybridMultilevel"/>
    <w:tmpl w:val="5590F974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85D634E"/>
    <w:multiLevelType w:val="hybridMultilevel"/>
    <w:tmpl w:val="4AAAAC9E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B12287F"/>
    <w:multiLevelType w:val="hybridMultilevel"/>
    <w:tmpl w:val="B634A124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60CD693C"/>
    <w:multiLevelType w:val="hybridMultilevel"/>
    <w:tmpl w:val="D3724ED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2" w15:restartNumberingAfterBreak="0">
    <w:nsid w:val="7270708A"/>
    <w:multiLevelType w:val="hybridMultilevel"/>
    <w:tmpl w:val="4FD403E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15103322">
    <w:abstractNumId w:val="24"/>
  </w:num>
  <w:num w:numId="2" w16cid:durableId="67575057">
    <w:abstractNumId w:val="19"/>
  </w:num>
  <w:num w:numId="3" w16cid:durableId="1289119516">
    <w:abstractNumId w:val="0"/>
  </w:num>
  <w:num w:numId="4" w16cid:durableId="1961645856">
    <w:abstractNumId w:val="7"/>
  </w:num>
  <w:num w:numId="5" w16cid:durableId="483857532">
    <w:abstractNumId w:val="21"/>
  </w:num>
  <w:num w:numId="6" w16cid:durableId="1761215826">
    <w:abstractNumId w:val="2"/>
  </w:num>
  <w:num w:numId="7" w16cid:durableId="57752438">
    <w:abstractNumId w:val="14"/>
  </w:num>
  <w:num w:numId="8" w16cid:durableId="1261570285">
    <w:abstractNumId w:val="11"/>
  </w:num>
  <w:num w:numId="9" w16cid:durableId="237836534">
    <w:abstractNumId w:val="1"/>
  </w:num>
  <w:num w:numId="10" w16cid:durableId="788745519">
    <w:abstractNumId w:val="1"/>
  </w:num>
  <w:num w:numId="11" w16cid:durableId="71893764">
    <w:abstractNumId w:val="3"/>
  </w:num>
  <w:num w:numId="12" w16cid:durableId="909733798">
    <w:abstractNumId w:val="5"/>
  </w:num>
  <w:num w:numId="13" w16cid:durableId="1945115942">
    <w:abstractNumId w:val="18"/>
  </w:num>
  <w:num w:numId="14" w16cid:durableId="1773276755">
    <w:abstractNumId w:val="12"/>
  </w:num>
  <w:num w:numId="15" w16cid:durableId="556092959">
    <w:abstractNumId w:val="8"/>
  </w:num>
  <w:num w:numId="16" w16cid:durableId="154496654">
    <w:abstractNumId w:val="17"/>
  </w:num>
  <w:num w:numId="17" w16cid:durableId="42678219">
    <w:abstractNumId w:val="6"/>
  </w:num>
  <w:num w:numId="18" w16cid:durableId="848637024">
    <w:abstractNumId w:val="13"/>
  </w:num>
  <w:num w:numId="19" w16cid:durableId="1742410041">
    <w:abstractNumId w:val="23"/>
  </w:num>
  <w:num w:numId="20" w16cid:durableId="348410902">
    <w:abstractNumId w:val="9"/>
  </w:num>
  <w:num w:numId="21" w16cid:durableId="97914584">
    <w:abstractNumId w:val="15"/>
  </w:num>
  <w:num w:numId="22" w16cid:durableId="899906369">
    <w:abstractNumId w:val="20"/>
  </w:num>
  <w:num w:numId="23" w16cid:durableId="1159156882">
    <w:abstractNumId w:val="22"/>
  </w:num>
  <w:num w:numId="24" w16cid:durableId="741486878">
    <w:abstractNumId w:val="16"/>
  </w:num>
  <w:num w:numId="25" w16cid:durableId="2061396129">
    <w:abstractNumId w:val="10"/>
  </w:num>
  <w:num w:numId="26" w16cid:durableId="970860245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3470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21DD"/>
    <w:rsid w:val="00460ED0"/>
    <w:rsid w:val="0046165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A78DA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3F96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21E8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4227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7476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176CD"/>
    <w:rsid w:val="00D37E7F"/>
    <w:rsid w:val="00D47AD7"/>
    <w:rsid w:val="00D51529"/>
    <w:rsid w:val="00D85218"/>
    <w:rsid w:val="00D915B1"/>
    <w:rsid w:val="00DA299D"/>
    <w:rsid w:val="00DA65C4"/>
    <w:rsid w:val="00DB7510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5CF1"/>
    <w:rsid w:val="00E86CE8"/>
    <w:rsid w:val="00E90E82"/>
    <w:rsid w:val="00EA00CB"/>
    <w:rsid w:val="00EA1BAA"/>
    <w:rsid w:val="00EA3FCD"/>
    <w:rsid w:val="00EA42A0"/>
    <w:rsid w:val="00EB6714"/>
    <w:rsid w:val="00EC0A68"/>
    <w:rsid w:val="00EC3755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5393"/>
    <w:rsid w:val="00F86F47"/>
    <w:rsid w:val="00F90B64"/>
    <w:rsid w:val="00FA17FA"/>
    <w:rsid w:val="00FB2F0F"/>
    <w:rsid w:val="00FB5086"/>
    <w:rsid w:val="00FB5411"/>
    <w:rsid w:val="00FB6392"/>
    <w:rsid w:val="00FD3C70"/>
    <w:rsid w:val="00FD6820"/>
    <w:rsid w:val="00FE12D8"/>
    <w:rsid w:val="00FF2A0B"/>
    <w:rsid w:val="00FF7C02"/>
    <w:rsid w:val="024801E3"/>
    <w:rsid w:val="0894A921"/>
    <w:rsid w:val="0F8B67CE"/>
    <w:rsid w:val="2891EC09"/>
    <w:rsid w:val="647B2B65"/>
    <w:rsid w:val="6B2CF8ED"/>
    <w:rsid w:val="6C79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lab. 6 undersköterska – NÄL</dc:title>
  <dc:subject/>
  <dc:creator>patrik.jens.johansson@vgregion.se</dc:creator>
  <keywords/>
  <lastModifiedBy>Ulrica Sehlberg</lastModifiedBy>
  <revision>11</revision>
  <lastPrinted>2016-03-31T10:56:00.0000000Z</lastPrinted>
  <dcterms:created xsi:type="dcterms:W3CDTF">2022-05-18T04:01:00.0000000Z</dcterms:created>
  <dcterms:modified xsi:type="dcterms:W3CDTF">2025-09-15T07:55:10.0000000Z</dcterms:modified>
</coreProperties>
</file>