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D9A0" w14:textId="77777777" w:rsidR="00477A16" w:rsidRDefault="00477A16" w:rsidP="00F35B05">
      <w:pPr>
        <w:pStyle w:val="Rubrik2"/>
        <w:sectPr w:rsidR="00477A16" w:rsidSect="00477A1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BF47AC5" w14:textId="77777777" w:rsidR="00477A16" w:rsidRPr="00477A16" w:rsidRDefault="00477A16" w:rsidP="00477A1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7514B109" w14:textId="7B7209D9" w:rsidR="00477A16" w:rsidRPr="00477A16" w:rsidRDefault="0077338F" w:rsidP="009C2CF5">
      <w:pPr>
        <w:pStyle w:val="Rubrik1"/>
        <w:ind w:left="0" w:firstLine="992"/>
        <w:rPr>
          <w:szCs w:val="20"/>
        </w:rPr>
      </w:pPr>
      <w:r w:rsidRPr="00477A16">
        <w:t>Arbetsrutin lab. 6 röntgensjuksköterska – NÄL</w:t>
      </w:r>
    </w:p>
    <w:p w14:paraId="52ADE8AC" w14:textId="77777777" w:rsidR="00477A16" w:rsidRPr="00477A16" w:rsidRDefault="00477A16" w:rsidP="00477A16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74C3EFAA" w14:textId="77777777" w:rsidR="00477A16" w:rsidRPr="00477A16" w:rsidRDefault="00477A16" w:rsidP="009C2CF5">
      <w:pPr>
        <w:pStyle w:val="Rubrik2"/>
      </w:pPr>
      <w:r w:rsidRPr="00477A16">
        <w:t>Syfte</w:t>
      </w:r>
    </w:p>
    <w:p w14:paraId="1BCE3D27" w14:textId="77777777" w:rsidR="00477A16" w:rsidRPr="00477A16" w:rsidRDefault="00477A16" w:rsidP="009C2CF5">
      <w:pPr>
        <w:spacing w:after="0" w:line="240" w:lineRule="auto"/>
        <w:ind w:left="0" w:right="0" w:firstLine="992"/>
        <w:rPr>
          <w:szCs w:val="20"/>
        </w:rPr>
      </w:pPr>
      <w:r w:rsidRPr="00477A16">
        <w:rPr>
          <w:szCs w:val="20"/>
        </w:rPr>
        <w:t>Att tydliggöra arbetsfördelningen/arbetsuppgifterna på lab.6 för röntgensjuksköterskor.</w:t>
      </w:r>
    </w:p>
    <w:p w14:paraId="07F34F41" w14:textId="1927E54E" w:rsidR="009C2CF5" w:rsidRPr="00477A16" w:rsidRDefault="009C2CF5" w:rsidP="009C2CF5">
      <w:pPr>
        <w:pStyle w:val="Rubrik2"/>
      </w:pPr>
      <w:r>
        <w:t xml:space="preserve">Förändringar sedan föregående </w:t>
      </w:r>
      <w:r w:rsidRPr="00477A16">
        <w:t>version</w:t>
      </w:r>
    </w:p>
    <w:p w14:paraId="1C3422AB" w14:textId="0214BE13" w:rsidR="009C2CF5" w:rsidRPr="00477A16" w:rsidRDefault="3748C8C2" w:rsidP="009C2CF5">
      <w:pPr>
        <w:spacing w:after="0" w:line="240" w:lineRule="auto"/>
        <w:ind w:left="0" w:right="0" w:firstLine="992"/>
        <w:rPr>
          <w:szCs w:val="20"/>
        </w:rPr>
      </w:pPr>
      <w:r>
        <w:t>Rutin reviderad</w:t>
      </w:r>
      <w:r w:rsidR="009C2CF5">
        <w:t>.</w:t>
      </w:r>
    </w:p>
    <w:p w14:paraId="4F215117" w14:textId="77777777" w:rsidR="00477A16" w:rsidRPr="00477A16" w:rsidRDefault="00477A16" w:rsidP="009C2CF5">
      <w:pPr>
        <w:pStyle w:val="Rubrik2"/>
        <w:ind w:left="0" w:firstLine="992"/>
      </w:pPr>
      <w:r w:rsidRPr="00477A16">
        <w:t>Före undersökning</w:t>
      </w:r>
    </w:p>
    <w:p w14:paraId="07E69AAE" w14:textId="2D27BE26" w:rsidR="00477A16" w:rsidRPr="00477A16" w:rsidRDefault="00477A16" w:rsidP="009C2CF5">
      <w:pPr>
        <w:pStyle w:val="Punktlista"/>
        <w:rPr>
          <w:szCs w:val="20"/>
        </w:rPr>
      </w:pPr>
      <w:hyperlink r:id="rId17">
        <w:r w:rsidRPr="50011E9E">
          <w:rPr>
            <w:color w:val="0000FF"/>
            <w:u w:val="single"/>
          </w:rPr>
          <w:t xml:space="preserve">Kontrollera provsvar i </w:t>
        </w:r>
        <w:proofErr w:type="spellStart"/>
        <w:r w:rsidRPr="50011E9E">
          <w:rPr>
            <w:color w:val="0000FF"/>
            <w:u w:val="single"/>
          </w:rPr>
          <w:t>Melior</w:t>
        </w:r>
        <w:proofErr w:type="spellEnd"/>
      </w:hyperlink>
      <w:r>
        <w:t xml:space="preserve"> på dagens patienter (P-</w:t>
      </w:r>
      <w:proofErr w:type="spellStart"/>
      <w:r>
        <w:t>kreatinin</w:t>
      </w:r>
      <w:proofErr w:type="spellEnd"/>
      <w:r>
        <w:t>, PK, APTT, TPK)</w:t>
      </w:r>
    </w:p>
    <w:p w14:paraId="34C8B77D" w14:textId="08EAAFF3" w:rsidR="00477A16" w:rsidRPr="00477A16" w:rsidRDefault="00477A16" w:rsidP="009C2CF5">
      <w:pPr>
        <w:pStyle w:val="Punktlista"/>
        <w:rPr>
          <w:szCs w:val="20"/>
        </w:rPr>
      </w:pPr>
      <w:hyperlink r:id="rId18" w:history="1">
        <w:r w:rsidRPr="00477A16">
          <w:rPr>
            <w:color w:val="0000FF"/>
            <w:szCs w:val="20"/>
            <w:u w:val="single"/>
          </w:rPr>
          <w:t>Kontrollera sug/syrgas</w:t>
        </w:r>
      </w:hyperlink>
    </w:p>
    <w:p w14:paraId="4EB0E0CF" w14:textId="77777777" w:rsidR="00477A16" w:rsidRPr="00477A16" w:rsidRDefault="00477A16" w:rsidP="009C2CF5">
      <w:pPr>
        <w:pStyle w:val="Rubrik2"/>
        <w:ind w:left="0" w:firstLine="992"/>
      </w:pPr>
      <w:r w:rsidRPr="00477A16">
        <w:t xml:space="preserve">Undersökning </w:t>
      </w:r>
    </w:p>
    <w:p w14:paraId="72AD53CA" w14:textId="77777777" w:rsidR="00477A16" w:rsidRPr="00477A16" w:rsidRDefault="00477A16" w:rsidP="009C2CF5">
      <w:pPr>
        <w:keepNext/>
        <w:spacing w:before="120" w:after="60" w:line="240" w:lineRule="auto"/>
        <w:ind w:left="0" w:right="0" w:firstLine="992"/>
        <w:outlineLvl w:val="2"/>
        <w:rPr>
          <w:rFonts w:ascii="Arial Fet" w:hAnsi="Arial Fet" w:cs="Arial"/>
          <w:b/>
          <w:bCs/>
          <w:szCs w:val="26"/>
        </w:rPr>
      </w:pPr>
      <w:r w:rsidRPr="00477A16">
        <w:rPr>
          <w:rFonts w:ascii="Arial Fet" w:hAnsi="Arial Fet" w:cs="Arial"/>
          <w:b/>
          <w:bCs/>
          <w:szCs w:val="26"/>
        </w:rPr>
        <w:t>Patientansvarig sjuksköterska</w:t>
      </w:r>
    </w:p>
    <w:p w14:paraId="3DDF2EC0" w14:textId="63A4DEC2" w:rsidR="0077107E" w:rsidRDefault="007E70D5" w:rsidP="009C2CF5">
      <w:pPr>
        <w:pStyle w:val="Punktlista"/>
      </w:pPr>
      <w:r>
        <w:t>Öppna SECTRA IDS7. Välj undersökningskortet för aktuell patient.</w:t>
      </w:r>
    </w:p>
    <w:p w14:paraId="4C37B69E" w14:textId="22EE2BEA" w:rsidR="007E70D5" w:rsidRDefault="007E70D5" w:rsidP="009C2CF5">
      <w:pPr>
        <w:pStyle w:val="Punktlista"/>
      </w:pPr>
      <w:r>
        <w:t>Skriv in ansvarig läkare.</w:t>
      </w:r>
    </w:p>
    <w:p w14:paraId="7E74707A" w14:textId="1DA1F370" w:rsidR="00477A16" w:rsidRPr="00477A16" w:rsidRDefault="00477A16" w:rsidP="009C2CF5">
      <w:pPr>
        <w:pStyle w:val="Punktlista"/>
      </w:pPr>
      <w:r w:rsidRPr="00477A16">
        <w:t>Välj aktuell patient i modalite</w:t>
      </w:r>
      <w:r w:rsidR="00896C57">
        <w:t>t</w:t>
      </w:r>
      <w:r w:rsidR="00A32504">
        <w:t xml:space="preserve"> </w:t>
      </w:r>
      <w:r w:rsidR="00A32504" w:rsidRPr="00477A16">
        <w:t>(</w:t>
      </w:r>
      <w:r w:rsidR="00A32504">
        <w:t xml:space="preserve">Philips </w:t>
      </w:r>
      <w:proofErr w:type="spellStart"/>
      <w:r w:rsidR="00A32504">
        <w:t>Azurion</w:t>
      </w:r>
      <w:proofErr w:type="spellEnd"/>
      <w:r w:rsidR="00A32504" w:rsidRPr="00477A16">
        <w:t>).</w:t>
      </w:r>
    </w:p>
    <w:p w14:paraId="540C0183" w14:textId="376475FD" w:rsidR="00477A16" w:rsidRPr="00477A16" w:rsidRDefault="00477A16" w:rsidP="009C2CF5">
      <w:pPr>
        <w:pStyle w:val="Punktlista"/>
      </w:pPr>
      <w:r w:rsidRPr="00477A16">
        <w:t xml:space="preserve">Utför ID-kontroll mot modalitet </w:t>
      </w:r>
      <w:r w:rsidR="00896C57">
        <w:t>(namn på skärm) och dokumentera.</w:t>
      </w:r>
    </w:p>
    <w:p w14:paraId="6BA2EEE8" w14:textId="77777777" w:rsidR="00477A16" w:rsidRPr="00477A16" w:rsidRDefault="00477A16" w:rsidP="009C2CF5">
      <w:pPr>
        <w:pStyle w:val="Punktlista"/>
      </w:pPr>
      <w:r w:rsidRPr="00477A16">
        <w:t>Starta undersökningen.</w:t>
      </w:r>
    </w:p>
    <w:p w14:paraId="64B41ED5" w14:textId="19A1B442" w:rsidR="00477A16" w:rsidRPr="00477A16" w:rsidRDefault="00477A16" w:rsidP="009C2CF5">
      <w:pPr>
        <w:pStyle w:val="Punktlista"/>
      </w:pPr>
      <w:r w:rsidRPr="00477A16">
        <w:t>Se strålsäkerhetsrutin, kapitel 4.2 och 5.4 i</w:t>
      </w:r>
      <w:r w:rsidRPr="00477A16">
        <w:br/>
      </w:r>
      <w:hyperlink r:id="rId19" w:history="1">
        <w:r w:rsidRPr="00477A16">
          <w:rPr>
            <w:color w:val="0000FF"/>
            <w:u w:val="single"/>
          </w:rPr>
          <w:t>Strålskydd vid undersökningar och behandlingar med röntgenstrålning</w:t>
        </w:r>
      </w:hyperlink>
    </w:p>
    <w:p w14:paraId="6D0FC896" w14:textId="77777777" w:rsidR="00477A16" w:rsidRPr="00477A16" w:rsidRDefault="00477A16" w:rsidP="009C2CF5">
      <w:pPr>
        <w:pStyle w:val="Punktlista"/>
      </w:pPr>
      <w:r w:rsidRPr="00477A16">
        <w:t>Informera patienten om undersökningen.</w:t>
      </w:r>
    </w:p>
    <w:p w14:paraId="118F2253" w14:textId="718373E2" w:rsidR="00477A16" w:rsidRPr="00477A16" w:rsidRDefault="00477A16" w:rsidP="009C2CF5">
      <w:pPr>
        <w:pStyle w:val="Punktlista"/>
      </w:pPr>
      <w:r w:rsidRPr="00477A16">
        <w:t xml:space="preserve">Gå igenom </w:t>
      </w:r>
      <w:r w:rsidR="000A7337">
        <w:t xml:space="preserve">”NY </w:t>
      </w:r>
      <w:r w:rsidR="000A7337" w:rsidRPr="00477A16">
        <w:t>CHECKLISTA</w:t>
      </w:r>
      <w:r w:rsidR="000A7337">
        <w:t>”</w:t>
      </w:r>
      <w:r w:rsidRPr="00477A16">
        <w:t xml:space="preserve"> under Journal.</w:t>
      </w:r>
    </w:p>
    <w:p w14:paraId="3B247922" w14:textId="77777777" w:rsidR="00477A16" w:rsidRPr="00477A16" w:rsidRDefault="00477A16" w:rsidP="009C2CF5">
      <w:pPr>
        <w:pStyle w:val="Punktlista"/>
      </w:pPr>
      <w:r w:rsidRPr="00477A16">
        <w:t>Kontrollera PVK.</w:t>
      </w:r>
    </w:p>
    <w:p w14:paraId="0147E2EC" w14:textId="0C85172A" w:rsidR="00477A16" w:rsidRDefault="2774E90D" w:rsidP="00CF6308">
      <w:pPr>
        <w:pStyle w:val="Punktlista"/>
      </w:pPr>
      <w:r>
        <w:t xml:space="preserve">Koppla upp patienten med blodtryck och </w:t>
      </w:r>
      <w:r w:rsidR="00E94E3A">
        <w:t>syremätare</w:t>
      </w:r>
      <w:r>
        <w:t xml:space="preserve"> vid inläggning av </w:t>
      </w:r>
      <w:proofErr w:type="spellStart"/>
      <w:r>
        <w:t>nefrostomikateter</w:t>
      </w:r>
      <w:proofErr w:type="spellEnd"/>
      <w:r>
        <w:t>.</w:t>
      </w:r>
    </w:p>
    <w:p w14:paraId="76712CFA" w14:textId="476F6921" w:rsidR="00475C6F" w:rsidRDefault="001A0ADC" w:rsidP="00475C6F">
      <w:pPr>
        <w:pStyle w:val="Punktlista"/>
        <w:numPr>
          <w:ilvl w:val="1"/>
          <w:numId w:val="14"/>
        </w:numPr>
        <w:ind w:left="2127" w:hanging="426"/>
      </w:pPr>
      <w:r>
        <w:t>Ta ett utgångsblodtryck och skriv på tavlan + journal med till avdelningen.</w:t>
      </w:r>
    </w:p>
    <w:p w14:paraId="0DE71DDC" w14:textId="6ED76B87" w:rsidR="00475C6F" w:rsidRPr="00477A16" w:rsidRDefault="00475C6F" w:rsidP="00475C6F">
      <w:pPr>
        <w:pStyle w:val="Punktlista"/>
      </w:pPr>
      <w:r>
        <w:t xml:space="preserve">Assisterande </w:t>
      </w:r>
      <w:proofErr w:type="spellStart"/>
      <w:r>
        <w:t>ssk</w:t>
      </w:r>
      <w:proofErr w:type="spellEnd"/>
      <w:r>
        <w:t xml:space="preserve">/patientansvarig </w:t>
      </w:r>
      <w:proofErr w:type="spellStart"/>
      <w:r>
        <w:t>ssk</w:t>
      </w:r>
      <w:proofErr w:type="spellEnd"/>
      <w:r>
        <w:t xml:space="preserve"> och </w:t>
      </w:r>
      <w:proofErr w:type="spellStart"/>
      <w:r>
        <w:t>usk</w:t>
      </w:r>
      <w:proofErr w:type="spellEnd"/>
      <w:r>
        <w:t xml:space="preserve"> i remissanteckningar.</w:t>
      </w:r>
    </w:p>
    <w:p w14:paraId="3DD93BD8" w14:textId="77777777" w:rsidR="00477A16" w:rsidRPr="00477A16" w:rsidRDefault="00477A16" w:rsidP="009C2CF5">
      <w:pPr>
        <w:pStyle w:val="Punktlista"/>
      </w:pPr>
      <w:r w:rsidRPr="00477A16">
        <w:t>Handha röntgenutrustningen.</w:t>
      </w:r>
    </w:p>
    <w:p w14:paraId="632BAE7C" w14:textId="77777777" w:rsidR="004C349E" w:rsidRDefault="00477A16" w:rsidP="009C2CF5">
      <w:pPr>
        <w:pStyle w:val="Punktlista"/>
      </w:pPr>
      <w:r w:rsidRPr="00477A16">
        <w:lastRenderedPageBreak/>
        <w:t>Dokumentera</w:t>
      </w:r>
      <w:r w:rsidR="002D6AE8">
        <w:t>:</w:t>
      </w:r>
    </w:p>
    <w:p w14:paraId="20E222A9" w14:textId="77777777" w:rsidR="004C349E" w:rsidRDefault="00B20583" w:rsidP="004C349E">
      <w:pPr>
        <w:pStyle w:val="Punktlista"/>
        <w:numPr>
          <w:ilvl w:val="1"/>
          <w:numId w:val="14"/>
        </w:numPr>
        <w:ind w:left="2127" w:hanging="426"/>
      </w:pPr>
      <w:r>
        <w:t>Läkemedel/kontrast</w:t>
      </w:r>
    </w:p>
    <w:p w14:paraId="1D807EED" w14:textId="77777777" w:rsidR="004C349E" w:rsidRDefault="00B20583" w:rsidP="004C349E">
      <w:pPr>
        <w:pStyle w:val="Punktlista"/>
        <w:numPr>
          <w:ilvl w:val="1"/>
          <w:numId w:val="14"/>
        </w:numPr>
        <w:ind w:left="2127" w:hanging="426"/>
      </w:pPr>
      <w:r>
        <w:t>Material under Journal</w:t>
      </w:r>
    </w:p>
    <w:p w14:paraId="26983777" w14:textId="21862BA2" w:rsidR="00477A16" w:rsidRPr="00477A16" w:rsidRDefault="00B20583" w:rsidP="004C349E">
      <w:pPr>
        <w:pStyle w:val="Punktlista"/>
        <w:numPr>
          <w:ilvl w:val="1"/>
          <w:numId w:val="14"/>
        </w:numPr>
        <w:ind w:left="2127" w:hanging="426"/>
      </w:pPr>
      <w:r>
        <w:t xml:space="preserve">Assisterande </w:t>
      </w:r>
      <w:proofErr w:type="spellStart"/>
      <w:r>
        <w:t>ssk</w:t>
      </w:r>
      <w:proofErr w:type="spellEnd"/>
      <w:r>
        <w:t xml:space="preserve">/patientansvarig </w:t>
      </w:r>
      <w:proofErr w:type="spellStart"/>
      <w:r>
        <w:t>ssk</w:t>
      </w:r>
      <w:proofErr w:type="spellEnd"/>
      <w:r>
        <w:t xml:space="preserve"> och </w:t>
      </w:r>
      <w:proofErr w:type="spellStart"/>
      <w:r>
        <w:t>usk</w:t>
      </w:r>
      <w:proofErr w:type="spellEnd"/>
      <w:r>
        <w:t xml:space="preserve"> i remissanteckningar</w:t>
      </w:r>
      <w:r w:rsidR="004C349E">
        <w:t>.</w:t>
      </w:r>
      <w:r w:rsidR="002D6AE8">
        <w:br/>
      </w:r>
    </w:p>
    <w:p w14:paraId="38535CF9" w14:textId="77777777" w:rsidR="00477A16" w:rsidRPr="00477A16" w:rsidRDefault="00477A16" w:rsidP="009C2CF5">
      <w:pPr>
        <w:pStyle w:val="Rubrik2"/>
      </w:pPr>
      <w:r w:rsidRPr="00477A16">
        <w:t>Efter undersökning</w:t>
      </w:r>
    </w:p>
    <w:p w14:paraId="7122923F" w14:textId="77777777" w:rsidR="00477A16" w:rsidRPr="00477A16" w:rsidRDefault="00477A16" w:rsidP="009C2CF5">
      <w:pPr>
        <w:pStyle w:val="Punktlista"/>
      </w:pPr>
      <w:r w:rsidRPr="00477A16">
        <w:t>Välj rätt undersökningskort för de procedurer som gjorts.</w:t>
      </w:r>
    </w:p>
    <w:p w14:paraId="7706811F" w14:textId="3D812598" w:rsidR="0003159D" w:rsidRDefault="00037BE4" w:rsidP="009C2CF5">
      <w:pPr>
        <w:pStyle w:val="Punktlista"/>
      </w:pPr>
      <w:r>
        <w:t>Beroende på undersökning, s</w:t>
      </w:r>
      <w:r w:rsidR="00477A16" w:rsidRPr="00477A16">
        <w:t>kriv</w:t>
      </w:r>
      <w:r w:rsidR="00E60C27">
        <w:t xml:space="preserve">er ut ett omvårdnadsdokument från PACS </w:t>
      </w:r>
      <w:r w:rsidR="00E15A7A">
        <w:br/>
      </w:r>
      <w:r w:rsidR="00E60C27">
        <w:t>som följer patienten</w:t>
      </w:r>
      <w:r w:rsidR="00477A16" w:rsidRPr="00477A16">
        <w:t xml:space="preserve">, välj </w:t>
      </w:r>
      <w:proofErr w:type="spellStart"/>
      <w:r w:rsidR="0052423B">
        <w:t>Nefrostomikateter</w:t>
      </w:r>
      <w:proofErr w:type="spellEnd"/>
      <w:r w:rsidR="0052423B">
        <w:t xml:space="preserve"> eller PTC </w:t>
      </w:r>
      <w:r w:rsidR="00074873">
        <w:t>(under Journal)</w:t>
      </w:r>
      <w:r w:rsidR="00477A16" w:rsidRPr="00477A16">
        <w:t>.</w:t>
      </w:r>
    </w:p>
    <w:p w14:paraId="3035DB06" w14:textId="4FF14C3C" w:rsidR="00F3103F" w:rsidRDefault="00477A16" w:rsidP="009C2CF5">
      <w:pPr>
        <w:pStyle w:val="Punktlista"/>
      </w:pPr>
      <w:r w:rsidRPr="00477A16">
        <w:t xml:space="preserve">Vid </w:t>
      </w:r>
      <w:r w:rsidRPr="00477A16">
        <w:rPr>
          <w:b/>
        </w:rPr>
        <w:t xml:space="preserve">stent och/eller annat material </w:t>
      </w:r>
      <w:r w:rsidRPr="00477A16">
        <w:t>som är kvar i kroppen</w:t>
      </w:r>
      <w:r w:rsidRPr="00477A16">
        <w:rPr>
          <w:b/>
        </w:rPr>
        <w:t>:</w:t>
      </w:r>
      <w:r w:rsidRPr="00477A16">
        <w:t xml:space="preserve"> </w:t>
      </w:r>
    </w:p>
    <w:p w14:paraId="563BE494" w14:textId="77777777" w:rsidR="00F3103F" w:rsidRDefault="00477A16" w:rsidP="00F3103F">
      <w:pPr>
        <w:pStyle w:val="Punktlista"/>
        <w:numPr>
          <w:ilvl w:val="1"/>
          <w:numId w:val="14"/>
        </w:numPr>
        <w:ind w:left="2127" w:hanging="426"/>
      </w:pPr>
      <w:r w:rsidRPr="00477A16">
        <w:t>Klistra etikett på Omvårdnadsdokumentet.</w:t>
      </w:r>
    </w:p>
    <w:p w14:paraId="4FD0A022" w14:textId="0B04E7C3" w:rsidR="00477A16" w:rsidRPr="00477A16" w:rsidRDefault="00477A16" w:rsidP="00F3103F">
      <w:pPr>
        <w:pStyle w:val="Punktlista"/>
        <w:numPr>
          <w:ilvl w:val="1"/>
          <w:numId w:val="14"/>
        </w:numPr>
        <w:ind w:left="2127" w:hanging="426"/>
      </w:pPr>
      <w:r w:rsidRPr="00477A16">
        <w:t>Se till att material som använts är klistrat på respektive företags beställningsformulär.</w:t>
      </w:r>
    </w:p>
    <w:p w14:paraId="119C28D2" w14:textId="77777777" w:rsidR="00477A16" w:rsidRPr="00477A16" w:rsidRDefault="00477A16" w:rsidP="009C2CF5">
      <w:pPr>
        <w:pStyle w:val="Punktlista"/>
      </w:pPr>
      <w:r w:rsidRPr="00477A16">
        <w:t>Kör ut stråldosrapport om stråldosen är mer än 4 Gy. Informera fysiker.</w:t>
      </w:r>
    </w:p>
    <w:p w14:paraId="2ED6CC6B" w14:textId="77777777" w:rsidR="00477A16" w:rsidRPr="00477A16" w:rsidRDefault="00477A16" w:rsidP="009C2CF5">
      <w:pPr>
        <w:pStyle w:val="Punktlista"/>
      </w:pPr>
      <w:r w:rsidRPr="00477A16">
        <w:t>Beställ transportör.</w:t>
      </w:r>
    </w:p>
    <w:p w14:paraId="016CED55" w14:textId="77777777" w:rsidR="00477A16" w:rsidRPr="00477A16" w:rsidRDefault="00477A16" w:rsidP="009C2CF5">
      <w:pPr>
        <w:pStyle w:val="Punktlista"/>
      </w:pPr>
      <w:r w:rsidRPr="00477A16">
        <w:t>Förbered tillsammans med undersköterska rummet och utrustning för nästa patient.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C2CF5">
      <w:type w:val="continuous"/>
      <w:pgSz w:w="11900" w:h="16840"/>
      <w:pgMar w:top="1418" w:right="418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35FB5" w14:textId="77777777" w:rsidR="00C121DC" w:rsidRDefault="00C121DC">
      <w:r>
        <w:separator/>
      </w:r>
    </w:p>
  </w:endnote>
  <w:endnote w:type="continuationSeparator" w:id="0">
    <w:p w14:paraId="1BD00431" w14:textId="77777777" w:rsidR="00C121DC" w:rsidRDefault="00C121DC">
      <w:r>
        <w:continuationSeparator/>
      </w:r>
    </w:p>
  </w:endnote>
  <w:endnote w:type="continuationNotice" w:id="1">
    <w:p w14:paraId="50319980" w14:textId="77777777" w:rsidR="00C121DC" w:rsidRDefault="00C121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E7516" w14:textId="77777777" w:rsidR="00C121DC" w:rsidRDefault="00C121DC"/>
  </w:footnote>
  <w:footnote w:type="continuationSeparator" w:id="0">
    <w:p w14:paraId="0C6D04D9" w14:textId="77777777" w:rsidR="00C121DC" w:rsidRDefault="00C121DC">
      <w:r>
        <w:continuationSeparator/>
      </w:r>
    </w:p>
  </w:footnote>
  <w:footnote w:type="continuationNotice" w:id="1">
    <w:p w14:paraId="696AEF7E" w14:textId="77777777" w:rsidR="00C121DC" w:rsidRDefault="00C121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91B352A"/>
    <w:multiLevelType w:val="hybridMultilevel"/>
    <w:tmpl w:val="B2DE92B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37EA2"/>
    <w:multiLevelType w:val="hybridMultilevel"/>
    <w:tmpl w:val="9FAE6E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9A6CBA1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11711885">
    <w:abstractNumId w:val="19"/>
  </w:num>
  <w:num w:numId="2" w16cid:durableId="1826437366">
    <w:abstractNumId w:val="16"/>
  </w:num>
  <w:num w:numId="3" w16cid:durableId="357892498">
    <w:abstractNumId w:val="0"/>
  </w:num>
  <w:num w:numId="4" w16cid:durableId="1667391736">
    <w:abstractNumId w:val="6"/>
  </w:num>
  <w:num w:numId="5" w16cid:durableId="1173377220">
    <w:abstractNumId w:val="17"/>
  </w:num>
  <w:num w:numId="6" w16cid:durableId="493108514">
    <w:abstractNumId w:val="2"/>
  </w:num>
  <w:num w:numId="7" w16cid:durableId="1770615482">
    <w:abstractNumId w:val="13"/>
  </w:num>
  <w:num w:numId="8" w16cid:durableId="897781814">
    <w:abstractNumId w:val="10"/>
  </w:num>
  <w:num w:numId="9" w16cid:durableId="463471607">
    <w:abstractNumId w:val="1"/>
  </w:num>
  <w:num w:numId="10" w16cid:durableId="948512895">
    <w:abstractNumId w:val="1"/>
  </w:num>
  <w:num w:numId="11" w16cid:durableId="57944363">
    <w:abstractNumId w:val="3"/>
  </w:num>
  <w:num w:numId="12" w16cid:durableId="276183290">
    <w:abstractNumId w:val="4"/>
  </w:num>
  <w:num w:numId="13" w16cid:durableId="864367315">
    <w:abstractNumId w:val="15"/>
  </w:num>
  <w:num w:numId="14" w16cid:durableId="998004245">
    <w:abstractNumId w:val="11"/>
  </w:num>
  <w:num w:numId="15" w16cid:durableId="1786188989">
    <w:abstractNumId w:val="7"/>
  </w:num>
  <w:num w:numId="16" w16cid:durableId="1169059905">
    <w:abstractNumId w:val="14"/>
  </w:num>
  <w:num w:numId="17" w16cid:durableId="830565796">
    <w:abstractNumId w:val="5"/>
  </w:num>
  <w:num w:numId="18" w16cid:durableId="1435326511">
    <w:abstractNumId w:val="12"/>
  </w:num>
  <w:num w:numId="19" w16cid:durableId="379676034">
    <w:abstractNumId w:val="18"/>
  </w:num>
  <w:num w:numId="20" w16cid:durableId="844978086">
    <w:abstractNumId w:val="9"/>
  </w:num>
  <w:num w:numId="21" w16cid:durableId="14347420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FCF"/>
    <w:rsid w:val="0002435C"/>
    <w:rsid w:val="00030DDD"/>
    <w:rsid w:val="000313BB"/>
    <w:rsid w:val="0003159D"/>
    <w:rsid w:val="00032AFD"/>
    <w:rsid w:val="00033ED5"/>
    <w:rsid w:val="00037BE4"/>
    <w:rsid w:val="00050500"/>
    <w:rsid w:val="0005691C"/>
    <w:rsid w:val="00056ECB"/>
    <w:rsid w:val="00056ED5"/>
    <w:rsid w:val="000655CC"/>
    <w:rsid w:val="000700AE"/>
    <w:rsid w:val="00070BB5"/>
    <w:rsid w:val="00074873"/>
    <w:rsid w:val="00084024"/>
    <w:rsid w:val="0009062C"/>
    <w:rsid w:val="00093EA7"/>
    <w:rsid w:val="00095368"/>
    <w:rsid w:val="000954C4"/>
    <w:rsid w:val="000A4C35"/>
    <w:rsid w:val="000A611A"/>
    <w:rsid w:val="000A7337"/>
    <w:rsid w:val="000B12D9"/>
    <w:rsid w:val="000B3D5C"/>
    <w:rsid w:val="000B4536"/>
    <w:rsid w:val="000B7715"/>
    <w:rsid w:val="000B7BFD"/>
    <w:rsid w:val="000E34B2"/>
    <w:rsid w:val="000E3CCC"/>
    <w:rsid w:val="000E463B"/>
    <w:rsid w:val="000E5A7E"/>
    <w:rsid w:val="000F43A3"/>
    <w:rsid w:val="000F75B9"/>
    <w:rsid w:val="000F7681"/>
    <w:rsid w:val="00103031"/>
    <w:rsid w:val="001044FE"/>
    <w:rsid w:val="001108BA"/>
    <w:rsid w:val="001139D4"/>
    <w:rsid w:val="00131B08"/>
    <w:rsid w:val="00132A59"/>
    <w:rsid w:val="00133337"/>
    <w:rsid w:val="00133A0F"/>
    <w:rsid w:val="0013580F"/>
    <w:rsid w:val="00137B6D"/>
    <w:rsid w:val="0014070B"/>
    <w:rsid w:val="00142101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0ADC"/>
    <w:rsid w:val="001A4E7C"/>
    <w:rsid w:val="001A5BFD"/>
    <w:rsid w:val="001B762C"/>
    <w:rsid w:val="001C4D0A"/>
    <w:rsid w:val="001C5FEF"/>
    <w:rsid w:val="001D5070"/>
    <w:rsid w:val="00201FDA"/>
    <w:rsid w:val="00206705"/>
    <w:rsid w:val="00211487"/>
    <w:rsid w:val="00211D91"/>
    <w:rsid w:val="0021489B"/>
    <w:rsid w:val="00217303"/>
    <w:rsid w:val="00217DEC"/>
    <w:rsid w:val="00220986"/>
    <w:rsid w:val="00225C7A"/>
    <w:rsid w:val="00233250"/>
    <w:rsid w:val="00235B57"/>
    <w:rsid w:val="0023620C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6BF3"/>
    <w:rsid w:val="00290B5C"/>
    <w:rsid w:val="00294791"/>
    <w:rsid w:val="002A11CE"/>
    <w:rsid w:val="002B0B30"/>
    <w:rsid w:val="002B0C78"/>
    <w:rsid w:val="002B6BA6"/>
    <w:rsid w:val="002C0C02"/>
    <w:rsid w:val="002C101A"/>
    <w:rsid w:val="002C1277"/>
    <w:rsid w:val="002C60AD"/>
    <w:rsid w:val="002D0E0E"/>
    <w:rsid w:val="002D4D46"/>
    <w:rsid w:val="002D6023"/>
    <w:rsid w:val="002D6AE8"/>
    <w:rsid w:val="002E263F"/>
    <w:rsid w:val="002E5A47"/>
    <w:rsid w:val="002E6F81"/>
    <w:rsid w:val="002F08BA"/>
    <w:rsid w:val="002F2CFF"/>
    <w:rsid w:val="002F568B"/>
    <w:rsid w:val="002F5C3E"/>
    <w:rsid w:val="002F7818"/>
    <w:rsid w:val="003066D0"/>
    <w:rsid w:val="00311401"/>
    <w:rsid w:val="003203D7"/>
    <w:rsid w:val="00320F86"/>
    <w:rsid w:val="00324171"/>
    <w:rsid w:val="00326C24"/>
    <w:rsid w:val="003312BA"/>
    <w:rsid w:val="00337F99"/>
    <w:rsid w:val="00341393"/>
    <w:rsid w:val="0034307B"/>
    <w:rsid w:val="00345EB1"/>
    <w:rsid w:val="00347A25"/>
    <w:rsid w:val="00350CC4"/>
    <w:rsid w:val="00360E0D"/>
    <w:rsid w:val="00363535"/>
    <w:rsid w:val="0036357D"/>
    <w:rsid w:val="00363B23"/>
    <w:rsid w:val="0036594C"/>
    <w:rsid w:val="00367D19"/>
    <w:rsid w:val="00371BED"/>
    <w:rsid w:val="00380F60"/>
    <w:rsid w:val="00384019"/>
    <w:rsid w:val="003854F1"/>
    <w:rsid w:val="0039118E"/>
    <w:rsid w:val="00397F54"/>
    <w:rsid w:val="003A0D43"/>
    <w:rsid w:val="003A3547"/>
    <w:rsid w:val="003A7A46"/>
    <w:rsid w:val="003B2A4B"/>
    <w:rsid w:val="003B2E7C"/>
    <w:rsid w:val="003D099E"/>
    <w:rsid w:val="003D21A2"/>
    <w:rsid w:val="003D29D2"/>
    <w:rsid w:val="003E0705"/>
    <w:rsid w:val="003E2FF7"/>
    <w:rsid w:val="003F1013"/>
    <w:rsid w:val="003F1ACF"/>
    <w:rsid w:val="00403DE4"/>
    <w:rsid w:val="00404948"/>
    <w:rsid w:val="00406BEA"/>
    <w:rsid w:val="00411559"/>
    <w:rsid w:val="00411AFC"/>
    <w:rsid w:val="00413A60"/>
    <w:rsid w:val="004209E6"/>
    <w:rsid w:val="004230F7"/>
    <w:rsid w:val="0043167E"/>
    <w:rsid w:val="0043409A"/>
    <w:rsid w:val="00436C13"/>
    <w:rsid w:val="00443C1E"/>
    <w:rsid w:val="00446255"/>
    <w:rsid w:val="00446F9E"/>
    <w:rsid w:val="004506AF"/>
    <w:rsid w:val="00451935"/>
    <w:rsid w:val="00460ED0"/>
    <w:rsid w:val="00465651"/>
    <w:rsid w:val="00470CE7"/>
    <w:rsid w:val="00470F4F"/>
    <w:rsid w:val="0047130E"/>
    <w:rsid w:val="00472482"/>
    <w:rsid w:val="00475522"/>
    <w:rsid w:val="00475C6F"/>
    <w:rsid w:val="004777EF"/>
    <w:rsid w:val="00477A16"/>
    <w:rsid w:val="00480DC7"/>
    <w:rsid w:val="004876F6"/>
    <w:rsid w:val="004910F7"/>
    <w:rsid w:val="0049236A"/>
    <w:rsid w:val="00492718"/>
    <w:rsid w:val="004A355D"/>
    <w:rsid w:val="004A4030"/>
    <w:rsid w:val="004A4970"/>
    <w:rsid w:val="004B2183"/>
    <w:rsid w:val="004B2A01"/>
    <w:rsid w:val="004C2559"/>
    <w:rsid w:val="004C349E"/>
    <w:rsid w:val="004C73BA"/>
    <w:rsid w:val="004D3951"/>
    <w:rsid w:val="004D53C8"/>
    <w:rsid w:val="004D7BA3"/>
    <w:rsid w:val="004F37B9"/>
    <w:rsid w:val="004F4518"/>
    <w:rsid w:val="004F4C62"/>
    <w:rsid w:val="00501433"/>
    <w:rsid w:val="00511CC4"/>
    <w:rsid w:val="0051396F"/>
    <w:rsid w:val="0052423B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2BB0"/>
    <w:rsid w:val="005770AD"/>
    <w:rsid w:val="00581414"/>
    <w:rsid w:val="00582490"/>
    <w:rsid w:val="005826FA"/>
    <w:rsid w:val="005828DF"/>
    <w:rsid w:val="005900E3"/>
    <w:rsid w:val="00591565"/>
    <w:rsid w:val="00597E28"/>
    <w:rsid w:val="005A2E3B"/>
    <w:rsid w:val="005A54ED"/>
    <w:rsid w:val="005A5D5B"/>
    <w:rsid w:val="005A6081"/>
    <w:rsid w:val="005A627D"/>
    <w:rsid w:val="005A79F0"/>
    <w:rsid w:val="005B1A18"/>
    <w:rsid w:val="005C0045"/>
    <w:rsid w:val="005C084E"/>
    <w:rsid w:val="005C4606"/>
    <w:rsid w:val="005D0B0C"/>
    <w:rsid w:val="005E02B3"/>
    <w:rsid w:val="005E1E24"/>
    <w:rsid w:val="006016DD"/>
    <w:rsid w:val="00602EA8"/>
    <w:rsid w:val="0060596B"/>
    <w:rsid w:val="00606D97"/>
    <w:rsid w:val="00611067"/>
    <w:rsid w:val="00612B86"/>
    <w:rsid w:val="00614E64"/>
    <w:rsid w:val="006172D6"/>
    <w:rsid w:val="00617710"/>
    <w:rsid w:val="00617EE6"/>
    <w:rsid w:val="0062184C"/>
    <w:rsid w:val="00623724"/>
    <w:rsid w:val="00625694"/>
    <w:rsid w:val="00627BEA"/>
    <w:rsid w:val="006319DB"/>
    <w:rsid w:val="006508EA"/>
    <w:rsid w:val="0065595B"/>
    <w:rsid w:val="00660269"/>
    <w:rsid w:val="00665F89"/>
    <w:rsid w:val="00673C92"/>
    <w:rsid w:val="006753EC"/>
    <w:rsid w:val="00684387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4E95"/>
    <w:rsid w:val="006D7535"/>
    <w:rsid w:val="006D7C1F"/>
    <w:rsid w:val="006E32EF"/>
    <w:rsid w:val="006E450B"/>
    <w:rsid w:val="006F0D7E"/>
    <w:rsid w:val="006F41BC"/>
    <w:rsid w:val="00702C72"/>
    <w:rsid w:val="007044DF"/>
    <w:rsid w:val="00710B77"/>
    <w:rsid w:val="0072075B"/>
    <w:rsid w:val="007221C2"/>
    <w:rsid w:val="00722746"/>
    <w:rsid w:val="00725816"/>
    <w:rsid w:val="00730955"/>
    <w:rsid w:val="00733A9C"/>
    <w:rsid w:val="00736574"/>
    <w:rsid w:val="007367E0"/>
    <w:rsid w:val="00737215"/>
    <w:rsid w:val="00737360"/>
    <w:rsid w:val="00754905"/>
    <w:rsid w:val="00760038"/>
    <w:rsid w:val="00762EE0"/>
    <w:rsid w:val="00764C1B"/>
    <w:rsid w:val="00765C41"/>
    <w:rsid w:val="0077107E"/>
    <w:rsid w:val="00771100"/>
    <w:rsid w:val="0077338F"/>
    <w:rsid w:val="007759DD"/>
    <w:rsid w:val="00776699"/>
    <w:rsid w:val="0078609F"/>
    <w:rsid w:val="007917BA"/>
    <w:rsid w:val="007A5C6F"/>
    <w:rsid w:val="007C19B7"/>
    <w:rsid w:val="007C7793"/>
    <w:rsid w:val="007D4241"/>
    <w:rsid w:val="007D4317"/>
    <w:rsid w:val="007D4EA3"/>
    <w:rsid w:val="007D54C6"/>
    <w:rsid w:val="007E70D5"/>
    <w:rsid w:val="007F1CFF"/>
    <w:rsid w:val="007F5DD5"/>
    <w:rsid w:val="008147CA"/>
    <w:rsid w:val="00814A78"/>
    <w:rsid w:val="00821A1B"/>
    <w:rsid w:val="008262E9"/>
    <w:rsid w:val="00827E69"/>
    <w:rsid w:val="00831FD1"/>
    <w:rsid w:val="00834F1F"/>
    <w:rsid w:val="00835C4D"/>
    <w:rsid w:val="008436A0"/>
    <w:rsid w:val="00843F48"/>
    <w:rsid w:val="008459C1"/>
    <w:rsid w:val="00851423"/>
    <w:rsid w:val="00857848"/>
    <w:rsid w:val="00860EE6"/>
    <w:rsid w:val="008654B6"/>
    <w:rsid w:val="0087139C"/>
    <w:rsid w:val="00880E83"/>
    <w:rsid w:val="0088763A"/>
    <w:rsid w:val="00892F28"/>
    <w:rsid w:val="00896C57"/>
    <w:rsid w:val="008A02A2"/>
    <w:rsid w:val="008A0C5F"/>
    <w:rsid w:val="008A3DEA"/>
    <w:rsid w:val="008A4EB9"/>
    <w:rsid w:val="008A74C0"/>
    <w:rsid w:val="008B1694"/>
    <w:rsid w:val="008B268E"/>
    <w:rsid w:val="008C20B8"/>
    <w:rsid w:val="008C4B27"/>
    <w:rsid w:val="008C7F2A"/>
    <w:rsid w:val="008E36F8"/>
    <w:rsid w:val="008E46B2"/>
    <w:rsid w:val="008E682C"/>
    <w:rsid w:val="008E78A1"/>
    <w:rsid w:val="008F13B4"/>
    <w:rsid w:val="008F589F"/>
    <w:rsid w:val="009023BC"/>
    <w:rsid w:val="00906238"/>
    <w:rsid w:val="00907EF9"/>
    <w:rsid w:val="0091295C"/>
    <w:rsid w:val="00914CD1"/>
    <w:rsid w:val="00914D58"/>
    <w:rsid w:val="00921F47"/>
    <w:rsid w:val="009228AB"/>
    <w:rsid w:val="0093085B"/>
    <w:rsid w:val="00931C57"/>
    <w:rsid w:val="009347A5"/>
    <w:rsid w:val="00942257"/>
    <w:rsid w:val="00945188"/>
    <w:rsid w:val="009471BF"/>
    <w:rsid w:val="00950E4E"/>
    <w:rsid w:val="009529BD"/>
    <w:rsid w:val="009533B4"/>
    <w:rsid w:val="00971D93"/>
    <w:rsid w:val="009735CB"/>
    <w:rsid w:val="009871AF"/>
    <w:rsid w:val="0099503B"/>
    <w:rsid w:val="009B1F6B"/>
    <w:rsid w:val="009C0D12"/>
    <w:rsid w:val="009C192E"/>
    <w:rsid w:val="009C2CF5"/>
    <w:rsid w:val="009D6819"/>
    <w:rsid w:val="009D6D1C"/>
    <w:rsid w:val="009E0CF9"/>
    <w:rsid w:val="009E531B"/>
    <w:rsid w:val="009E6C56"/>
    <w:rsid w:val="009E7DCF"/>
    <w:rsid w:val="009F1E43"/>
    <w:rsid w:val="009F4A56"/>
    <w:rsid w:val="009F4E65"/>
    <w:rsid w:val="009F64A2"/>
    <w:rsid w:val="00A006A5"/>
    <w:rsid w:val="00A05942"/>
    <w:rsid w:val="00A07BEC"/>
    <w:rsid w:val="00A264BE"/>
    <w:rsid w:val="00A272CA"/>
    <w:rsid w:val="00A32504"/>
    <w:rsid w:val="00A33051"/>
    <w:rsid w:val="00A407AD"/>
    <w:rsid w:val="00A40923"/>
    <w:rsid w:val="00A40D3E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37E9"/>
    <w:rsid w:val="00AC3FF6"/>
    <w:rsid w:val="00AD707A"/>
    <w:rsid w:val="00AD73EC"/>
    <w:rsid w:val="00AE5BC7"/>
    <w:rsid w:val="00AE70EB"/>
    <w:rsid w:val="00AE70ED"/>
    <w:rsid w:val="00AF5AAF"/>
    <w:rsid w:val="00B046D8"/>
    <w:rsid w:val="00B13F4C"/>
    <w:rsid w:val="00B16219"/>
    <w:rsid w:val="00B16C59"/>
    <w:rsid w:val="00B20583"/>
    <w:rsid w:val="00B33FDD"/>
    <w:rsid w:val="00B359CC"/>
    <w:rsid w:val="00B36107"/>
    <w:rsid w:val="00B37136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4D1B"/>
    <w:rsid w:val="00B851B9"/>
    <w:rsid w:val="00B86453"/>
    <w:rsid w:val="00B90054"/>
    <w:rsid w:val="00B9279C"/>
    <w:rsid w:val="00B92C14"/>
    <w:rsid w:val="00B942EF"/>
    <w:rsid w:val="00B95F40"/>
    <w:rsid w:val="00BA0066"/>
    <w:rsid w:val="00BA1672"/>
    <w:rsid w:val="00BA1E53"/>
    <w:rsid w:val="00BA5BB0"/>
    <w:rsid w:val="00BB69DB"/>
    <w:rsid w:val="00BC322E"/>
    <w:rsid w:val="00BC44CD"/>
    <w:rsid w:val="00BC48A6"/>
    <w:rsid w:val="00BC4F92"/>
    <w:rsid w:val="00BC56B3"/>
    <w:rsid w:val="00BD3B91"/>
    <w:rsid w:val="00BD478B"/>
    <w:rsid w:val="00BE0748"/>
    <w:rsid w:val="00BE1A6D"/>
    <w:rsid w:val="00BE4420"/>
    <w:rsid w:val="00BE7978"/>
    <w:rsid w:val="00C07DDB"/>
    <w:rsid w:val="00C11619"/>
    <w:rsid w:val="00C121DC"/>
    <w:rsid w:val="00C12F3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08D"/>
    <w:rsid w:val="00C8027F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3845"/>
    <w:rsid w:val="00CC167C"/>
    <w:rsid w:val="00CC2055"/>
    <w:rsid w:val="00CC52D9"/>
    <w:rsid w:val="00CD6647"/>
    <w:rsid w:val="00CE4B73"/>
    <w:rsid w:val="00CE5A9D"/>
    <w:rsid w:val="00CF6308"/>
    <w:rsid w:val="00CF70BB"/>
    <w:rsid w:val="00D074DB"/>
    <w:rsid w:val="00D12AB4"/>
    <w:rsid w:val="00D139CF"/>
    <w:rsid w:val="00D21D64"/>
    <w:rsid w:val="00D37E7F"/>
    <w:rsid w:val="00D37FB6"/>
    <w:rsid w:val="00D47AD7"/>
    <w:rsid w:val="00D51529"/>
    <w:rsid w:val="00D756DC"/>
    <w:rsid w:val="00D80563"/>
    <w:rsid w:val="00D85218"/>
    <w:rsid w:val="00D86730"/>
    <w:rsid w:val="00D9077B"/>
    <w:rsid w:val="00D915B1"/>
    <w:rsid w:val="00DA299D"/>
    <w:rsid w:val="00DA65C4"/>
    <w:rsid w:val="00DC238D"/>
    <w:rsid w:val="00DC6052"/>
    <w:rsid w:val="00DD2BE0"/>
    <w:rsid w:val="00DD3FBE"/>
    <w:rsid w:val="00DE4447"/>
    <w:rsid w:val="00DE5DA2"/>
    <w:rsid w:val="00DE7F2A"/>
    <w:rsid w:val="00DF0033"/>
    <w:rsid w:val="00DF4AC0"/>
    <w:rsid w:val="00E026BF"/>
    <w:rsid w:val="00E05C96"/>
    <w:rsid w:val="00E06BD8"/>
    <w:rsid w:val="00E07B1B"/>
    <w:rsid w:val="00E11853"/>
    <w:rsid w:val="00E15A7A"/>
    <w:rsid w:val="00E23757"/>
    <w:rsid w:val="00E27109"/>
    <w:rsid w:val="00E42243"/>
    <w:rsid w:val="00E52A86"/>
    <w:rsid w:val="00E54B47"/>
    <w:rsid w:val="00E553BF"/>
    <w:rsid w:val="00E55D93"/>
    <w:rsid w:val="00E60C27"/>
    <w:rsid w:val="00E61294"/>
    <w:rsid w:val="00E62E4E"/>
    <w:rsid w:val="00E659E9"/>
    <w:rsid w:val="00E7237C"/>
    <w:rsid w:val="00E77C46"/>
    <w:rsid w:val="00E86CE8"/>
    <w:rsid w:val="00E90E82"/>
    <w:rsid w:val="00E94E3A"/>
    <w:rsid w:val="00EA00CB"/>
    <w:rsid w:val="00EA1BAA"/>
    <w:rsid w:val="00EA3FCD"/>
    <w:rsid w:val="00EA42A0"/>
    <w:rsid w:val="00EB6714"/>
    <w:rsid w:val="00EC0A68"/>
    <w:rsid w:val="00EC5006"/>
    <w:rsid w:val="00ED49C3"/>
    <w:rsid w:val="00ED543B"/>
    <w:rsid w:val="00ED6CE8"/>
    <w:rsid w:val="00ED7AA6"/>
    <w:rsid w:val="00EE2A56"/>
    <w:rsid w:val="00EE3818"/>
    <w:rsid w:val="00EF0D61"/>
    <w:rsid w:val="00F11E1C"/>
    <w:rsid w:val="00F148A3"/>
    <w:rsid w:val="00F22264"/>
    <w:rsid w:val="00F226A6"/>
    <w:rsid w:val="00F2564D"/>
    <w:rsid w:val="00F30108"/>
    <w:rsid w:val="00F3103F"/>
    <w:rsid w:val="00F35B05"/>
    <w:rsid w:val="00F413D9"/>
    <w:rsid w:val="00F5135F"/>
    <w:rsid w:val="00F51F78"/>
    <w:rsid w:val="00F6431D"/>
    <w:rsid w:val="00F86F47"/>
    <w:rsid w:val="00F90B64"/>
    <w:rsid w:val="00FA17FA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2E79585"/>
    <w:rsid w:val="0452EA6C"/>
    <w:rsid w:val="0459472A"/>
    <w:rsid w:val="048DFAB3"/>
    <w:rsid w:val="0E9D7CE1"/>
    <w:rsid w:val="0FF23DB9"/>
    <w:rsid w:val="13C77579"/>
    <w:rsid w:val="13DD474C"/>
    <w:rsid w:val="13E3B46F"/>
    <w:rsid w:val="1425FFA7"/>
    <w:rsid w:val="14BB507D"/>
    <w:rsid w:val="14E09134"/>
    <w:rsid w:val="163AE44E"/>
    <w:rsid w:val="1669A555"/>
    <w:rsid w:val="17053370"/>
    <w:rsid w:val="1896E088"/>
    <w:rsid w:val="197D8BD4"/>
    <w:rsid w:val="1C6550D7"/>
    <w:rsid w:val="1D568177"/>
    <w:rsid w:val="20A85B06"/>
    <w:rsid w:val="222BB1D5"/>
    <w:rsid w:val="23AEFB6C"/>
    <w:rsid w:val="2774E90D"/>
    <w:rsid w:val="28C61161"/>
    <w:rsid w:val="2ACFD398"/>
    <w:rsid w:val="2EDE88D3"/>
    <w:rsid w:val="355C4CCD"/>
    <w:rsid w:val="35839E6F"/>
    <w:rsid w:val="358ADF1C"/>
    <w:rsid w:val="3715176E"/>
    <w:rsid w:val="3748C8C2"/>
    <w:rsid w:val="38482366"/>
    <w:rsid w:val="3969A556"/>
    <w:rsid w:val="39E181AC"/>
    <w:rsid w:val="39E5901F"/>
    <w:rsid w:val="3C6A3575"/>
    <w:rsid w:val="49C7229B"/>
    <w:rsid w:val="4A8A50C9"/>
    <w:rsid w:val="4CD3B60C"/>
    <w:rsid w:val="50011E9E"/>
    <w:rsid w:val="56299E5E"/>
    <w:rsid w:val="5AF2849A"/>
    <w:rsid w:val="5EE8E52C"/>
    <w:rsid w:val="61E6766B"/>
    <w:rsid w:val="6209C2A0"/>
    <w:rsid w:val="63C0A172"/>
    <w:rsid w:val="647B2B65"/>
    <w:rsid w:val="65229BAF"/>
    <w:rsid w:val="6539A648"/>
    <w:rsid w:val="67D34FC1"/>
    <w:rsid w:val="68F8AC61"/>
    <w:rsid w:val="6ACE136F"/>
    <w:rsid w:val="6B2CF8ED"/>
    <w:rsid w:val="6EF8E416"/>
    <w:rsid w:val="72E91AAA"/>
    <w:rsid w:val="77D336E2"/>
    <w:rsid w:val="77E4E6BB"/>
    <w:rsid w:val="7C974364"/>
    <w:rsid w:val="7DDB399E"/>
    <w:rsid w:val="7FF0C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E90190A8-8E02-4D8A-BFFC-3BE727456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5-1819752655-366/SURROGATE/Kontroll%20av%20sug%20och%20syrgas%20p%c3%a5%20labben%20-%20N%c3%84L.pdf" TargetMode="Externa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444-2101229903-653/SURROGATE/Kontrollera%20provsvar%20i%20Melior.pdf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26</TotalTime>
  <Pages>2</Pages>
  <Words>221</Words>
  <Characters>2213</Characters>
  <Application>Microsoft Office Word</Application>
  <DocSecurity>0</DocSecurity>
  <Lines>18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2430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lab. 6 röntgensjuksköterska – NÄL</dc:title>
  <dc:subject/>
  <dc:creator>patrik.jens.johansson@vgregion.se</dc:creator>
  <keywords/>
  <lastModifiedBy>Ulrica Sehlberg</lastModifiedBy>
  <revision>35</revision>
  <lastPrinted>2016-03-31T10:56:00.0000000Z</lastPrinted>
  <dcterms:created xsi:type="dcterms:W3CDTF">2022-05-18T04:01:00.0000000Z</dcterms:created>
  <dcterms:modified xsi:type="dcterms:W3CDTF">2025-12-04T14:51:00.0000000Z</dcterms:modified>
</coreProperties>
</file>