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7D38B0" w14:textId="77777777" w:rsidR="00150ADD" w:rsidRDefault="00150ADD" w:rsidP="00F35B05">
      <w:pPr>
        <w:pStyle w:val="Rubrik2"/>
        <w:sectPr w:rsidR="00150ADD" w:rsidSect="00150AD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A7E5207" w14:textId="34B07CC6" w:rsidR="00150ADD" w:rsidRPr="00150ADD" w:rsidRDefault="00B60BB1" w:rsidP="00B60BB1">
      <w:pPr>
        <w:pStyle w:val="Rubrik1"/>
        <w:rPr>
          <w:szCs w:val="20"/>
        </w:rPr>
      </w:pPr>
      <w:r w:rsidRPr="00150ADD">
        <w:t xml:space="preserve">Arbetsrutin lab. 5 </w:t>
      </w:r>
      <w:r w:rsidR="007A1306">
        <w:t>”</w:t>
      </w:r>
      <w:r w:rsidRPr="00150ADD">
        <w:t>röntgen</w:t>
      </w:r>
      <w:r w:rsidR="007A1306">
        <w:t xml:space="preserve">sidan” </w:t>
      </w:r>
      <w:r w:rsidRPr="00150ADD">
        <w:t>– NÄL</w:t>
      </w:r>
      <w:r w:rsidR="00150ADD" w:rsidRPr="00150ADD">
        <w:rPr>
          <w:szCs w:val="20"/>
        </w:rPr>
        <w:tab/>
      </w:r>
    </w:p>
    <w:p w14:paraId="46A10A79" w14:textId="77777777" w:rsidR="00150ADD" w:rsidRPr="00150ADD" w:rsidRDefault="00150ADD" w:rsidP="00B60BB1">
      <w:pPr>
        <w:pStyle w:val="Rubrik2"/>
      </w:pPr>
      <w:r w:rsidRPr="00150ADD">
        <w:t>Syfte</w:t>
      </w:r>
    </w:p>
    <w:p w14:paraId="2B1B975B" w14:textId="16E2AE11" w:rsidR="00150ADD" w:rsidRPr="00150ADD" w:rsidRDefault="00150ADD" w:rsidP="002618BA">
      <w:r w:rsidRPr="00150ADD">
        <w:t xml:space="preserve">Att tydliggöra arbetsfördelningen/arbetsuppgifterna på lab. 5 </w:t>
      </w:r>
      <w:r w:rsidR="002618BA">
        <w:br/>
      </w:r>
      <w:r w:rsidRPr="00150ADD">
        <w:t>för röntgen-/kardiologi</w:t>
      </w:r>
      <w:r w:rsidR="0070609F">
        <w:t>-/allmän</w:t>
      </w:r>
      <w:r w:rsidRPr="00150ADD">
        <w:t>sjuksköterskor.</w:t>
      </w:r>
    </w:p>
    <w:p w14:paraId="11E2A2E3" w14:textId="5D9108E2" w:rsidR="00B60BB1" w:rsidRPr="00150ADD" w:rsidRDefault="00B60BB1" w:rsidP="00B60BB1">
      <w:pPr>
        <w:pStyle w:val="Rubrik2"/>
      </w:pPr>
      <w:r>
        <w:t>Förändringar sedan föregående</w:t>
      </w:r>
      <w:r w:rsidRPr="00150ADD">
        <w:t xml:space="preserve"> version</w:t>
      </w:r>
    </w:p>
    <w:p w14:paraId="3E8F9C6E" w14:textId="12C53AB3" w:rsidR="00B60BB1" w:rsidRPr="00150ADD" w:rsidRDefault="004E4006" w:rsidP="00E517D4">
      <w:r>
        <w:t>Rutinen bytt titel.</w:t>
      </w:r>
      <w:r>
        <w:br/>
        <w:t xml:space="preserve">Flera ändringar </w:t>
      </w:r>
      <w:r w:rsidR="00E517D4">
        <w:t>i</w:t>
      </w:r>
      <w:r>
        <w:t xml:space="preserve"> arbetsuppgifterna</w:t>
      </w:r>
      <w:r w:rsidR="0082162B">
        <w:t>.</w:t>
      </w:r>
      <w:r w:rsidR="00E517D4">
        <w:br/>
        <w:t xml:space="preserve">Ny punkt </w:t>
      </w:r>
      <w:r w:rsidR="0082162B">
        <w:t>–</w:t>
      </w:r>
      <w:r w:rsidR="00E517D4">
        <w:t xml:space="preserve"> Mottagningspatienter</w:t>
      </w:r>
      <w:r w:rsidR="0082162B">
        <w:t>.</w:t>
      </w:r>
    </w:p>
    <w:p w14:paraId="3D8F7B73" w14:textId="2E7AD915" w:rsidR="00150ADD" w:rsidRPr="00150ADD" w:rsidRDefault="00150ADD" w:rsidP="00B60BB1">
      <w:pPr>
        <w:pStyle w:val="Rubrik2"/>
        <w:ind w:left="0" w:firstLine="992"/>
      </w:pPr>
      <w:r w:rsidRPr="00150ADD">
        <w:t xml:space="preserve">Varje morgon av </w:t>
      </w:r>
      <w:r w:rsidR="0070609F">
        <w:t>den som är först på plats</w:t>
      </w:r>
    </w:p>
    <w:p w14:paraId="447FBF26" w14:textId="3B3338B6" w:rsidR="00150ADD" w:rsidRPr="00150ADD" w:rsidRDefault="00150ADD" w:rsidP="00B60BB1">
      <w:pPr>
        <w:pStyle w:val="Punktlista"/>
      </w:pPr>
      <w:r w:rsidRPr="00150ADD">
        <w:t xml:space="preserve">Sätt på alla datorer/övrig apparatur i manöverrum, teknikrum, labbet (ultraljud) </w:t>
      </w:r>
      <w:r w:rsidR="002618BA">
        <w:br/>
      </w:r>
      <w:r w:rsidRPr="00150ADD">
        <w:t>och logga in.</w:t>
      </w:r>
    </w:p>
    <w:p w14:paraId="481C60E9" w14:textId="77777777" w:rsidR="00150ADD" w:rsidRPr="00150ADD" w:rsidRDefault="00150ADD" w:rsidP="00B60BB1">
      <w:pPr>
        <w:pStyle w:val="Rubrik2"/>
      </w:pPr>
      <w:r w:rsidRPr="00150ADD">
        <w:t>Första vardagen varje vecka</w:t>
      </w:r>
    </w:p>
    <w:p w14:paraId="03BEA3E3" w14:textId="77777777" w:rsidR="00150ADD" w:rsidRPr="00150ADD" w:rsidRDefault="00150ADD" w:rsidP="00B60BB1">
      <w:pPr>
        <w:pStyle w:val="Punktlista"/>
      </w:pPr>
      <w:r w:rsidRPr="00150ADD">
        <w:t>Kontrollera defibrillator på lab. 5.</w:t>
      </w:r>
    </w:p>
    <w:p w14:paraId="43A1FBC1" w14:textId="77777777" w:rsidR="00150ADD" w:rsidRPr="00150ADD" w:rsidRDefault="00150ADD" w:rsidP="00B60BB1">
      <w:pPr>
        <w:pStyle w:val="Rubrik2"/>
      </w:pPr>
      <w:r w:rsidRPr="00150ADD">
        <w:t>Undersökning</w:t>
      </w:r>
    </w:p>
    <w:p w14:paraId="3843EF1C" w14:textId="450F0D36" w:rsidR="00150ADD" w:rsidRPr="00150ADD" w:rsidRDefault="00150ADD" w:rsidP="00B60BB1">
      <w:pPr>
        <w:keepNext/>
        <w:spacing w:after="60" w:line="240" w:lineRule="auto"/>
        <w:ind w:left="0" w:right="0" w:firstLine="992"/>
        <w:outlineLvl w:val="2"/>
        <w:rPr>
          <w:rFonts w:ascii="Calibri" w:hAnsi="Calibri" w:cs="Calibri"/>
          <w:b/>
          <w:bCs/>
          <w:sz w:val="28"/>
          <w:szCs w:val="28"/>
        </w:rPr>
      </w:pPr>
      <w:r w:rsidRPr="00150ADD">
        <w:rPr>
          <w:rFonts w:ascii="Calibri" w:hAnsi="Calibri" w:cs="Calibri"/>
          <w:b/>
          <w:bCs/>
          <w:sz w:val="28"/>
          <w:szCs w:val="28"/>
        </w:rPr>
        <w:t xml:space="preserve">Patientansvarig sjuksköterska </w:t>
      </w:r>
    </w:p>
    <w:p w14:paraId="2138D067" w14:textId="7783508A" w:rsidR="00150ADD" w:rsidRPr="00150ADD" w:rsidRDefault="00150ADD" w:rsidP="00B60BB1">
      <w:pPr>
        <w:spacing w:after="0" w:line="240" w:lineRule="auto"/>
        <w:ind w:left="0" w:right="0" w:firstLine="992"/>
        <w:rPr>
          <w:b/>
          <w:bCs/>
          <w:szCs w:val="20"/>
        </w:rPr>
      </w:pPr>
      <w:r w:rsidRPr="00150ADD">
        <w:rPr>
          <w:b/>
          <w:bCs/>
          <w:szCs w:val="20"/>
        </w:rPr>
        <w:t>Ansvara för PCI-telefonen 529</w:t>
      </w:r>
      <w:r w:rsidR="003C2A75">
        <w:rPr>
          <w:b/>
          <w:bCs/>
          <w:szCs w:val="20"/>
        </w:rPr>
        <w:t xml:space="preserve"> </w:t>
      </w:r>
      <w:r w:rsidRPr="00150ADD">
        <w:rPr>
          <w:b/>
          <w:bCs/>
          <w:szCs w:val="20"/>
        </w:rPr>
        <w:t>35.</w:t>
      </w:r>
    </w:p>
    <w:p w14:paraId="6B7C7BC8" w14:textId="5AA389D6" w:rsidR="003C2A75" w:rsidRDefault="003C2A75" w:rsidP="00B60BB1">
      <w:pPr>
        <w:pStyle w:val="Punktlista"/>
      </w:pPr>
      <w:r>
        <w:t>Öppna SECTRA IDS7</w:t>
      </w:r>
      <w:r w:rsidR="008F3527">
        <w:t>. Välj aktuell patient i undersökningskortet.</w:t>
      </w:r>
    </w:p>
    <w:p w14:paraId="437A6EF2" w14:textId="4064A863" w:rsidR="008F3527" w:rsidRDefault="008F3527" w:rsidP="00B60BB1">
      <w:pPr>
        <w:pStyle w:val="Punktlista"/>
      </w:pPr>
      <w:r>
        <w:t>Skriv in ansvarig läkare.</w:t>
      </w:r>
    </w:p>
    <w:p w14:paraId="1B9FC0FC" w14:textId="6C0D4810" w:rsidR="00150ADD" w:rsidRPr="00150ADD" w:rsidRDefault="003C2A75" w:rsidP="00B60BB1">
      <w:pPr>
        <w:pStyle w:val="Punktlista"/>
      </w:pPr>
      <w:r>
        <w:t>K</w:t>
      </w:r>
      <w:r w:rsidR="00150ADD" w:rsidRPr="00150ADD">
        <w:t xml:space="preserve">ontrollera </w:t>
      </w:r>
      <w:proofErr w:type="spellStart"/>
      <w:r w:rsidR="00150ADD" w:rsidRPr="00150ADD">
        <w:t>kreatinin</w:t>
      </w:r>
      <w:proofErr w:type="spellEnd"/>
      <w:r w:rsidR="00150ADD" w:rsidRPr="00150ADD">
        <w:t>, ev</w:t>
      </w:r>
      <w:r w:rsidR="008F3527">
        <w:t>entuellt</w:t>
      </w:r>
      <w:r w:rsidR="00150ADD" w:rsidRPr="00150ADD">
        <w:t xml:space="preserve"> andra provsvar och räkna GFR.</w:t>
      </w:r>
    </w:p>
    <w:p w14:paraId="5ABB348C" w14:textId="43115744" w:rsidR="00150ADD" w:rsidRPr="00150ADD" w:rsidRDefault="00150ADD" w:rsidP="00B60BB1">
      <w:pPr>
        <w:pStyle w:val="Punktlista"/>
      </w:pPr>
      <w:r w:rsidRPr="00150ADD">
        <w:t xml:space="preserve">Dra upp </w:t>
      </w:r>
      <w:r w:rsidR="008F3527">
        <w:t xml:space="preserve">aktuell </w:t>
      </w:r>
      <w:r w:rsidRPr="00150ADD">
        <w:t>kontrast i kontrastinjektorn.</w:t>
      </w:r>
    </w:p>
    <w:p w14:paraId="5ADBD71E" w14:textId="77777777" w:rsidR="00150ADD" w:rsidRPr="00150ADD" w:rsidRDefault="00150ADD" w:rsidP="00B60BB1">
      <w:pPr>
        <w:pStyle w:val="Punktlista"/>
      </w:pPr>
      <w:r w:rsidRPr="00150ADD">
        <w:t>Hjälp kardiologisjuksköterskan att lägga upp patienten.</w:t>
      </w:r>
    </w:p>
    <w:p w14:paraId="3ED88831" w14:textId="556D4DB2" w:rsidR="00150ADD" w:rsidRPr="00150ADD" w:rsidRDefault="00150ADD" w:rsidP="00B60BB1">
      <w:pPr>
        <w:pStyle w:val="Punktlista"/>
      </w:pPr>
      <w:r w:rsidRPr="00150ADD">
        <w:t xml:space="preserve">Välj aktuell patient i modalitet </w:t>
      </w:r>
      <w:r w:rsidR="008A6C1F">
        <w:t xml:space="preserve">(Philips </w:t>
      </w:r>
      <w:proofErr w:type="spellStart"/>
      <w:r w:rsidR="008A6C1F">
        <w:t>Azurion</w:t>
      </w:r>
      <w:proofErr w:type="spellEnd"/>
      <w:r w:rsidR="008A6C1F">
        <w:t>)</w:t>
      </w:r>
      <w:r w:rsidRPr="00150ADD">
        <w:t xml:space="preserve"> och övervakningsutrustning (HIA-monitor).</w:t>
      </w:r>
    </w:p>
    <w:p w14:paraId="13EDA807" w14:textId="77777777" w:rsidR="00150ADD" w:rsidRPr="00150ADD" w:rsidRDefault="00150ADD" w:rsidP="00B60BB1">
      <w:pPr>
        <w:pStyle w:val="Punktlista"/>
      </w:pPr>
      <w:r w:rsidRPr="00150ADD">
        <w:t>Utför ID-kontroll mot modalitet och starta undersökningen.</w:t>
      </w:r>
    </w:p>
    <w:p w14:paraId="1F53E16C" w14:textId="36411479" w:rsidR="00150ADD" w:rsidRPr="00150ADD" w:rsidRDefault="00150ADD" w:rsidP="00B60BB1">
      <w:pPr>
        <w:pStyle w:val="Punktlista"/>
      </w:pPr>
      <w:r w:rsidRPr="00150ADD">
        <w:t>Se strålsäkerhetsrutin, kapitel 4.2 och 5.4 i</w:t>
      </w:r>
      <w:r w:rsidRPr="00150ADD">
        <w:br/>
      </w:r>
      <w:hyperlink r:id="rId17" w:history="1">
        <w:r w:rsidRPr="00150ADD">
          <w:rPr>
            <w:color w:val="0000FF"/>
            <w:u w:val="single"/>
          </w:rPr>
          <w:t>Strålskydd vid undersökningar och behandlingar med röntgenstrålning</w:t>
        </w:r>
      </w:hyperlink>
    </w:p>
    <w:p w14:paraId="6FFBADA5" w14:textId="6A46C0D4" w:rsidR="00150ADD" w:rsidRPr="00150ADD" w:rsidRDefault="00150ADD" w:rsidP="00B60BB1">
      <w:pPr>
        <w:pStyle w:val="Punktlista"/>
      </w:pPr>
      <w:r w:rsidRPr="00150ADD">
        <w:lastRenderedPageBreak/>
        <w:t xml:space="preserve">Dokumentera </w:t>
      </w:r>
      <w:r w:rsidR="008333CB">
        <w:t>material under Journal</w:t>
      </w:r>
      <w:r w:rsidRPr="00150ADD">
        <w:t xml:space="preserve">. Välj rätt undersökningskort för de procedurer som gjorts och starta dessa. </w:t>
      </w:r>
    </w:p>
    <w:p w14:paraId="254182BD" w14:textId="4E12322F" w:rsidR="00150ADD" w:rsidRPr="00150ADD" w:rsidRDefault="00150ADD" w:rsidP="00B60BB1">
      <w:pPr>
        <w:pStyle w:val="Punktlista"/>
      </w:pPr>
      <w:r w:rsidRPr="00150ADD">
        <w:t xml:space="preserve">Vid AKUTA fall; </w:t>
      </w:r>
      <w:r w:rsidR="00100F18">
        <w:t xml:space="preserve">Var behjälplig </w:t>
      </w:r>
      <w:r w:rsidRPr="00150ADD">
        <w:t>kardiologisjuksköterskan.</w:t>
      </w:r>
    </w:p>
    <w:p w14:paraId="5D41406F" w14:textId="4F7F23A3" w:rsidR="00150ADD" w:rsidRPr="00150ADD" w:rsidRDefault="00150ADD" w:rsidP="00B60BB1">
      <w:pPr>
        <w:pStyle w:val="Punktlista"/>
      </w:pPr>
      <w:r w:rsidRPr="00150ADD">
        <w:t xml:space="preserve">När undersökningen är avslutad </w:t>
      </w:r>
      <w:r w:rsidR="00D46455">
        <w:t xml:space="preserve">stoppa alla undersökningskort, </w:t>
      </w:r>
      <w:r w:rsidRPr="00150ADD">
        <w:t>för över bilderna till PACS (även OCT</w:t>
      </w:r>
      <w:r w:rsidR="00D46455">
        <w:t xml:space="preserve">, </w:t>
      </w:r>
      <w:r w:rsidRPr="00150ADD">
        <w:t>FFR</w:t>
      </w:r>
      <w:r w:rsidR="00D46455">
        <w:t xml:space="preserve"> och IVUS</w:t>
      </w:r>
      <w:r w:rsidRPr="00150ADD">
        <w:t xml:space="preserve">). </w:t>
      </w:r>
    </w:p>
    <w:p w14:paraId="2B51CFDF" w14:textId="77777777" w:rsidR="00150ADD" w:rsidRPr="00150ADD" w:rsidRDefault="00150ADD" w:rsidP="00B60BB1">
      <w:pPr>
        <w:pStyle w:val="Punktlista"/>
      </w:pPr>
      <w:r w:rsidRPr="00150ADD">
        <w:t>Vid behov – länka bilderna till BFR, SU.</w:t>
      </w:r>
    </w:p>
    <w:p w14:paraId="7CA066EA" w14:textId="77777777" w:rsidR="00150ADD" w:rsidRPr="00150ADD" w:rsidRDefault="00150ADD" w:rsidP="00B60BB1">
      <w:pPr>
        <w:pStyle w:val="Punktlista"/>
      </w:pPr>
      <w:r w:rsidRPr="00150ADD">
        <w:t>Förbered tillsammans rummet/utrustningen för nästa patient.</w:t>
      </w:r>
    </w:p>
    <w:p w14:paraId="30991519" w14:textId="77777777" w:rsidR="00150ADD" w:rsidRPr="00B60BB1" w:rsidRDefault="00150ADD" w:rsidP="00B60BB1">
      <w:pPr>
        <w:pStyle w:val="Rubrik2"/>
      </w:pPr>
      <w:r w:rsidRPr="00B60BB1">
        <w:t>Assisterande sjuksköterska</w:t>
      </w:r>
    </w:p>
    <w:p w14:paraId="7BCB1DBF" w14:textId="1F4896AE" w:rsidR="00150ADD" w:rsidRPr="00150ADD" w:rsidRDefault="00150ADD" w:rsidP="00B60BB1">
      <w:pPr>
        <w:pStyle w:val="Punktlista"/>
        <w:rPr>
          <w:b/>
        </w:rPr>
      </w:pPr>
      <w:r w:rsidRPr="00150ADD">
        <w:t xml:space="preserve">Sterilduka upp materialet/utensilierna till undersökningen samt dra upp och </w:t>
      </w:r>
      <w:r w:rsidR="002618BA">
        <w:br/>
      </w:r>
      <w:r w:rsidRPr="00150ADD">
        <w:t xml:space="preserve">blanda läkemedel enligt PM. Spola igenom </w:t>
      </w:r>
      <w:proofErr w:type="spellStart"/>
      <w:r w:rsidRPr="00150ADD">
        <w:t>introducer</w:t>
      </w:r>
      <w:proofErr w:type="spellEnd"/>
      <w:r w:rsidRPr="00150ADD">
        <w:t xml:space="preserve"> och katetrar.</w:t>
      </w:r>
    </w:p>
    <w:p w14:paraId="3A411509" w14:textId="77777777" w:rsidR="00150ADD" w:rsidRPr="00150ADD" w:rsidRDefault="00150ADD" w:rsidP="00B60BB1">
      <w:pPr>
        <w:pStyle w:val="Punktlista"/>
        <w:rPr>
          <w:b/>
        </w:rPr>
      </w:pPr>
      <w:r w:rsidRPr="00150ADD">
        <w:t xml:space="preserve">Tvätta patienten (oftast höger handled och ljumske). Sterildrapera lakanet. </w:t>
      </w:r>
      <w:r w:rsidRPr="00150ADD">
        <w:br/>
        <w:t>Koppla kontrasten och tryckdom.</w:t>
      </w:r>
    </w:p>
    <w:p w14:paraId="6DD0BC6E" w14:textId="77777777" w:rsidR="00150ADD" w:rsidRPr="00150ADD" w:rsidRDefault="00150ADD" w:rsidP="00B60BB1">
      <w:pPr>
        <w:pStyle w:val="Punktlista"/>
        <w:rPr>
          <w:b/>
        </w:rPr>
      </w:pPr>
      <w:r w:rsidRPr="00150ADD">
        <w:t>Assistera läkaren vid undersökningen.</w:t>
      </w:r>
    </w:p>
    <w:p w14:paraId="7BD9B0B5" w14:textId="77777777" w:rsidR="00150ADD" w:rsidRPr="00150ADD" w:rsidRDefault="00150ADD" w:rsidP="00B60BB1">
      <w:pPr>
        <w:pStyle w:val="Punktlista"/>
        <w:rPr>
          <w:b/>
        </w:rPr>
      </w:pPr>
      <w:r w:rsidRPr="00150ADD">
        <w:t xml:space="preserve">Var behjälplig vid anläggning av </w:t>
      </w:r>
      <w:proofErr w:type="spellStart"/>
      <w:r w:rsidRPr="00150ADD">
        <w:t>hemostas</w:t>
      </w:r>
      <w:proofErr w:type="spellEnd"/>
      <w:r w:rsidRPr="00150ADD">
        <w:t xml:space="preserve"> eller sätt TR-band.</w:t>
      </w:r>
    </w:p>
    <w:p w14:paraId="695D0D8E" w14:textId="77777777" w:rsidR="00150ADD" w:rsidRPr="00150ADD" w:rsidRDefault="00150ADD" w:rsidP="00B60BB1">
      <w:pPr>
        <w:pStyle w:val="Punktlista"/>
        <w:rPr>
          <w:b/>
        </w:rPr>
      </w:pPr>
      <w:r w:rsidRPr="00150ADD">
        <w:t>När undersökningen är avsluta: Hjälp patienten att komma tillbaka till rullstolen/sängen.</w:t>
      </w:r>
    </w:p>
    <w:p w14:paraId="31DDFFE4" w14:textId="77777777" w:rsidR="00150ADD" w:rsidRPr="00150ADD" w:rsidRDefault="00150ADD" w:rsidP="00B60BB1">
      <w:pPr>
        <w:pStyle w:val="Punktlista"/>
        <w:rPr>
          <w:b/>
        </w:rPr>
      </w:pPr>
      <w:r w:rsidRPr="00150ADD">
        <w:t>Förbered tillsammans rummet/utrustningen för nästa patient.</w:t>
      </w:r>
    </w:p>
    <w:p w14:paraId="412156CA" w14:textId="6C08027B" w:rsidR="00150ADD" w:rsidRPr="00150ADD" w:rsidRDefault="00150ADD" w:rsidP="00D92BF6">
      <w:pPr>
        <w:pStyle w:val="Rubrik2"/>
        <w:ind w:left="0" w:firstLine="992"/>
      </w:pPr>
      <w:r w:rsidRPr="00150ADD">
        <w:t xml:space="preserve">Mottagningspatienter </w:t>
      </w:r>
    </w:p>
    <w:p w14:paraId="370B4D1D" w14:textId="563FAF4B" w:rsidR="00150ADD" w:rsidRPr="00150ADD" w:rsidRDefault="00067755" w:rsidP="002618BA">
      <w:pPr>
        <w:spacing w:after="0" w:line="240" w:lineRule="auto"/>
        <w:ind w:right="0"/>
        <w:rPr>
          <w:szCs w:val="20"/>
        </w:rPr>
      </w:pPr>
      <w:r>
        <w:rPr>
          <w:szCs w:val="20"/>
        </w:rPr>
        <w:t>En HIA-behörig sjuksköterska ska finnas på labbet.</w:t>
      </w:r>
      <w:r w:rsidR="00B60BB1">
        <w:rPr>
          <w:szCs w:val="20"/>
        </w:rPr>
        <w:br/>
      </w:r>
    </w:p>
    <w:p w14:paraId="479A212F" w14:textId="2E91153F" w:rsidR="00150ADD" w:rsidRDefault="00150ADD" w:rsidP="00B60BB1">
      <w:pPr>
        <w:pStyle w:val="Punktlista"/>
      </w:pPr>
      <w:r w:rsidRPr="00150ADD">
        <w:t>Ring ned patienten från Medicinmottagningen.</w:t>
      </w:r>
    </w:p>
    <w:p w14:paraId="7C562174" w14:textId="2C67C0D4" w:rsidR="003A60C1" w:rsidRDefault="003A60C1" w:rsidP="00B60BB1">
      <w:pPr>
        <w:pStyle w:val="Punktlista"/>
      </w:pPr>
      <w:r>
        <w:t>Vid behov – länka bilderna till BRF – SU.</w:t>
      </w:r>
    </w:p>
    <w:p w14:paraId="7DD3B2AF" w14:textId="69765DE1" w:rsidR="00F75C69" w:rsidRDefault="00F75C69" w:rsidP="00B60BB1">
      <w:pPr>
        <w:pStyle w:val="Punktlista"/>
      </w:pPr>
      <w:r>
        <w:t xml:space="preserve">Om patienten ska röntga lungorna, ring till lab. 13 och </w:t>
      </w:r>
      <w:proofErr w:type="spellStart"/>
      <w:r w:rsidR="003A60C1">
        <w:t>samboka</w:t>
      </w:r>
      <w:proofErr w:type="spellEnd"/>
      <w:r w:rsidR="003A60C1">
        <w:t>.</w:t>
      </w:r>
    </w:p>
    <w:p w14:paraId="6617265D" w14:textId="52D79D0A" w:rsidR="00150ADD" w:rsidRPr="000E744D" w:rsidRDefault="003A60C1" w:rsidP="000E744D">
      <w:pPr>
        <w:pStyle w:val="Punktlista"/>
      </w:pPr>
      <w:r>
        <w:t>Beställ transportör.</w:t>
      </w:r>
    </w:p>
    <w:p w14:paraId="212798FA" w14:textId="77777777" w:rsidR="00150ADD" w:rsidRPr="00150ADD" w:rsidRDefault="00150ADD" w:rsidP="00B60BB1">
      <w:pPr>
        <w:pStyle w:val="Rubrik2"/>
      </w:pPr>
      <w:r w:rsidRPr="00150ADD">
        <w:t>Efter dagens undersökningar</w:t>
      </w:r>
    </w:p>
    <w:p w14:paraId="07246479" w14:textId="769148B2" w:rsidR="00150ADD" w:rsidRPr="00150ADD" w:rsidRDefault="00150ADD" w:rsidP="00B60BB1">
      <w:pPr>
        <w:pStyle w:val="Punktlista"/>
      </w:pPr>
      <w:r w:rsidRPr="00150ADD">
        <w:t>Mejla beställningar till respektive företag</w:t>
      </w:r>
      <w:r w:rsidR="000757E5">
        <w:t>, f</w:t>
      </w:r>
      <w:r w:rsidRPr="00150ADD">
        <w:t>öre kl. 15.00 om materialet på konsignation ska komma nästa dag.</w:t>
      </w:r>
      <w:r w:rsidR="000757E5">
        <w:t xml:space="preserve"> Fredagar kl. 12.00</w:t>
      </w:r>
      <w:r w:rsidR="000E744D">
        <w:t>.</w:t>
      </w:r>
    </w:p>
    <w:p w14:paraId="1A2F2B89" w14:textId="77777777" w:rsidR="00150ADD" w:rsidRPr="00150ADD" w:rsidRDefault="00150ADD" w:rsidP="00B60BB1">
      <w:pPr>
        <w:pStyle w:val="Punktlista"/>
      </w:pPr>
      <w:r w:rsidRPr="00150ADD">
        <w:t>Fyll på material, kontrast och läkemedel.</w:t>
      </w:r>
    </w:p>
    <w:p w14:paraId="01142627" w14:textId="77777777" w:rsidR="00150ADD" w:rsidRPr="00150ADD" w:rsidRDefault="00150ADD" w:rsidP="00150ADD">
      <w:pPr>
        <w:spacing w:before="60" w:after="6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60BB1">
      <w:type w:val="continuous"/>
      <w:pgSz w:w="11900" w:h="16840"/>
      <w:pgMar w:top="1418" w:right="134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5554F2"/>
    <w:multiLevelType w:val="hybridMultilevel"/>
    <w:tmpl w:val="FA32ED6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2C7592A"/>
    <w:multiLevelType w:val="hybridMultilevel"/>
    <w:tmpl w:val="EF82164A"/>
    <w:lvl w:ilvl="0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7BA43BE"/>
    <w:multiLevelType w:val="hybridMultilevel"/>
    <w:tmpl w:val="FFFC01A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253214C"/>
    <w:multiLevelType w:val="hybridMultilevel"/>
    <w:tmpl w:val="0B76FB1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58F62D50"/>
    <w:multiLevelType w:val="hybridMultilevel"/>
    <w:tmpl w:val="17B606A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AD726EC"/>
    <w:multiLevelType w:val="hybridMultilevel"/>
    <w:tmpl w:val="EA6CEF2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C9F6D87"/>
    <w:multiLevelType w:val="hybridMultilevel"/>
    <w:tmpl w:val="4E80D29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DBE3368"/>
    <w:multiLevelType w:val="hybridMultilevel"/>
    <w:tmpl w:val="B3EAC8C6"/>
    <w:lvl w:ilvl="0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46342543">
    <w:abstractNumId w:val="25"/>
  </w:num>
  <w:num w:numId="2" w16cid:durableId="483745784">
    <w:abstractNumId w:val="18"/>
  </w:num>
  <w:num w:numId="3" w16cid:durableId="884951843">
    <w:abstractNumId w:val="0"/>
  </w:num>
  <w:num w:numId="4" w16cid:durableId="661280135">
    <w:abstractNumId w:val="7"/>
  </w:num>
  <w:num w:numId="5" w16cid:durableId="979266766">
    <w:abstractNumId w:val="22"/>
  </w:num>
  <w:num w:numId="6" w16cid:durableId="1517113374">
    <w:abstractNumId w:val="2"/>
  </w:num>
  <w:num w:numId="7" w16cid:durableId="1755279162">
    <w:abstractNumId w:val="14"/>
  </w:num>
  <w:num w:numId="8" w16cid:durableId="568610410">
    <w:abstractNumId w:val="11"/>
  </w:num>
  <w:num w:numId="9" w16cid:durableId="613681446">
    <w:abstractNumId w:val="1"/>
  </w:num>
  <w:num w:numId="10" w16cid:durableId="1982226368">
    <w:abstractNumId w:val="1"/>
  </w:num>
  <w:num w:numId="11" w16cid:durableId="2039235567">
    <w:abstractNumId w:val="3"/>
  </w:num>
  <w:num w:numId="12" w16cid:durableId="1106576298">
    <w:abstractNumId w:val="4"/>
  </w:num>
  <w:num w:numId="13" w16cid:durableId="1740396404">
    <w:abstractNumId w:val="17"/>
  </w:num>
  <w:num w:numId="14" w16cid:durableId="1242787857">
    <w:abstractNumId w:val="12"/>
  </w:num>
  <w:num w:numId="15" w16cid:durableId="1076896247">
    <w:abstractNumId w:val="8"/>
  </w:num>
  <w:num w:numId="16" w16cid:durableId="57675997">
    <w:abstractNumId w:val="16"/>
  </w:num>
  <w:num w:numId="17" w16cid:durableId="1673993452">
    <w:abstractNumId w:val="5"/>
  </w:num>
  <w:num w:numId="18" w16cid:durableId="433550744">
    <w:abstractNumId w:val="13"/>
  </w:num>
  <w:num w:numId="19" w16cid:durableId="1018116126">
    <w:abstractNumId w:val="23"/>
  </w:num>
  <w:num w:numId="20" w16cid:durableId="1188523458">
    <w:abstractNumId w:val="20"/>
  </w:num>
  <w:num w:numId="21" w16cid:durableId="1981181349">
    <w:abstractNumId w:val="10"/>
  </w:num>
  <w:num w:numId="22" w16cid:durableId="610862304">
    <w:abstractNumId w:val="24"/>
  </w:num>
  <w:num w:numId="23" w16cid:durableId="941037921">
    <w:abstractNumId w:val="6"/>
  </w:num>
  <w:num w:numId="24" w16cid:durableId="1167015469">
    <w:abstractNumId w:val="15"/>
  </w:num>
  <w:num w:numId="25" w16cid:durableId="1928031738">
    <w:abstractNumId w:val="21"/>
  </w:num>
  <w:num w:numId="26" w16cid:durableId="1497725169">
    <w:abstractNumId w:val="19"/>
  </w:num>
  <w:num w:numId="27" w16cid:durableId="867744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67755"/>
    <w:rsid w:val="000700AE"/>
    <w:rsid w:val="000756B5"/>
    <w:rsid w:val="000757E5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E744D"/>
    <w:rsid w:val="000F43A3"/>
    <w:rsid w:val="000F7681"/>
    <w:rsid w:val="00100F18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0ADD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18B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60C1"/>
    <w:rsid w:val="003B2A4B"/>
    <w:rsid w:val="003C2A75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4006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17C8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09F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24DF"/>
    <w:rsid w:val="007A1306"/>
    <w:rsid w:val="007A5C6F"/>
    <w:rsid w:val="007D4241"/>
    <w:rsid w:val="007D4317"/>
    <w:rsid w:val="007D4EA3"/>
    <w:rsid w:val="007F1CFF"/>
    <w:rsid w:val="007F5DD5"/>
    <w:rsid w:val="0082162B"/>
    <w:rsid w:val="00821A1B"/>
    <w:rsid w:val="008262E9"/>
    <w:rsid w:val="00827E69"/>
    <w:rsid w:val="008333CB"/>
    <w:rsid w:val="00835C4D"/>
    <w:rsid w:val="00835FA4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6C1F"/>
    <w:rsid w:val="008A74C0"/>
    <w:rsid w:val="008B00B1"/>
    <w:rsid w:val="008B1694"/>
    <w:rsid w:val="008B2745"/>
    <w:rsid w:val="008C4B27"/>
    <w:rsid w:val="008C7F2A"/>
    <w:rsid w:val="008E36F8"/>
    <w:rsid w:val="008E46B2"/>
    <w:rsid w:val="008E682C"/>
    <w:rsid w:val="008E78A1"/>
    <w:rsid w:val="008F3527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BB1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6455"/>
    <w:rsid w:val="00D47AD7"/>
    <w:rsid w:val="00D51529"/>
    <w:rsid w:val="00D85218"/>
    <w:rsid w:val="00D915B1"/>
    <w:rsid w:val="00D92BF6"/>
    <w:rsid w:val="00DA299D"/>
    <w:rsid w:val="00DA65C4"/>
    <w:rsid w:val="00DD2BE0"/>
    <w:rsid w:val="00DE4447"/>
    <w:rsid w:val="00DE5DA2"/>
    <w:rsid w:val="00DF0033"/>
    <w:rsid w:val="00E01101"/>
    <w:rsid w:val="00E026BF"/>
    <w:rsid w:val="00E07B1B"/>
    <w:rsid w:val="00E11853"/>
    <w:rsid w:val="00E517D4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5C69"/>
    <w:rsid w:val="00F84BAF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23</TotalTime>
  <Pages>2</Pages>
  <Words>305</Words>
  <Characters>2400</Characters>
  <Application>Microsoft Office Word</Application>
  <DocSecurity>0</DocSecurity>
  <Lines>20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2700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Arbetsrutin lab. 5 röntgensidan – NÄL </dc:title>
  <dc:subject/>
  <dc:creator>patrik.jens.johansson@vgregion.se</dc:creator>
  <keywords/>
  <lastModifiedBy>Ulrica Sehlberg</lastModifiedBy>
  <revision>30</revision>
  <lastPrinted>2016-03-31T10:56:00.0000000Z</lastPrinted>
  <dcterms:created xsi:type="dcterms:W3CDTF">2022-05-18T04:01:00.0000000Z</dcterms:created>
  <dcterms:modified xsi:type="dcterms:W3CDTF">2024-04-25T09:02:00.0000000Z</dcterms:modified>
</coreProperties>
</file>