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8A65" w14:textId="77777777" w:rsidR="00B40B4B" w:rsidRDefault="00B40B4B" w:rsidP="00373A1A">
      <w:pPr>
        <w:pStyle w:val="Rubrik2"/>
        <w:ind w:left="0"/>
        <w:sectPr w:rsidR="00B40B4B" w:rsidSect="00B40B4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CA2E8AD" w14:textId="395A831A" w:rsidR="00B40B4B" w:rsidRPr="00B40B4B" w:rsidRDefault="00B40B4B" w:rsidP="00B40B4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5F328F76" w14:textId="6B6F13B6" w:rsidR="00B40B4B" w:rsidRPr="00B40B4B" w:rsidRDefault="00373A1A" w:rsidP="00373A1A">
      <w:pPr>
        <w:pStyle w:val="Rubrik1"/>
        <w:rPr>
          <w:rFonts w:ascii="Arial Fet" w:hAnsi="Arial Fet"/>
          <w:sz w:val="32"/>
        </w:rPr>
      </w:pPr>
      <w:bookmarkStart w:id="1" w:name="_1314629194"/>
      <w:bookmarkStart w:id="2" w:name="Rubrik"/>
      <w:bookmarkEnd w:id="1"/>
      <w:bookmarkEnd w:id="2"/>
      <w:r w:rsidRPr="00B40B4B">
        <w:t xml:space="preserve">Arbetsrutin </w:t>
      </w:r>
      <w:r>
        <w:t xml:space="preserve">Skelett- och lunglab. </w:t>
      </w:r>
      <w:r w:rsidRPr="00B40B4B">
        <w:t>undersköterska - NÄL</w:t>
      </w:r>
    </w:p>
    <w:p w14:paraId="5E3229AF" w14:textId="77777777" w:rsidR="00B40B4B" w:rsidRPr="00B40B4B" w:rsidRDefault="00B40B4B" w:rsidP="00373A1A">
      <w:pPr>
        <w:pStyle w:val="Rubrik2"/>
      </w:pPr>
      <w:r w:rsidRPr="00B40B4B">
        <w:t>Bakgrund</w:t>
      </w:r>
    </w:p>
    <w:p w14:paraId="4576047A" w14:textId="6F68B2BB" w:rsidR="00B40B4B" w:rsidRDefault="00B40B4B" w:rsidP="00373A1A">
      <w:r w:rsidRPr="00B40B4B">
        <w:t>Att tydliggöra arbetsrutinerna för undersköterskan på lab.</w:t>
      </w:r>
      <w:r w:rsidR="009A4FE2">
        <w:t>2, 11, 12 och</w:t>
      </w:r>
      <w:r w:rsidRPr="00B40B4B">
        <w:t xml:space="preserve"> 13.</w:t>
      </w:r>
    </w:p>
    <w:p w14:paraId="2E02E21C" w14:textId="741E0B8E" w:rsidR="00373A1A" w:rsidRPr="00B40B4B" w:rsidRDefault="00373A1A" w:rsidP="00373A1A">
      <w:pPr>
        <w:pStyle w:val="Rubrik2"/>
      </w:pPr>
      <w:r>
        <w:t>Förändringar sedan föregående version</w:t>
      </w:r>
    </w:p>
    <w:p w14:paraId="5B96975B" w14:textId="6CEF575A" w:rsidR="00B40B4B" w:rsidRPr="006F0DB9" w:rsidRDefault="009A4FE2" w:rsidP="006F0DB9">
      <w:r>
        <w:t>Reviderad</w:t>
      </w:r>
      <w:r w:rsidR="009D1D4E">
        <w:t>, rutine</w:t>
      </w:r>
      <w:r w:rsidR="00AE38CA">
        <w:t>ns innehåll är uppdaterat.</w:t>
      </w:r>
    </w:p>
    <w:p w14:paraId="3B39727F" w14:textId="77777777" w:rsidR="00B40B4B" w:rsidRPr="00B40B4B" w:rsidRDefault="00B40B4B" w:rsidP="00DF7BB7">
      <w:pPr>
        <w:pStyle w:val="Rubrik2"/>
      </w:pPr>
      <w:r w:rsidRPr="00B40B4B">
        <w:t>Varje morgon:</w:t>
      </w:r>
    </w:p>
    <w:p w14:paraId="25EA5651" w14:textId="244A47DA" w:rsidR="00B40B4B" w:rsidRPr="00B40B4B" w:rsidRDefault="00000000" w:rsidP="00DF7BB7">
      <w:pPr>
        <w:pStyle w:val="Punktlista"/>
        <w:rPr>
          <w:szCs w:val="20"/>
        </w:rPr>
      </w:pPr>
      <w:hyperlink r:id="rId17" w:history="1">
        <w:r w:rsidR="00B40B4B" w:rsidRPr="00B40B4B">
          <w:rPr>
            <w:color w:val="0000FF"/>
            <w:szCs w:val="20"/>
            <w:u w:val="single"/>
          </w:rPr>
          <w:t>Kontrollera att sug och syrgas</w:t>
        </w:r>
      </w:hyperlink>
      <w:r w:rsidR="00B40B4B" w:rsidRPr="00B40B4B">
        <w:rPr>
          <w:szCs w:val="20"/>
        </w:rPr>
        <w:t xml:space="preserve"> fungerar samt att blodtrycksmanschett (ligger i korgen på väggen).</w:t>
      </w:r>
    </w:p>
    <w:p w14:paraId="29FE35A6" w14:textId="6E4A9960" w:rsidR="00B40B4B" w:rsidRPr="00B40B4B" w:rsidRDefault="00B40B4B" w:rsidP="00DF7BB7">
      <w:pPr>
        <w:pStyle w:val="Punktlista"/>
        <w:rPr>
          <w:szCs w:val="20"/>
        </w:rPr>
      </w:pPr>
      <w:r w:rsidRPr="00B40B4B">
        <w:rPr>
          <w:szCs w:val="20"/>
        </w:rPr>
        <w:t>Signera på listan/anslagstavlan.</w:t>
      </w:r>
    </w:p>
    <w:p w14:paraId="185CDB14" w14:textId="77777777" w:rsidR="00B40B4B" w:rsidRPr="00B40B4B" w:rsidRDefault="00B40B4B" w:rsidP="006F0DB9">
      <w:pPr>
        <w:pStyle w:val="Rubrik2"/>
      </w:pPr>
      <w:r w:rsidRPr="00B40B4B">
        <w:t>RIS:</w:t>
      </w:r>
    </w:p>
    <w:p w14:paraId="3D4D4377" w14:textId="77777777" w:rsidR="00B40B4B" w:rsidRPr="00B40B4B" w:rsidRDefault="00B40B4B" w:rsidP="006F0DB9">
      <w:pPr>
        <w:pStyle w:val="Punktlista"/>
      </w:pPr>
      <w:r w:rsidRPr="00B40B4B">
        <w:t>Bevaka labb-listan</w:t>
      </w:r>
    </w:p>
    <w:p w14:paraId="582204B8" w14:textId="15EACB44" w:rsidR="00B40B4B" w:rsidRPr="00B40B4B" w:rsidRDefault="00B40B4B" w:rsidP="006F0DB9">
      <w:pPr>
        <w:pStyle w:val="Punktlista"/>
      </w:pPr>
      <w:r w:rsidRPr="00B40B4B">
        <w:t xml:space="preserve">Bevaka </w:t>
      </w:r>
      <w:r w:rsidR="006F0DB9">
        <w:t>Akut</w:t>
      </w:r>
      <w:r w:rsidRPr="00B40B4B">
        <w:t xml:space="preserve"> listan</w:t>
      </w:r>
    </w:p>
    <w:p w14:paraId="2C1BF48A" w14:textId="77777777" w:rsidR="00B40B4B" w:rsidRPr="00B40B4B" w:rsidRDefault="00B40B4B" w:rsidP="006F0DB9">
      <w:pPr>
        <w:pStyle w:val="Punktlista"/>
      </w:pPr>
      <w:r w:rsidRPr="00B40B4B">
        <w:t>Bevaka Besökslistan</w:t>
      </w:r>
    </w:p>
    <w:p w14:paraId="410DC64D" w14:textId="77777777" w:rsidR="00B40B4B" w:rsidRPr="006F0DB9" w:rsidRDefault="00B40B4B" w:rsidP="006F0DB9">
      <w:pPr>
        <w:pStyle w:val="Rubrik2"/>
      </w:pPr>
      <w:r w:rsidRPr="006F0DB9">
        <w:t>Vid undersökning:</w:t>
      </w:r>
    </w:p>
    <w:p w14:paraId="487D5CC0" w14:textId="77777777" w:rsidR="00B40B4B" w:rsidRPr="00B40B4B" w:rsidRDefault="00B40B4B" w:rsidP="006F0DB9">
      <w:pPr>
        <w:pStyle w:val="Punktlista"/>
        <w:rPr>
          <w:rFonts w:ascii="Arial" w:hAnsi="Arial" w:cs="Arial"/>
        </w:rPr>
      </w:pPr>
      <w:r w:rsidRPr="00B40B4B">
        <w:t>Hämta in patient från väntrummet till labbet.</w:t>
      </w:r>
    </w:p>
    <w:p w14:paraId="52C8EB57" w14:textId="77777777" w:rsidR="003C2EB9" w:rsidRPr="003C2EB9" w:rsidRDefault="003E5B6F" w:rsidP="003E5B6F">
      <w:pPr>
        <w:pStyle w:val="Punktlista"/>
        <w:tabs>
          <w:tab w:val="left" w:pos="8772"/>
        </w:tabs>
        <w:rPr>
          <w:rFonts w:ascii="Arial" w:hAnsi="Arial" w:cs="Arial"/>
        </w:rPr>
      </w:pPr>
      <w:r>
        <w:t>Förbereda patienten för undersökningen och hjälpa patienten vid behov med av- och påklädning samt borttagning av smycken.</w:t>
      </w:r>
    </w:p>
    <w:p w14:paraId="0C7C27F1" w14:textId="192FB35B" w:rsidR="003E5B6F" w:rsidRPr="003E5B6F" w:rsidRDefault="003C2EB9" w:rsidP="003E5B6F">
      <w:pPr>
        <w:pStyle w:val="Punktlista"/>
        <w:tabs>
          <w:tab w:val="left" w:pos="8772"/>
        </w:tabs>
        <w:rPr>
          <w:rFonts w:ascii="Arial" w:hAnsi="Arial" w:cs="Arial"/>
        </w:rPr>
      </w:pPr>
      <w:r>
        <w:t>Hjälpa ti</w:t>
      </w:r>
      <w:r w:rsidR="00B40B4B" w:rsidRPr="00B40B4B">
        <w:t xml:space="preserve">ll att kontrollera patientens personnummer och signera i </w:t>
      </w:r>
      <w:r w:rsidR="006F0DB9">
        <w:t>PACS</w:t>
      </w:r>
      <w:r w:rsidR="00B40B4B" w:rsidRPr="00B40B4B">
        <w:t>:et.</w:t>
      </w:r>
    </w:p>
    <w:p w14:paraId="38801244" w14:textId="77777777" w:rsidR="00B40B4B" w:rsidRPr="00B40B4B" w:rsidRDefault="00B40B4B" w:rsidP="006F0DB9">
      <w:pPr>
        <w:pStyle w:val="Punktlista"/>
        <w:rPr>
          <w:rFonts w:ascii="Arial" w:hAnsi="Arial" w:cs="Arial"/>
        </w:rPr>
      </w:pPr>
      <w:r w:rsidRPr="00B40B4B">
        <w:t>Lägga på patienten handduk eller filt så att patienten inte känner sig naken eller fryser.</w:t>
      </w:r>
    </w:p>
    <w:p w14:paraId="08B10DFD" w14:textId="77777777" w:rsidR="00AE38CA" w:rsidRPr="00AE38CA" w:rsidRDefault="00B40B4B" w:rsidP="002A3997">
      <w:pPr>
        <w:pStyle w:val="Punktlista"/>
        <w:rPr>
          <w:rFonts w:ascii="Arial" w:hAnsi="Arial" w:cs="Arial"/>
        </w:rPr>
      </w:pPr>
      <w:r w:rsidRPr="00B40B4B">
        <w:t>Vid behov hjälpa till att vända på patienten vid undersökningen.</w:t>
      </w:r>
    </w:p>
    <w:p w14:paraId="24499D63" w14:textId="46370567" w:rsidR="002A3997" w:rsidRPr="005768C3" w:rsidRDefault="00AE38CA" w:rsidP="005768C3">
      <w:pPr>
        <w:pStyle w:val="Punktlista"/>
        <w:rPr>
          <w:rFonts w:ascii="Arial" w:hAnsi="Arial" w:cs="Arial"/>
        </w:rPr>
      </w:pPr>
      <w:r>
        <w:t>Vara röntgensjuksköterskan behjälplig.</w:t>
      </w:r>
    </w:p>
    <w:p w14:paraId="37279AE9" w14:textId="40826143" w:rsidR="00B40B4B" w:rsidRPr="00B40B4B" w:rsidRDefault="002A3997" w:rsidP="005768C3">
      <w:pPr>
        <w:pStyle w:val="Rubrik2"/>
      </w:pPr>
      <w:r>
        <w:rPr>
          <w:rFonts w:ascii="Arial" w:hAnsi="Arial" w:cs="Arial"/>
        </w:rPr>
        <w:br w:type="page"/>
      </w:r>
      <w:r w:rsidR="00B40B4B" w:rsidRPr="00B40B4B">
        <w:lastRenderedPageBreak/>
        <w:t>Efter undersökning:</w:t>
      </w:r>
    </w:p>
    <w:p w14:paraId="4F24B7A6" w14:textId="1D24CA53" w:rsidR="005768C3" w:rsidRDefault="005768C3" w:rsidP="002A3997">
      <w:pPr>
        <w:pStyle w:val="Punktlista"/>
      </w:pPr>
      <w:r>
        <w:t>Hänvisa patienten till väntrum, annan avdelning/mottagning eller hem efter avslutad undersökning.</w:t>
      </w:r>
    </w:p>
    <w:p w14:paraId="056E9C1D" w14:textId="7B503596" w:rsidR="00B40B4B" w:rsidRPr="00B40B4B" w:rsidRDefault="00B40B4B" w:rsidP="002A3997">
      <w:pPr>
        <w:pStyle w:val="Punktlista"/>
      </w:pPr>
      <w:r w:rsidRPr="00B40B4B">
        <w:t>Kontakta transportör då patienten behöver hjälp från röntgen till annan avdelning eller mottagning.</w:t>
      </w:r>
    </w:p>
    <w:p w14:paraId="7F67B23D" w14:textId="03EF82E9" w:rsidR="00B40B4B" w:rsidRPr="00B40B4B" w:rsidRDefault="00B40B4B" w:rsidP="002A3997">
      <w:pPr>
        <w:pStyle w:val="Punktlista"/>
      </w:pPr>
      <w:r w:rsidRPr="00B40B4B">
        <w:t xml:space="preserve">Bevaka besökslistan i </w:t>
      </w:r>
      <w:r w:rsidR="005768C3">
        <w:t xml:space="preserve">PACS </w:t>
      </w:r>
      <w:r w:rsidRPr="00B40B4B">
        <w:t>för att se när patienten är klar för att skickas.</w:t>
      </w:r>
      <w:r w:rsidRPr="00B40B4B">
        <w:br/>
      </w:r>
      <w:r w:rsidRPr="00B40B4B">
        <w:rPr>
          <w:b/>
          <w:i/>
        </w:rPr>
        <w:t>OBS! Svaret ska vara preliminärsignerat då patienten skickas</w:t>
      </w:r>
    </w:p>
    <w:p w14:paraId="482DC6B8" w14:textId="77777777" w:rsidR="00B40B4B" w:rsidRPr="00B40B4B" w:rsidRDefault="00B40B4B" w:rsidP="002A3997">
      <w:pPr>
        <w:pStyle w:val="Punktlista"/>
      </w:pPr>
      <w:r w:rsidRPr="00B40B4B">
        <w:rPr>
          <w:u w:val="single"/>
        </w:rPr>
        <w:t>Undantag:</w:t>
      </w:r>
      <w:r w:rsidRPr="00B40B4B">
        <w:t xml:space="preserve"> Inneliggande patient, patient från AVC eller muntligt svar från röntgenläkaren.</w:t>
      </w:r>
    </w:p>
    <w:p w14:paraId="1F2D64BA" w14:textId="77777777" w:rsidR="00B40B4B" w:rsidRPr="00B40B4B" w:rsidRDefault="00B40B4B" w:rsidP="002A3997">
      <w:pPr>
        <w:pStyle w:val="Punktlista"/>
      </w:pPr>
      <w:r w:rsidRPr="00B40B4B">
        <w:t>Mellan varje patient ska detektorn torkas av med Ytdesinfektion 70 % samt andra ytor som patienten varit i kontakt med.</w:t>
      </w:r>
    </w:p>
    <w:p w14:paraId="0D17B431" w14:textId="39EE4FFC" w:rsidR="00B40B4B" w:rsidRPr="00F03807" w:rsidRDefault="00B40B4B" w:rsidP="00F03807">
      <w:pPr>
        <w:pStyle w:val="Punktlista"/>
      </w:pPr>
      <w:r w:rsidRPr="00B40B4B">
        <w:t>Byte av papper på undersökningsbordet.</w:t>
      </w:r>
    </w:p>
    <w:p w14:paraId="61687C03" w14:textId="77777777" w:rsidR="00B40B4B" w:rsidRPr="00B40B4B" w:rsidRDefault="00B40B4B" w:rsidP="002A3997">
      <w:pPr>
        <w:pStyle w:val="Rubrik2"/>
      </w:pPr>
      <w:r w:rsidRPr="00B40B4B">
        <w:t>Övriga rutiner:</w:t>
      </w:r>
    </w:p>
    <w:p w14:paraId="006A727C" w14:textId="77777777" w:rsidR="00B40B4B" w:rsidRPr="00B40B4B" w:rsidRDefault="00B40B4B" w:rsidP="002A3997">
      <w:pPr>
        <w:pStyle w:val="Punktlista"/>
      </w:pPr>
      <w:r w:rsidRPr="00B40B4B">
        <w:t>Ringa efter inneliggande patienter i samråd med sjuksköterskan som är placerad på labbet.</w:t>
      </w:r>
    </w:p>
    <w:p w14:paraId="10592276" w14:textId="7CE05F4E" w:rsidR="00B40B4B" w:rsidRPr="00B40B4B" w:rsidRDefault="00B40B4B" w:rsidP="002A3997">
      <w:pPr>
        <w:pStyle w:val="Punktlista"/>
      </w:pPr>
      <w:r w:rsidRPr="00B40B4B">
        <w:t>Städa labbet</w:t>
      </w:r>
      <w:r w:rsidR="00DA5E4F">
        <w:t xml:space="preserve"> och manöverrum.</w:t>
      </w:r>
    </w:p>
    <w:p w14:paraId="7BA6C7FA" w14:textId="77777777" w:rsidR="00B40B4B" w:rsidRPr="00B40B4B" w:rsidRDefault="00B40B4B" w:rsidP="002A3997">
      <w:pPr>
        <w:pStyle w:val="Punktlista"/>
      </w:pPr>
      <w:r w:rsidRPr="00B40B4B">
        <w:t>Töm soppåsen inne på labbet.</w:t>
      </w:r>
    </w:p>
    <w:p w14:paraId="76B9F95B" w14:textId="433B06E7" w:rsidR="00536A5A" w:rsidRDefault="00B40B4B" w:rsidP="002A3997">
      <w:pPr>
        <w:pStyle w:val="Punktlista"/>
      </w:pPr>
      <w:r w:rsidRPr="00B40B4B">
        <w:t>Fyll på material i skåpen.</w:t>
      </w:r>
      <w:bookmarkEnd w:id="0"/>
    </w:p>
    <w:p w14:paraId="3FEBBF26" w14:textId="7E6B7EA8" w:rsidR="00F400F9" w:rsidRPr="002A3997" w:rsidRDefault="00F400F9" w:rsidP="002A3997">
      <w:pPr>
        <w:pStyle w:val="Punktlista"/>
      </w:pPr>
      <w:r>
        <w:t>Kontrollera att höger- och vänstermärken finns på labbet, se till att byta tejp varje dag eller vid behov.</w:t>
      </w:r>
    </w:p>
    <w:sectPr w:rsidR="00F400F9" w:rsidRPr="002A3997" w:rsidSect="006F0DB9">
      <w:type w:val="continuous"/>
      <w:pgSz w:w="11900" w:h="16840"/>
      <w:pgMar w:top="1418" w:right="843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00E1F" w14:textId="77777777" w:rsidR="00564129" w:rsidRDefault="00564129">
      <w:r>
        <w:separator/>
      </w:r>
    </w:p>
  </w:endnote>
  <w:endnote w:type="continuationSeparator" w:id="0">
    <w:p w14:paraId="317ECFD7" w14:textId="77777777" w:rsidR="00564129" w:rsidRDefault="00564129">
      <w:r>
        <w:continuationSeparator/>
      </w:r>
    </w:p>
  </w:endnote>
  <w:endnote w:type="continuationNotice" w:id="1">
    <w:p w14:paraId="18209917" w14:textId="77777777" w:rsidR="00564129" w:rsidRDefault="005641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5F56F" w14:textId="77777777" w:rsidR="00564129" w:rsidRDefault="00564129"/>
  </w:footnote>
  <w:footnote w:type="continuationSeparator" w:id="0">
    <w:p w14:paraId="42D2ECA8" w14:textId="77777777" w:rsidR="00564129" w:rsidRDefault="00564129">
      <w:r>
        <w:continuationSeparator/>
      </w:r>
    </w:p>
  </w:footnote>
  <w:footnote w:type="continuationNotice" w:id="1">
    <w:p w14:paraId="61662EEC" w14:textId="77777777" w:rsidR="00564129" w:rsidRDefault="005641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1465313"/>
    <w:multiLevelType w:val="hybridMultilevel"/>
    <w:tmpl w:val="740696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A7D47"/>
    <w:multiLevelType w:val="hybridMultilevel"/>
    <w:tmpl w:val="F94458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E0BAC"/>
    <w:multiLevelType w:val="hybridMultilevel"/>
    <w:tmpl w:val="0F70AD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2778C0"/>
    <w:multiLevelType w:val="hybridMultilevel"/>
    <w:tmpl w:val="3D2053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5CE22E9"/>
    <w:multiLevelType w:val="hybridMultilevel"/>
    <w:tmpl w:val="059A23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44024634">
    <w:abstractNumId w:val="22"/>
  </w:num>
  <w:num w:numId="2" w16cid:durableId="1692563826">
    <w:abstractNumId w:val="18"/>
  </w:num>
  <w:num w:numId="3" w16cid:durableId="1968704505">
    <w:abstractNumId w:val="0"/>
  </w:num>
  <w:num w:numId="4" w16cid:durableId="1266766538">
    <w:abstractNumId w:val="7"/>
  </w:num>
  <w:num w:numId="5" w16cid:durableId="1341657568">
    <w:abstractNumId w:val="19"/>
  </w:num>
  <w:num w:numId="6" w16cid:durableId="810366434">
    <w:abstractNumId w:val="2"/>
  </w:num>
  <w:num w:numId="7" w16cid:durableId="1509560038">
    <w:abstractNumId w:val="12"/>
  </w:num>
  <w:num w:numId="8" w16cid:durableId="253782920">
    <w:abstractNumId w:val="9"/>
  </w:num>
  <w:num w:numId="9" w16cid:durableId="1802648752">
    <w:abstractNumId w:val="1"/>
  </w:num>
  <w:num w:numId="10" w16cid:durableId="1542471269">
    <w:abstractNumId w:val="1"/>
  </w:num>
  <w:num w:numId="11" w16cid:durableId="2022317674">
    <w:abstractNumId w:val="3"/>
  </w:num>
  <w:num w:numId="12" w16cid:durableId="1279026666">
    <w:abstractNumId w:val="5"/>
  </w:num>
  <w:num w:numId="13" w16cid:durableId="429547124">
    <w:abstractNumId w:val="16"/>
  </w:num>
  <w:num w:numId="14" w16cid:durableId="484322326">
    <w:abstractNumId w:val="10"/>
  </w:num>
  <w:num w:numId="15" w16cid:durableId="536238381">
    <w:abstractNumId w:val="8"/>
  </w:num>
  <w:num w:numId="16" w16cid:durableId="344983255">
    <w:abstractNumId w:val="15"/>
  </w:num>
  <w:num w:numId="17" w16cid:durableId="255020544">
    <w:abstractNumId w:val="6"/>
  </w:num>
  <w:num w:numId="18" w16cid:durableId="1711832439">
    <w:abstractNumId w:val="11"/>
  </w:num>
  <w:num w:numId="19" w16cid:durableId="544293708">
    <w:abstractNumId w:val="21"/>
  </w:num>
  <w:num w:numId="20" w16cid:durableId="1005209490">
    <w:abstractNumId w:val="17"/>
  </w:num>
  <w:num w:numId="21" w16cid:durableId="2145195162">
    <w:abstractNumId w:val="4"/>
  </w:num>
  <w:num w:numId="22" w16cid:durableId="242229436">
    <w:abstractNumId w:val="14"/>
  </w:num>
  <w:num w:numId="23" w16cid:durableId="63453191">
    <w:abstractNumId w:val="13"/>
  </w:num>
  <w:num w:numId="24" w16cid:durableId="7934508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3A24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3997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3A1A"/>
    <w:rsid w:val="00384019"/>
    <w:rsid w:val="003854F1"/>
    <w:rsid w:val="0039118E"/>
    <w:rsid w:val="00397F54"/>
    <w:rsid w:val="003A0D43"/>
    <w:rsid w:val="003B2A4B"/>
    <w:rsid w:val="003C2EB9"/>
    <w:rsid w:val="003D099E"/>
    <w:rsid w:val="003D21A2"/>
    <w:rsid w:val="003D29D2"/>
    <w:rsid w:val="003E0705"/>
    <w:rsid w:val="003E2FF7"/>
    <w:rsid w:val="003E5B6F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4129"/>
    <w:rsid w:val="00565129"/>
    <w:rsid w:val="00565CD0"/>
    <w:rsid w:val="00567820"/>
    <w:rsid w:val="005768C3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0DB9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0185"/>
    <w:rsid w:val="007917BA"/>
    <w:rsid w:val="007A5C6F"/>
    <w:rsid w:val="007C7DD2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4FE2"/>
    <w:rsid w:val="009B1F6B"/>
    <w:rsid w:val="009C0D12"/>
    <w:rsid w:val="009C192E"/>
    <w:rsid w:val="009D1D4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38CA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B4B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4DFB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5E4F"/>
    <w:rsid w:val="00DA65C4"/>
    <w:rsid w:val="00DD2BE0"/>
    <w:rsid w:val="00DE4447"/>
    <w:rsid w:val="00DE5DA2"/>
    <w:rsid w:val="00DF0033"/>
    <w:rsid w:val="00DF7BB7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2DEB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3807"/>
    <w:rsid w:val="00F22264"/>
    <w:rsid w:val="00F2564D"/>
    <w:rsid w:val="00F35B05"/>
    <w:rsid w:val="00F400F9"/>
    <w:rsid w:val="00F413D9"/>
    <w:rsid w:val="00F5135F"/>
    <w:rsid w:val="00F51F78"/>
    <w:rsid w:val="00F86F47"/>
    <w:rsid w:val="00F90B64"/>
    <w:rsid w:val="00FB05DD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66/SURROGATE/Kontroll%20av%20sug%20och%20syrgas%20p%c3%a5%20labben%20-%20N%c3%84L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2</Pages>
  <Words>319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Skelett- och lunglab. undersköterska - NÄL</dc:title>
  <dc:subject/>
  <dc:creator>patrik.jens.johansson@vgregion.se</dc:creator>
  <keywords/>
  <lastModifiedBy>Ulrica Sehlberg</lastModifiedBy>
  <revision>18</revision>
  <lastPrinted>2016-03-31T10:56:00.0000000Z</lastPrinted>
  <dcterms:created xsi:type="dcterms:W3CDTF">2022-05-18T04:00:00.0000000Z</dcterms:created>
  <dcterms:modified xsi:type="dcterms:W3CDTF">2025-03-31T13:50:00.0000000Z</dcterms:modified>
</coreProperties>
</file>