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855458" w:rsidP="00F35B05" w:rsidRDefault="00855458" w14:paraId="636ACF52" w14:textId="77777777">
      <w:pPr>
        <w:pStyle w:val="Rubrik2"/>
        <w:sectPr w:rsidR="00855458" w:rsidSect="0085545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55458" w:rsidR="00855458" w:rsidP="005D30DE" w:rsidRDefault="009C4DC6" w14:paraId="3703152D" w14:textId="4C045D1E">
      <w:pPr>
        <w:pStyle w:val="Rubrik1"/>
        <w:rPr>
          <w:szCs w:val="20"/>
        </w:rPr>
      </w:pPr>
      <w:r w:rsidRPr="00855458">
        <w:t>Arbetsrutin lab. 1 och 3 undersköterska – Uddevalla</w:t>
      </w:r>
      <w:r w:rsidRPr="00855458" w:rsidR="00855458">
        <w:rPr>
          <w:szCs w:val="20"/>
        </w:rPr>
        <w:tab/>
      </w:r>
      <w:r w:rsidRPr="00855458" w:rsidR="008554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5909C" wp14:editId="472FA38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855458" w:rsidP="005D30DE" w:rsidRDefault="00855458" w14:paraId="00E95B9C" w14:textId="503461BB">
                            <w:pPr>
                              <w:ind w:left="0"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BE5909C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855458" w:rsidP="005D30DE" w:rsidRDefault="00855458" w14:paraId="00E95B9C" w14:textId="503461BB">
                      <w:pPr>
                        <w:ind w:left="0"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855458" w:rsidR="00855458" w:rsidP="005D30DE" w:rsidRDefault="00855458" w14:paraId="537197B7" w14:textId="77777777">
      <w:pPr>
        <w:pStyle w:val="Rubrik2"/>
      </w:pPr>
      <w:bookmarkStart w:name="_1314629194" w:id="1"/>
      <w:bookmarkStart w:name="Rubrik" w:id="2"/>
      <w:bookmarkEnd w:id="1"/>
      <w:bookmarkEnd w:id="2"/>
      <w:r w:rsidRPr="00855458">
        <w:t>Bakgrund</w:t>
      </w:r>
    </w:p>
    <w:p w:rsidR="00855458" w:rsidP="005D30DE" w:rsidRDefault="00855458" w14:paraId="47D6237E" w14:textId="03B1B168">
      <w:pPr>
        <w:spacing w:after="0" w:line="240" w:lineRule="auto"/>
        <w:ind w:left="0" w:right="0" w:firstLine="992"/>
      </w:pPr>
      <w:r w:rsidR="00855458">
        <w:rPr/>
        <w:t xml:space="preserve">Att tydliggöra arbetsrutinerna för undersköterskan på skelett- och </w:t>
      </w:r>
      <w:r w:rsidR="00855458">
        <w:rPr/>
        <w:t>lungla</w:t>
      </w:r>
      <w:r w:rsidR="20BFDCDC">
        <w:rPr/>
        <w:t>b</w:t>
      </w:r>
      <w:r w:rsidR="00855458">
        <w:rPr/>
        <w:t>b</w:t>
      </w:r>
      <w:r w:rsidR="00855458">
        <w:rPr/>
        <w:t>.</w:t>
      </w:r>
    </w:p>
    <w:p w:rsidRPr="00855458" w:rsidR="005D30DE" w:rsidP="005D30DE" w:rsidRDefault="00DB007F" w14:paraId="0B5FF188" w14:textId="7E62D5FA">
      <w:pPr>
        <w:pStyle w:val="Rubrik2"/>
      </w:pPr>
      <w:r>
        <w:t>Förändringar sedan föregående version</w:t>
      </w:r>
    </w:p>
    <w:p w:rsidRPr="00855458" w:rsidR="005D30DE" w:rsidP="008032D4" w:rsidRDefault="007F0236" w14:paraId="74E1895F" w14:textId="657A7DB1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Reviderad, smärre förändringar.</w:t>
      </w:r>
    </w:p>
    <w:p w:rsidRPr="00855458" w:rsidR="00855458" w:rsidP="005D30DE" w:rsidRDefault="00855458" w14:paraId="7D1C74B5" w14:textId="77777777">
      <w:pPr>
        <w:pStyle w:val="Rubrik2"/>
      </w:pPr>
      <w:r w:rsidRPr="00855458">
        <w:t>Åtgärder</w:t>
      </w:r>
    </w:p>
    <w:p w:rsidRPr="00855458" w:rsidR="00855458" w:rsidP="005D30DE" w:rsidRDefault="00855458" w14:paraId="47B63F16" w14:textId="77777777">
      <w:pPr>
        <w:pStyle w:val="Rubrik3"/>
      </w:pPr>
      <w:r w:rsidRPr="00855458">
        <w:t>Morgonrutiner</w:t>
      </w:r>
    </w:p>
    <w:p w:rsidRPr="00855458" w:rsidR="00855458" w:rsidP="005D30DE" w:rsidRDefault="00855458" w14:paraId="359F083C" w14:textId="147FBB30">
      <w:pPr>
        <w:pStyle w:val="Punktlista"/>
        <w:rPr/>
      </w:pPr>
      <w:r w:rsidR="00855458">
        <w:rPr/>
        <w:t xml:space="preserve">Starta upp </w:t>
      </w:r>
      <w:r w:rsidR="592293BF">
        <w:rPr/>
        <w:t>PACS/</w:t>
      </w:r>
      <w:r w:rsidR="00855458">
        <w:rPr/>
        <w:t>RIS.</w:t>
      </w:r>
    </w:p>
    <w:p w:rsidRPr="00855458" w:rsidR="00855458" w:rsidP="005D30DE" w:rsidRDefault="00855458" w14:paraId="310BA616" w14:textId="77777777">
      <w:pPr>
        <w:pStyle w:val="Punktlista"/>
      </w:pPr>
      <w:r w:rsidRPr="00855458">
        <w:t>Se till att blyförkläden finns på plats.</w:t>
      </w:r>
    </w:p>
    <w:p w:rsidRPr="00855458" w:rsidR="00855458" w:rsidP="005D30DE" w:rsidRDefault="00855458" w14:paraId="26EF6DFD" w14:textId="0C8ACD0C">
      <w:pPr>
        <w:pStyle w:val="Punktlista"/>
        <w:rPr/>
      </w:pPr>
      <w:r w:rsidR="00855458">
        <w:rPr/>
        <w:t xml:space="preserve">Kontrollera att </w:t>
      </w:r>
      <w:r w:rsidR="73655C70">
        <w:rPr/>
        <w:t>ansiktsmask</w:t>
      </w:r>
      <w:r w:rsidR="00855458">
        <w:rPr/>
        <w:t xml:space="preserve"> </w:t>
      </w:r>
      <w:r w:rsidR="00855458">
        <w:rPr/>
        <w:t>finns på plats.</w:t>
      </w:r>
    </w:p>
    <w:p w:rsidRPr="00855458" w:rsidR="00855458" w:rsidP="005D30DE" w:rsidRDefault="00855458" w14:paraId="4A5B4E23" w14:textId="77777777">
      <w:pPr>
        <w:pStyle w:val="Punktlista"/>
      </w:pPr>
      <w:r w:rsidRPr="00855458">
        <w:t>Kontrollera att stetoskop och blodtrycksmanschett finns.</w:t>
      </w:r>
    </w:p>
    <w:p w:rsidRPr="00855458" w:rsidR="00855458" w:rsidP="005D30DE" w:rsidRDefault="007F0236" w14:paraId="2BD17CA4" w14:textId="663C1277">
      <w:pPr>
        <w:pStyle w:val="Punktlista"/>
      </w:pPr>
      <w:r>
        <w:t>Markera närvaro i manöverrum/undersökningsrum.</w:t>
      </w:r>
    </w:p>
    <w:p w:rsidRPr="00855458" w:rsidR="00855458" w:rsidP="005D30DE" w:rsidRDefault="00855458" w14:paraId="1EA776F2" w14:textId="77777777">
      <w:pPr>
        <w:pStyle w:val="Rubrik3"/>
      </w:pPr>
      <w:r w:rsidRPr="00855458">
        <w:t>Rutiner inför undersökning på lab. 1 och 3</w:t>
      </w:r>
    </w:p>
    <w:p w:rsidRPr="00855458" w:rsidR="00855458" w:rsidP="005D30DE" w:rsidRDefault="00855458" w14:paraId="198AF3D0" w14:textId="77777777">
      <w:pPr>
        <w:pStyle w:val="Punktlista"/>
      </w:pPr>
      <w:r w:rsidRPr="00855458">
        <w:t>Hålla koll på labblistan. Har patienten kommit men inte anmält sig?</w:t>
      </w:r>
    </w:p>
    <w:p w:rsidRPr="00855458" w:rsidR="00855458" w:rsidP="005D30DE" w:rsidRDefault="00855458" w14:paraId="02B83A7F" w14:textId="77777777">
      <w:pPr>
        <w:pStyle w:val="Punktlista"/>
      </w:pPr>
      <w:r w:rsidRPr="00855458">
        <w:t>Hjälpa till att ställa ordning labbet för aktuell undersökning, så att allt är klart när patienten hämtas.</w:t>
      </w:r>
    </w:p>
    <w:p w:rsidR="00855458" w:rsidP="005D30DE" w:rsidRDefault="00855458" w14:paraId="70A8DBFF" w14:textId="77777777">
      <w:pPr>
        <w:pStyle w:val="Punktlista"/>
      </w:pPr>
      <w:r w:rsidRPr="00855458">
        <w:t>Hämta patienten i väntrummet.</w:t>
      </w:r>
    </w:p>
    <w:p w:rsidRPr="00855458" w:rsidR="007F0236" w:rsidP="005D30DE" w:rsidRDefault="007F0236" w14:paraId="10BA0CAB" w14:textId="673019BB">
      <w:pPr>
        <w:pStyle w:val="Punktlista"/>
      </w:pPr>
      <w:r>
        <w:t>Markera undersökning pågår respektive avmarkera vid hämtning och avslut av undersökning.</w:t>
      </w:r>
    </w:p>
    <w:p w:rsidRPr="00855458" w:rsidR="00855458" w:rsidP="005D30DE" w:rsidRDefault="00855458" w14:paraId="190CB8E2" w14:textId="77777777">
      <w:pPr>
        <w:pStyle w:val="Punktlista"/>
      </w:pPr>
      <w:r w:rsidRPr="00855458">
        <w:t>Vid behov får medföljande stödperson, anhöriga eller förälder följa med in i undersökningsrummet, måste då bära blyförkläde.</w:t>
      </w:r>
    </w:p>
    <w:p w:rsidRPr="00855458" w:rsidR="00855458" w:rsidP="005D30DE" w:rsidRDefault="00855458" w14:paraId="181D683B" w14:textId="45F2E6C1">
      <w:pPr>
        <w:pStyle w:val="Punktlista"/>
        <w:rPr/>
      </w:pPr>
      <w:r w:rsidR="00855458">
        <w:rPr/>
        <w:t xml:space="preserve">Kontrollera patienten ID (namn och födelsedata) signera i </w:t>
      </w:r>
      <w:r w:rsidR="182AE806">
        <w:rPr/>
        <w:t>PACS</w:t>
      </w:r>
      <w:r w:rsidR="00855458">
        <w:rPr/>
        <w:t>.</w:t>
      </w:r>
    </w:p>
    <w:p w:rsidRPr="00855458" w:rsidR="00855458" w:rsidP="005D30DE" w:rsidRDefault="00855458" w14:paraId="3B3466C4" w14:textId="77777777">
      <w:pPr>
        <w:pStyle w:val="Punktlista"/>
      </w:pPr>
      <w:r w:rsidRPr="00855458">
        <w:t>Kontrollera patientens längd och vikt vid de undersökningar som kräver denna information.</w:t>
      </w:r>
    </w:p>
    <w:p w:rsidRPr="00855458" w:rsidR="00855458" w:rsidP="005D30DE" w:rsidRDefault="00855458" w14:paraId="6457440B" w14:textId="77777777">
      <w:pPr>
        <w:pStyle w:val="Punktlista"/>
      </w:pPr>
      <w:r w:rsidRPr="00855458">
        <w:lastRenderedPageBreak/>
        <w:t>Iakttaga strålskyddsregler:</w:t>
      </w:r>
    </w:p>
    <w:p w:rsidRPr="00855458" w:rsidR="00855458" w:rsidP="3D46E567" w:rsidRDefault="00855458" w14:paraId="02DA47D8" w14:textId="24D1A027">
      <w:pPr>
        <w:pStyle w:val="Punktlista"/>
        <w:rPr/>
      </w:pPr>
      <w:r w:rsidR="00855458">
        <w:rPr/>
        <w:t>Förhöra sig om eventuell graviditet hos kvinnliga patienter i fertil ålder (</w:t>
      </w:r>
      <w:r w:rsidRPr="3D46E567" w:rsidR="00855458">
        <w:rPr>
          <w:sz w:val="22"/>
          <w:szCs w:val="22"/>
        </w:rPr>
        <w:t>mellan 15 – 50 år)</w:t>
      </w:r>
      <w:r w:rsidR="00855458">
        <w:rPr/>
        <w:t xml:space="preserve"> – dokumentera i </w:t>
      </w:r>
      <w:r w:rsidR="01B0839E">
        <w:rPr/>
        <w:t>PACS</w:t>
      </w:r>
      <w:r w:rsidR="00855458">
        <w:rPr/>
        <w:t xml:space="preserve">. </w:t>
      </w:r>
    </w:p>
    <w:p w:rsidRPr="00855458" w:rsidR="00855458" w:rsidP="3D46E567" w:rsidRDefault="00855458" w14:paraId="0B02E7E3" w14:textId="3B3D9AC4">
      <w:pPr>
        <w:pStyle w:val="Punktlista"/>
        <w:rPr/>
      </w:pPr>
      <w:r w:rsidR="00855458">
        <w:rPr/>
        <w:t xml:space="preserve">Pojkar och män i fertil ålder ska bära gonadskydd vid slätröntgen om strålfältets gräns ligger mindre än 5 cm från gonad och ej påverkar undersökningen – dokumentera i </w:t>
      </w:r>
      <w:r w:rsidR="2F97C7E5">
        <w:rPr/>
        <w:t>PACS</w:t>
      </w:r>
      <w:r w:rsidR="00855458">
        <w:rPr/>
        <w:t>.</w:t>
      </w:r>
    </w:p>
    <w:p w:rsidRPr="00855458" w:rsidR="00855458" w:rsidP="0060369E" w:rsidRDefault="00855458" w14:paraId="0EE92BEA" w14:textId="77777777">
      <w:pPr>
        <w:pStyle w:val="Punktlista"/>
      </w:pPr>
      <w:r w:rsidRPr="00855458">
        <w:t>Förbered patienten för undersökningen och hjälp patienten vid behov med avklädning och borttagning av smycken.</w:t>
      </w:r>
    </w:p>
    <w:p w:rsidRPr="00855458" w:rsidR="00855458" w:rsidP="0060369E" w:rsidRDefault="00855458" w14:paraId="2246763F" w14:textId="77777777">
      <w:pPr>
        <w:pStyle w:val="Punktlista"/>
      </w:pPr>
      <w:r w:rsidRPr="00855458">
        <w:t>Visa/hjälpa patienten till rätt position (liggande, sittande, stående) beroende på undersökningstyp.</w:t>
      </w:r>
    </w:p>
    <w:p w:rsidRPr="00855458" w:rsidR="00855458" w:rsidP="0060369E" w:rsidRDefault="00855458" w14:paraId="0433115A" w14:textId="77777777">
      <w:pPr>
        <w:pStyle w:val="Punktlista"/>
      </w:pPr>
      <w:r w:rsidRPr="00855458">
        <w:t>Vara röntgensjuksköterskan behjälplig.</w:t>
      </w:r>
    </w:p>
    <w:p w:rsidRPr="00855458" w:rsidR="00855458" w:rsidP="0060369E" w:rsidRDefault="00855458" w14:paraId="362D6198" w14:textId="419D4B02">
      <w:pPr>
        <w:pStyle w:val="Punktlista"/>
      </w:pPr>
      <w:r w:rsidRPr="00855458">
        <w:t>Hänvisa patienten till väntrum, annan avdelning eller hem efter avslutad undersökning.</w:t>
      </w:r>
    </w:p>
    <w:p w:rsidRPr="004E3BB7" w:rsidR="00855458" w:rsidP="004E3BB7" w:rsidRDefault="00855458" w14:paraId="73B4E96B" w14:textId="0DCEAA43">
      <w:pPr>
        <w:pStyle w:val="Punktlista"/>
      </w:pPr>
      <w:r w:rsidRPr="00855458">
        <w:t>Byt britspapper mellan patienterna samt sprita av de redskap som använts.</w:t>
      </w:r>
    </w:p>
    <w:p w:rsidRPr="00855458" w:rsidR="00855458" w:rsidP="005D30DE" w:rsidRDefault="00855458" w14:paraId="7E6BB663" w14:textId="77777777">
      <w:pPr>
        <w:pStyle w:val="Rubrik3"/>
      </w:pPr>
      <w:r w:rsidRPr="00855458">
        <w:t>Dagligt underhåll</w:t>
      </w:r>
    </w:p>
    <w:p w:rsidRPr="00855458" w:rsidR="00855458" w:rsidP="004E3BB7" w:rsidRDefault="00855458" w14:paraId="0540F25F" w14:textId="77777777">
      <w:pPr>
        <w:pStyle w:val="Punktlista"/>
      </w:pPr>
      <w:r w:rsidRPr="00855458">
        <w:t xml:space="preserve">Torka av undersökningsbord och röntgenrör med </w:t>
      </w:r>
      <w:proofErr w:type="spellStart"/>
      <w:r w:rsidRPr="00855458">
        <w:t>Ytdesinfektion</w:t>
      </w:r>
      <w:proofErr w:type="spellEnd"/>
      <w:r w:rsidRPr="00855458">
        <w:t xml:space="preserve"> 70 %.</w:t>
      </w:r>
    </w:p>
    <w:p w:rsidRPr="00855458" w:rsidR="00855458" w:rsidP="004E3BB7" w:rsidRDefault="00855458" w14:paraId="279EEA79" w14:textId="77777777">
      <w:pPr>
        <w:pStyle w:val="Punktlista"/>
      </w:pPr>
      <w:r w:rsidRPr="00855458">
        <w:t>Städa labb och manöverrum.</w:t>
      </w:r>
    </w:p>
    <w:p w:rsidRPr="00855458" w:rsidR="00855458" w:rsidP="004E3BB7" w:rsidRDefault="00855458" w14:paraId="1695F422" w14:textId="77777777">
      <w:pPr>
        <w:pStyle w:val="Punktlista"/>
      </w:pPr>
      <w:r w:rsidRPr="00855458">
        <w:t>Byt örngott varje dag.</w:t>
      </w:r>
    </w:p>
    <w:p w:rsidRPr="00855458" w:rsidR="00855458" w:rsidP="004E3BB7" w:rsidRDefault="00855458" w14:paraId="11C37D78" w14:textId="77777777">
      <w:pPr>
        <w:pStyle w:val="Punktlista"/>
      </w:pPr>
      <w:r w:rsidRPr="00855458">
        <w:t>Kontrollera att höger- och vänstermärken finns, se till att de är hela och rena.</w:t>
      </w:r>
    </w:p>
    <w:p w:rsidRPr="00855458" w:rsidR="00855458" w:rsidP="004E3BB7" w:rsidRDefault="00855458" w14:paraId="13B11227" w14:textId="77777777">
      <w:pPr>
        <w:pStyle w:val="Punktlista"/>
      </w:pPr>
      <w:r w:rsidRPr="00855458">
        <w:t>Fyll på material i skåpen.</w:t>
      </w:r>
    </w:p>
    <w:p w:rsidRPr="00855458" w:rsidR="00855458" w:rsidP="004E3BB7" w:rsidRDefault="00855458" w14:paraId="0B12266E" w14:textId="77777777">
      <w:pPr>
        <w:pStyle w:val="Punktlista"/>
      </w:pPr>
      <w:r w:rsidRPr="00855458">
        <w:t>Töm sopsäck.</w:t>
      </w:r>
    </w:p>
    <w:p w:rsidRPr="004E3BB7" w:rsidR="00855458" w:rsidP="004E3BB7" w:rsidRDefault="00855458" w14:paraId="3DBA03EF" w14:textId="0862F29F">
      <w:pPr>
        <w:pStyle w:val="Punktlista"/>
      </w:pPr>
      <w:r w:rsidRPr="00855458">
        <w:t xml:space="preserve">Byt </w:t>
      </w:r>
      <w:proofErr w:type="spellStart"/>
      <w:r w:rsidRPr="00855458">
        <w:t>tvättsäck</w:t>
      </w:r>
      <w:proofErr w:type="spellEnd"/>
      <w:r w:rsidRPr="00855458">
        <w:t xml:space="preserve"> vid behov.</w:t>
      </w:r>
    </w:p>
    <w:p w:rsidRPr="00855458" w:rsidR="00855458" w:rsidP="005D30DE" w:rsidRDefault="00855458" w14:paraId="599FB5CD" w14:textId="77777777">
      <w:pPr>
        <w:pStyle w:val="Rubrik3"/>
      </w:pPr>
      <w:r w:rsidRPr="00855458">
        <w:t>Veckounderhåll</w:t>
      </w:r>
    </w:p>
    <w:p w:rsidRPr="00855458" w:rsidR="00855458" w:rsidP="004E3BB7" w:rsidRDefault="00855458" w14:paraId="5F0E57F5" w14:textId="77777777">
      <w:pPr>
        <w:pStyle w:val="Punktlista"/>
      </w:pPr>
      <w:r w:rsidRPr="00855458">
        <w:t xml:space="preserve">Torka av hyllor och fönsterbrädor med </w:t>
      </w:r>
      <w:proofErr w:type="spellStart"/>
      <w:r w:rsidRPr="00855458">
        <w:t>Ytdesinfektion</w:t>
      </w:r>
      <w:proofErr w:type="spellEnd"/>
      <w:r w:rsidRPr="00855458">
        <w:t xml:space="preserve"> 70 %.</w:t>
      </w:r>
    </w:p>
    <w:p w:rsidRPr="00855458" w:rsidR="00855458" w:rsidP="004E3BB7" w:rsidRDefault="00855458" w14:paraId="44512DB7" w14:textId="77777777">
      <w:pPr>
        <w:pStyle w:val="Punktlista"/>
      </w:pPr>
      <w:r w:rsidRPr="00855458">
        <w:t xml:space="preserve">Torka av manöverbord, både över och under med </w:t>
      </w:r>
      <w:proofErr w:type="spellStart"/>
      <w:r w:rsidRPr="00855458">
        <w:t>Ytdesinfektion</w:t>
      </w:r>
      <w:proofErr w:type="spellEnd"/>
      <w:r w:rsidRPr="00855458">
        <w:t xml:space="preserve"> 70 %.</w:t>
      </w:r>
    </w:p>
    <w:p w:rsidRPr="00855458" w:rsidR="00855458" w:rsidP="004E3BB7" w:rsidRDefault="00855458" w14:paraId="7953ABE7" w14:textId="77777777">
      <w:pPr>
        <w:pStyle w:val="Punktlista"/>
      </w:pPr>
      <w:r w:rsidRPr="00855458">
        <w:t xml:space="preserve">Torka av patientstolar och personalstolar med </w:t>
      </w:r>
      <w:proofErr w:type="spellStart"/>
      <w:r w:rsidRPr="00855458">
        <w:t>Ytdesinfektion</w:t>
      </w:r>
      <w:proofErr w:type="spellEnd"/>
      <w:r w:rsidRPr="00855458">
        <w:t xml:space="preserve"> 70 %.</w:t>
      </w:r>
    </w:p>
    <w:p w:rsidRPr="00855458" w:rsidR="00855458" w:rsidP="004E3BB7" w:rsidRDefault="00855458" w14:paraId="19F6C8BD" w14:textId="77777777">
      <w:pPr>
        <w:pStyle w:val="Punktlista"/>
      </w:pPr>
      <w:r w:rsidRPr="00855458">
        <w:t>Torka av skärmar och tangentbord med skärmrengöringsmedel.</w:t>
      </w:r>
    </w:p>
    <w:bookmarkEnd w:id="0"/>
    <w:p w:rsidRPr="004E3BB7" w:rsidR="00536A5A" w:rsidP="004E3BB7" w:rsidRDefault="00536A5A" w14:paraId="76B9F95B" w14:textId="53177AE4">
      <w:pPr>
        <w:spacing w:after="0" w:line="240" w:lineRule="auto"/>
        <w:ind w:left="0" w:right="0" w:firstLine="1304"/>
        <w:rPr>
          <w:szCs w:val="20"/>
        </w:rPr>
      </w:pPr>
    </w:p>
    <w:sectPr w:rsidRPr="004E3BB7" w:rsidR="00536A5A" w:rsidSect="00540580">
      <w:type w:val="continuous"/>
      <w:pgSz w:w="11900" w:h="16840" w:orient="portrait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49CC" w:rsidRDefault="008B49CC" w14:paraId="48FA94C0" w14:textId="77777777">
      <w:r>
        <w:separator/>
      </w:r>
    </w:p>
  </w:endnote>
  <w:endnote w:type="continuationSeparator" w:id="0">
    <w:p w:rsidR="008B49CC" w:rsidRDefault="008B49CC" w14:paraId="5DB656D9" w14:textId="77777777">
      <w:r>
        <w:continuationSeparator/>
      </w:r>
    </w:p>
  </w:endnote>
  <w:endnote w:type="continuationNotice" w:id="1">
    <w:p w:rsidR="008B49CC" w:rsidRDefault="008B49CC" w14:paraId="128AE0A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49CC" w:rsidRDefault="008B49CC" w14:paraId="4F99C3E6" w14:textId="77777777"/>
  </w:footnote>
  <w:footnote w:type="continuationSeparator" w:id="0">
    <w:p w:rsidR="008B49CC" w:rsidRDefault="008B49CC" w14:paraId="044E0D7F" w14:textId="77777777">
      <w:r>
        <w:continuationSeparator/>
      </w:r>
    </w:p>
  </w:footnote>
  <w:footnote w:type="continuationNotice" w:id="1">
    <w:p w:rsidR="008B49CC" w:rsidRDefault="008B49CC" w14:paraId="5D34F4E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2F7686A"/>
    <w:multiLevelType w:val="hybridMultilevel"/>
    <w:tmpl w:val="D806F5E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57F3067"/>
    <w:multiLevelType w:val="hybridMultilevel"/>
    <w:tmpl w:val="52DAFE7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6C1781B"/>
    <w:multiLevelType w:val="hybridMultilevel"/>
    <w:tmpl w:val="9774C3B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D8E331A"/>
    <w:multiLevelType w:val="hybridMultilevel"/>
    <w:tmpl w:val="43742AB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1DF52A3"/>
    <w:multiLevelType w:val="hybridMultilevel"/>
    <w:tmpl w:val="05D04D9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974645">
    <w:abstractNumId w:val="22"/>
  </w:num>
  <w:num w:numId="2" w16cid:durableId="1826048816">
    <w:abstractNumId w:val="17"/>
  </w:num>
  <w:num w:numId="3" w16cid:durableId="1368674445">
    <w:abstractNumId w:val="0"/>
  </w:num>
  <w:num w:numId="4" w16cid:durableId="2080201060">
    <w:abstractNumId w:val="6"/>
  </w:num>
  <w:num w:numId="5" w16cid:durableId="1055154992">
    <w:abstractNumId w:val="19"/>
  </w:num>
  <w:num w:numId="6" w16cid:durableId="1049763043">
    <w:abstractNumId w:val="2"/>
  </w:num>
  <w:num w:numId="7" w16cid:durableId="1172532110">
    <w:abstractNumId w:val="12"/>
  </w:num>
  <w:num w:numId="8" w16cid:durableId="1578637645">
    <w:abstractNumId w:val="9"/>
  </w:num>
  <w:num w:numId="9" w16cid:durableId="1111631182">
    <w:abstractNumId w:val="1"/>
  </w:num>
  <w:num w:numId="10" w16cid:durableId="685908028">
    <w:abstractNumId w:val="1"/>
  </w:num>
  <w:num w:numId="11" w16cid:durableId="1761680318">
    <w:abstractNumId w:val="3"/>
  </w:num>
  <w:num w:numId="12" w16cid:durableId="985476635">
    <w:abstractNumId w:val="4"/>
  </w:num>
  <w:num w:numId="13" w16cid:durableId="2005624874">
    <w:abstractNumId w:val="14"/>
  </w:num>
  <w:num w:numId="14" w16cid:durableId="1467744478">
    <w:abstractNumId w:val="10"/>
  </w:num>
  <w:num w:numId="15" w16cid:durableId="693730763">
    <w:abstractNumId w:val="7"/>
  </w:num>
  <w:num w:numId="16" w16cid:durableId="308444643">
    <w:abstractNumId w:val="13"/>
  </w:num>
  <w:num w:numId="17" w16cid:durableId="810169939">
    <w:abstractNumId w:val="5"/>
  </w:num>
  <w:num w:numId="18" w16cid:durableId="342585878">
    <w:abstractNumId w:val="11"/>
  </w:num>
  <w:num w:numId="19" w16cid:durableId="1144395325">
    <w:abstractNumId w:val="21"/>
  </w:num>
  <w:num w:numId="20" w16cid:durableId="322592048">
    <w:abstractNumId w:val="8"/>
  </w:num>
  <w:num w:numId="21" w16cid:durableId="245891215">
    <w:abstractNumId w:val="18"/>
  </w:num>
  <w:num w:numId="22" w16cid:durableId="209464416">
    <w:abstractNumId w:val="20"/>
  </w:num>
  <w:num w:numId="23" w16cid:durableId="571743137">
    <w:abstractNumId w:val="16"/>
  </w:num>
  <w:num w:numId="24" w16cid:durableId="15751185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811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3BB7"/>
    <w:rsid w:val="004F4518"/>
    <w:rsid w:val="004F4C62"/>
    <w:rsid w:val="00501433"/>
    <w:rsid w:val="00511CC4"/>
    <w:rsid w:val="00531E60"/>
    <w:rsid w:val="00536A5A"/>
    <w:rsid w:val="0054058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0DE"/>
    <w:rsid w:val="005E02B3"/>
    <w:rsid w:val="005E1E24"/>
    <w:rsid w:val="0060369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0236"/>
    <w:rsid w:val="007F1CFF"/>
    <w:rsid w:val="007F5DD5"/>
    <w:rsid w:val="008032D4"/>
    <w:rsid w:val="00821A1B"/>
    <w:rsid w:val="008262E9"/>
    <w:rsid w:val="00827E69"/>
    <w:rsid w:val="00835C4D"/>
    <w:rsid w:val="00843F48"/>
    <w:rsid w:val="00851423"/>
    <w:rsid w:val="00855458"/>
    <w:rsid w:val="00857848"/>
    <w:rsid w:val="008654B6"/>
    <w:rsid w:val="0087139C"/>
    <w:rsid w:val="00877709"/>
    <w:rsid w:val="00880E83"/>
    <w:rsid w:val="00892F28"/>
    <w:rsid w:val="008A0C5F"/>
    <w:rsid w:val="008A3DEA"/>
    <w:rsid w:val="008A4EB9"/>
    <w:rsid w:val="008A74C0"/>
    <w:rsid w:val="008B1694"/>
    <w:rsid w:val="008B49CC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4DC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6E6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3A8D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A10"/>
    <w:rsid w:val="00DB007F"/>
    <w:rsid w:val="00DD2BE0"/>
    <w:rsid w:val="00DD56B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B0839E"/>
    <w:rsid w:val="024801E3"/>
    <w:rsid w:val="182AE806"/>
    <w:rsid w:val="20BFDCDC"/>
    <w:rsid w:val="29670D77"/>
    <w:rsid w:val="2F97C7E5"/>
    <w:rsid w:val="3D46E567"/>
    <w:rsid w:val="3EEBD960"/>
    <w:rsid w:val="4DA2F81D"/>
    <w:rsid w:val="592293BF"/>
    <w:rsid w:val="647B2B65"/>
    <w:rsid w:val="6B2CF8ED"/>
    <w:rsid w:val="7365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Skelett- och lunglab. undersköterska  - Uddevalla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2022-05-18T04:00:00.0000000Z</dcterms:created>
  <dcterms:modified xsi:type="dcterms:W3CDTF">2025-03-24T14:39:51.0000000Z</dcterms:modified>
</coreProperties>
</file>