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B9FAA" w14:textId="77777777" w:rsidR="00C26CFB" w:rsidRDefault="00C26CFB" w:rsidP="00F35B05">
      <w:pPr>
        <w:pStyle w:val="Rubrik2"/>
        <w:sectPr w:rsidR="00C26CFB" w:rsidSect="00C26CFB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8042E0A" w14:textId="27EC6248" w:rsidR="00C26CFB" w:rsidRPr="00C26CFB" w:rsidRDefault="005E6166" w:rsidP="00334B5D">
      <w:pPr>
        <w:pStyle w:val="Rubrik1"/>
      </w:pPr>
      <w:r>
        <w:t xml:space="preserve">Arbetsrutin </w:t>
      </w:r>
      <w:r w:rsidR="00883224">
        <w:t>E</w:t>
      </w:r>
      <w:r>
        <w:t xml:space="preserve">xtern sjuksköterska – NÄL </w:t>
      </w:r>
    </w:p>
    <w:p w14:paraId="4FDA31C1" w14:textId="1EEE6CAC" w:rsidR="00C26CFB" w:rsidRPr="00C26CFB" w:rsidRDefault="00334B5D" w:rsidP="00334B5D">
      <w:pPr>
        <w:pStyle w:val="Rubrik2"/>
      </w:pPr>
      <w:bookmarkStart w:id="1" w:name="_1314629194"/>
      <w:bookmarkStart w:id="2" w:name="Rubrik"/>
      <w:bookmarkEnd w:id="1"/>
      <w:bookmarkEnd w:id="2"/>
      <w:r>
        <w:t>Förändringar sedan föregående</w:t>
      </w:r>
      <w:r w:rsidR="00C26CFB" w:rsidRPr="00C26CFB">
        <w:t xml:space="preserve"> version</w:t>
      </w:r>
    </w:p>
    <w:p w14:paraId="00B39C53" w14:textId="44952FE1" w:rsidR="00C26CFB" w:rsidRPr="00C26CFB" w:rsidRDefault="00120215" w:rsidP="000504F3">
      <w:r>
        <w:t>Inga förändringar.</w:t>
      </w:r>
    </w:p>
    <w:p w14:paraId="0580BC27" w14:textId="77777777" w:rsidR="00C26CFB" w:rsidRPr="00C26CFB" w:rsidRDefault="00C26CFB" w:rsidP="00065600">
      <w:pPr>
        <w:pStyle w:val="Rubrik2"/>
      </w:pPr>
      <w:r w:rsidRPr="00C26CFB">
        <w:t xml:space="preserve">Bakgrund </w:t>
      </w:r>
    </w:p>
    <w:p w14:paraId="36BEC6C9" w14:textId="77777777" w:rsidR="00C26CFB" w:rsidRPr="00C26CFB" w:rsidRDefault="00C26CFB" w:rsidP="000504F3">
      <w:r w:rsidRPr="00C26CFB">
        <w:t>Att tydliggöra arbetsuppgifterna för placering extern sjuksköterska NÄL.</w:t>
      </w:r>
    </w:p>
    <w:p w14:paraId="4FDCEF35" w14:textId="77777777" w:rsidR="00C26CFB" w:rsidRPr="00065600" w:rsidRDefault="00C26CFB" w:rsidP="00065600">
      <w:pPr>
        <w:pStyle w:val="Rubrik2"/>
      </w:pPr>
      <w:r w:rsidRPr="00065600">
        <w:t>På morgonen</w:t>
      </w:r>
    </w:p>
    <w:p w14:paraId="69D1AB34" w14:textId="77777777" w:rsidR="00C26CFB" w:rsidRPr="00C26CFB" w:rsidRDefault="00C26CFB" w:rsidP="000504F3">
      <w:pPr>
        <w:pStyle w:val="Punktlista"/>
      </w:pPr>
      <w:r w:rsidRPr="00C26CFB">
        <w:t>Jourtelefonen överlämnas av den sjuksköterska som arbetat natt.</w:t>
      </w:r>
    </w:p>
    <w:p w14:paraId="2BA1D9C3" w14:textId="77777777" w:rsidR="00C26CFB" w:rsidRPr="00C26CFB" w:rsidRDefault="00C26CFB" w:rsidP="000504F3">
      <w:pPr>
        <w:pStyle w:val="Punktlista"/>
      </w:pPr>
      <w:r w:rsidRPr="00C26CFB">
        <w:t>Kl. 08.00 och 18.00 utförs funktionstest av telefonen via växeln. Kvittera testet genom att trycka ”Godta” på telefonen.</w:t>
      </w:r>
    </w:p>
    <w:p w14:paraId="7B2BC895" w14:textId="77777777" w:rsidR="00C26CFB" w:rsidRPr="00065600" w:rsidRDefault="00C26CFB" w:rsidP="00065600">
      <w:pPr>
        <w:pStyle w:val="Rubrik2"/>
      </w:pPr>
      <w:r w:rsidRPr="00065600">
        <w:t>Placering</w:t>
      </w:r>
    </w:p>
    <w:p w14:paraId="59BAE58D" w14:textId="77777777" w:rsidR="00C26CFB" w:rsidRPr="00C26CFB" w:rsidRDefault="00C26CFB" w:rsidP="000504F3">
      <w:pPr>
        <w:pStyle w:val="Punktlista"/>
      </w:pPr>
      <w:r w:rsidRPr="00C26CFB">
        <w:t>Arbeta som vanligt på det labbet man är placerad på.</w:t>
      </w:r>
    </w:p>
    <w:p w14:paraId="720541F0" w14:textId="77777777" w:rsidR="00C26CFB" w:rsidRPr="00065600" w:rsidRDefault="00C26CFB" w:rsidP="00065600">
      <w:pPr>
        <w:pStyle w:val="Rubrik2"/>
      </w:pPr>
      <w:r w:rsidRPr="00065600">
        <w:t>Arbetsbeskrivning</w:t>
      </w:r>
    </w:p>
    <w:p w14:paraId="4EBF8DB8" w14:textId="23C71AE1" w:rsidR="00C26CFB" w:rsidRPr="00C26CFB" w:rsidRDefault="00C26CFB" w:rsidP="00BE66B3">
      <w:pPr>
        <w:pStyle w:val="Punktlista"/>
      </w:pPr>
      <w:r w:rsidRPr="00C26CFB">
        <w:t xml:space="preserve">Bevaka akutlistan för externa undersökningar:  </w:t>
      </w:r>
      <w:r w:rsidRPr="00C26CFB">
        <w:br/>
        <w:t xml:space="preserve">IVA </w:t>
      </w:r>
      <w:r w:rsidRPr="00C26CFB">
        <w:br/>
        <w:t xml:space="preserve">Avdelning 34/Neonatal </w:t>
      </w:r>
      <w:r w:rsidRPr="00C26CFB">
        <w:br/>
        <w:t>Avdelning 43/hjärtavdelning.</w:t>
      </w:r>
    </w:p>
    <w:p w14:paraId="6EF4D2DC" w14:textId="65085EAF" w:rsidR="00C26CFB" w:rsidRPr="00BE66B3" w:rsidRDefault="00C26CFB" w:rsidP="00BE66B3">
      <w:pPr>
        <w:pStyle w:val="Punktlista"/>
        <w:rPr>
          <w:i/>
          <w:sz w:val="28"/>
          <w:szCs w:val="20"/>
        </w:rPr>
      </w:pPr>
      <w:r w:rsidRPr="00C26CFB">
        <w:t xml:space="preserve">Ring respektive </w:t>
      </w:r>
      <w:r w:rsidRPr="00BE66B3">
        <w:t>avdelning</w:t>
      </w:r>
      <w:r w:rsidRPr="00C26CFB">
        <w:t>, boka tid för utförande av önskad röntgenundersökning.</w:t>
      </w:r>
    </w:p>
    <w:tbl>
      <w:tblPr>
        <w:tblW w:w="58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C26CFB" w:rsidRPr="00C26CFB" w14:paraId="569E70FA" w14:textId="77777777" w:rsidTr="0024188A">
        <w:trPr>
          <w:jc w:val="center"/>
        </w:trPr>
        <w:tc>
          <w:tcPr>
            <w:tcW w:w="5812" w:type="dxa"/>
            <w:shd w:val="clear" w:color="auto" w:fill="auto"/>
          </w:tcPr>
          <w:p w14:paraId="414A334A" w14:textId="77777777" w:rsidR="00C26CFB" w:rsidRPr="00C26CFB" w:rsidRDefault="00C26CFB" w:rsidP="0024188A">
            <w:pPr>
              <w:ind w:left="40" w:right="34"/>
              <w:jc w:val="center"/>
            </w:pPr>
            <w:r w:rsidRPr="00C10CEC">
              <w:rPr>
                <w:sz w:val="28"/>
                <w:szCs w:val="28"/>
              </w:rPr>
              <w:t>Obs! Glöm ej att sätta apparaten på laddning efter utförd undersökning.</w:t>
            </w:r>
          </w:p>
        </w:tc>
      </w:tr>
    </w:tbl>
    <w:p w14:paraId="17611185" w14:textId="77777777" w:rsidR="00C26CFB" w:rsidRPr="00C26CFB" w:rsidRDefault="00C26CFB" w:rsidP="00C26CFB">
      <w:pPr>
        <w:spacing w:after="0" w:line="240" w:lineRule="auto"/>
        <w:ind w:left="720" w:right="0"/>
        <w:rPr>
          <w:i/>
          <w:szCs w:val="20"/>
        </w:rPr>
      </w:pPr>
    </w:p>
    <w:p w14:paraId="01E9E7F9" w14:textId="77777777" w:rsidR="00C26CFB" w:rsidRPr="00C26CFB" w:rsidRDefault="00C26CFB" w:rsidP="0024188A">
      <w:pPr>
        <w:pStyle w:val="Punktlista"/>
        <w:rPr>
          <w:i/>
        </w:rPr>
      </w:pPr>
      <w:r w:rsidRPr="00C26CFB">
        <w:t>Vara behjälplig för personalen på operation om behov finns med att:</w:t>
      </w:r>
    </w:p>
    <w:p w14:paraId="0574E7F8" w14:textId="26522E44" w:rsidR="00C26CFB" w:rsidRPr="00C26CFB" w:rsidRDefault="00C26CFB" w:rsidP="00127173">
      <w:pPr>
        <w:pStyle w:val="Punktlista"/>
        <w:numPr>
          <w:ilvl w:val="1"/>
          <w:numId w:val="14"/>
        </w:numPr>
        <w:ind w:left="2127"/>
        <w:rPr>
          <w:i/>
        </w:rPr>
      </w:pPr>
      <w:r w:rsidRPr="00C26CFB">
        <w:t>Lägga över remisser till rätt modalitet (C-båge) och klicka på starttid</w:t>
      </w:r>
      <w:r w:rsidR="00A675FC">
        <w:t>.</w:t>
      </w:r>
    </w:p>
    <w:p w14:paraId="70F3C486" w14:textId="77777777" w:rsidR="00C26CFB" w:rsidRPr="00C26CFB" w:rsidRDefault="00C26CFB" w:rsidP="00127173">
      <w:pPr>
        <w:pStyle w:val="Punktlista"/>
        <w:numPr>
          <w:ilvl w:val="1"/>
          <w:numId w:val="14"/>
        </w:numPr>
        <w:ind w:left="2127"/>
        <w:rPr>
          <w:i/>
        </w:rPr>
      </w:pPr>
      <w:r w:rsidRPr="00C26CFB">
        <w:lastRenderedPageBreak/>
        <w:t>Om önskemål finns kontrollera att bilderna från operation gått över till PACS.</w:t>
      </w:r>
    </w:p>
    <w:p w14:paraId="52C738B0" w14:textId="77777777" w:rsidR="00C26CFB" w:rsidRPr="00C26CFB" w:rsidRDefault="00C26CFB" w:rsidP="00127173">
      <w:pPr>
        <w:pStyle w:val="Punktlista"/>
        <w:numPr>
          <w:ilvl w:val="1"/>
          <w:numId w:val="14"/>
        </w:numPr>
        <w:ind w:left="2127"/>
      </w:pPr>
      <w:r w:rsidRPr="00C26CFB">
        <w:t>Stoppa undersökningen i RIS när operation ringer vid avslutad undersökning.</w:t>
      </w:r>
    </w:p>
    <w:p w14:paraId="3FD697C5" w14:textId="77777777" w:rsidR="00C26CFB" w:rsidRPr="00C26CFB" w:rsidRDefault="00C26CFB" w:rsidP="00C70950">
      <w:pPr>
        <w:pStyle w:val="Punktlista"/>
      </w:pPr>
      <w:r w:rsidRPr="00C26CFB">
        <w:t>Gå till Akuten på ”TRAUMALARM NIVÅ 1”, kvittera larmet på telefonen genom att trycka ”Godta”.</w:t>
      </w:r>
    </w:p>
    <w:p w14:paraId="2689469F" w14:textId="77777777" w:rsidR="00C26CFB" w:rsidRPr="00C26CFB" w:rsidRDefault="00C26CFB" w:rsidP="00C70950">
      <w:pPr>
        <w:pStyle w:val="Punktlista"/>
      </w:pPr>
      <w:r w:rsidRPr="00C26CFB">
        <w:t xml:space="preserve">Kvittera larmet ”TRAUMALARM NIVÅ 2” genom att trycka ”Godta” på telefonen. </w:t>
      </w:r>
      <w:r w:rsidRPr="00C26CFB">
        <w:br/>
        <w:t>Du behöver inte gå till Akuten.</w:t>
      </w:r>
    </w:p>
    <w:p w14:paraId="7B67045F" w14:textId="390134A1" w:rsidR="00C26CFB" w:rsidRPr="00C26CFB" w:rsidRDefault="00C26CFB" w:rsidP="00C70950">
      <w:pPr>
        <w:pStyle w:val="Punktlista"/>
      </w:pPr>
      <w:r w:rsidRPr="00C26CFB">
        <w:t>Kvittera larmet ”RÄDDA HJÄRNAN” genom att trycka ”Godta” på telefonen.</w:t>
      </w:r>
    </w:p>
    <w:tbl>
      <w:tblPr>
        <w:tblW w:w="7371" w:type="dxa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C26CFB" w:rsidRPr="00C26CFB" w14:paraId="69CBB0AE" w14:textId="77777777" w:rsidTr="006947DA">
        <w:tc>
          <w:tcPr>
            <w:tcW w:w="7371" w:type="dxa"/>
            <w:shd w:val="clear" w:color="auto" w:fill="auto"/>
          </w:tcPr>
          <w:p w14:paraId="3A1F9CB5" w14:textId="22ECB4DF" w:rsidR="00C26CFB" w:rsidRPr="00C26CFB" w:rsidRDefault="00C26CFB" w:rsidP="00C26CFB">
            <w:pPr>
              <w:spacing w:after="0" w:line="240" w:lineRule="auto"/>
              <w:ind w:left="0" w:right="0"/>
              <w:rPr>
                <w:szCs w:val="20"/>
              </w:rPr>
            </w:pPr>
            <w:r w:rsidRPr="00C26CFB">
              <w:rPr>
                <w:szCs w:val="20"/>
              </w:rPr>
              <w:t xml:space="preserve">Obs! Vid larm ”RÄDDA HJÄRNAN” visas patientens personnummer i displayen. </w:t>
            </w:r>
            <w:r w:rsidRPr="00C26CFB">
              <w:rPr>
                <w:szCs w:val="20"/>
              </w:rPr>
              <w:br/>
              <w:t xml:space="preserve">Skriv av personnumret på en lapp och hör efter om DT-labbet fått larmet. </w:t>
            </w:r>
            <w:r w:rsidRPr="00C26CFB">
              <w:rPr>
                <w:szCs w:val="20"/>
              </w:rPr>
              <w:br/>
              <w:t>DT-personalen sköter resten, det vill säga skriver remiss, tar emot patienten samt meddelar radiologen att patienten är på väg till röntgen</w:t>
            </w:r>
            <w:r w:rsidR="00127173">
              <w:rPr>
                <w:szCs w:val="20"/>
              </w:rPr>
              <w:t>.</w:t>
            </w:r>
          </w:p>
        </w:tc>
      </w:tr>
    </w:tbl>
    <w:p w14:paraId="0518010A" w14:textId="77777777" w:rsidR="00C26CFB" w:rsidRPr="00065600" w:rsidRDefault="00C26CFB" w:rsidP="00065600">
      <w:pPr>
        <w:pStyle w:val="Rubrik2"/>
      </w:pPr>
      <w:r w:rsidRPr="00065600">
        <w:t>Trauma</w:t>
      </w:r>
    </w:p>
    <w:p w14:paraId="04EC9595" w14:textId="73A56D6F" w:rsidR="00C26CFB" w:rsidRPr="00C26CFB" w:rsidRDefault="00C26CFB" w:rsidP="0077215C">
      <w:pPr>
        <w:pStyle w:val="Punktlista"/>
        <w:rPr>
          <w:szCs w:val="20"/>
        </w:rPr>
      </w:pPr>
      <w:r w:rsidRPr="00C26CFB">
        <w:rPr>
          <w:szCs w:val="20"/>
        </w:rPr>
        <w:t xml:space="preserve">Vid TRAUMALARM NIVÅ 1 ska sjuksköterskan med extern placering samt en undersköterska som finns tillgänglig gå till Akuten, se: </w:t>
      </w:r>
      <w:hyperlink r:id="rId17" w:history="1">
        <w:r w:rsidRPr="00C26CFB">
          <w:rPr>
            <w:color w:val="0000FF"/>
            <w:szCs w:val="20"/>
            <w:u w:val="single"/>
          </w:rPr>
          <w:t>Trauma</w:t>
        </w:r>
        <w:r w:rsidR="003873C9">
          <w:rPr>
            <w:color w:val="0000FF"/>
            <w:szCs w:val="20"/>
            <w:u w:val="single"/>
          </w:rPr>
          <w:t>larm Nivå 1 – Radiologi</w:t>
        </w:r>
        <w:r w:rsidRPr="00C26CFB">
          <w:rPr>
            <w:color w:val="0000FF"/>
            <w:szCs w:val="20"/>
            <w:u w:val="single"/>
          </w:rPr>
          <w:t xml:space="preserve"> – NÄL</w:t>
        </w:r>
      </w:hyperlink>
      <w:r w:rsidRPr="00C26CFB">
        <w:rPr>
          <w:szCs w:val="20"/>
        </w:rPr>
        <w:t>.</w:t>
      </w:r>
    </w:p>
    <w:p w14:paraId="03332A68" w14:textId="77777777" w:rsidR="00C26CFB" w:rsidRPr="00C26CFB" w:rsidRDefault="00C26CFB" w:rsidP="0077215C">
      <w:pPr>
        <w:pStyle w:val="Punktlista"/>
        <w:rPr>
          <w:szCs w:val="20"/>
        </w:rPr>
      </w:pPr>
      <w:r w:rsidRPr="00C26CFB">
        <w:rPr>
          <w:szCs w:val="20"/>
        </w:rPr>
        <w:t>Kvittera larmet på telefonen genom att trycka ”Godta”.</w:t>
      </w:r>
    </w:p>
    <w:p w14:paraId="5CEE90E0" w14:textId="77777777" w:rsidR="00C26CFB" w:rsidRPr="00C26CFB" w:rsidRDefault="00C26CFB" w:rsidP="0077215C">
      <w:pPr>
        <w:pStyle w:val="Punktlista"/>
        <w:rPr>
          <w:szCs w:val="20"/>
        </w:rPr>
      </w:pPr>
      <w:r w:rsidRPr="00C26CFB">
        <w:rPr>
          <w:szCs w:val="20"/>
        </w:rPr>
        <w:t>Starta mobiletten och ta med denna till Akuten.</w:t>
      </w:r>
    </w:p>
    <w:p w14:paraId="4738CAF4" w14:textId="77777777" w:rsidR="00C26CFB" w:rsidRPr="00065600" w:rsidRDefault="00C26CFB" w:rsidP="00065600">
      <w:pPr>
        <w:pStyle w:val="Rubrik2"/>
      </w:pPr>
      <w:r w:rsidRPr="00065600">
        <w:t>På Akuten</w:t>
      </w:r>
    </w:p>
    <w:p w14:paraId="68CEBA7F" w14:textId="77777777" w:rsidR="00C26CFB" w:rsidRPr="00C26CFB" w:rsidRDefault="00C26CFB" w:rsidP="00060F37">
      <w:pPr>
        <w:pStyle w:val="Punktlista"/>
      </w:pPr>
      <w:r w:rsidRPr="00C26CFB">
        <w:t>Logga in i RIS-datorn.</w:t>
      </w:r>
    </w:p>
    <w:p w14:paraId="5DD57B64" w14:textId="77777777" w:rsidR="00C26CFB" w:rsidRPr="00C26CFB" w:rsidRDefault="00C26CFB" w:rsidP="00060F37">
      <w:pPr>
        <w:pStyle w:val="Punktlista"/>
      </w:pPr>
      <w:r w:rsidRPr="00C26CFB">
        <w:t>Ta på plastförkläde (eventuellt blyförkläde under).</w:t>
      </w:r>
    </w:p>
    <w:p w14:paraId="61EBA2B0" w14:textId="77777777" w:rsidR="00C26CFB" w:rsidRPr="00C26CFB" w:rsidRDefault="00C26CFB" w:rsidP="00060F37">
      <w:pPr>
        <w:pStyle w:val="Punktlista"/>
      </w:pPr>
      <w:r w:rsidRPr="00C26CFB">
        <w:t>Fäst klistermärket med respektive yrkesgrupp på förklädet. Skriv ditt namn på klistermärket.</w:t>
      </w:r>
    </w:p>
    <w:p w14:paraId="27CD2157" w14:textId="77777777" w:rsidR="00C26CFB" w:rsidRPr="00C26CFB" w:rsidRDefault="00C26CFB" w:rsidP="00060F37">
      <w:pPr>
        <w:pStyle w:val="Punktlista"/>
      </w:pPr>
      <w:r w:rsidRPr="00C26CFB">
        <w:t>Stå med och lyssna under överlämnandet av ambulanspersonalen och den initiala genomgången av patienten.</w:t>
      </w:r>
    </w:p>
    <w:p w14:paraId="0384D390" w14:textId="77777777" w:rsidR="00C26CFB" w:rsidRPr="00C26CFB" w:rsidRDefault="00C26CFB" w:rsidP="00060F37">
      <w:pPr>
        <w:pStyle w:val="Punktlista"/>
      </w:pPr>
      <w:r w:rsidRPr="00C26CFB">
        <w:t>Traumaledaren bestämmer om det blir röntgen på plats eller om det blir DT-undersökning direkt (ibland går patienten direkt till operation).</w:t>
      </w:r>
    </w:p>
    <w:p w14:paraId="19B4DD55" w14:textId="77777777" w:rsidR="00C26CFB" w:rsidRPr="00C26CFB" w:rsidRDefault="00C26CFB" w:rsidP="00060F37">
      <w:pPr>
        <w:pStyle w:val="Punktlista"/>
        <w:rPr>
          <w:i/>
        </w:rPr>
      </w:pPr>
      <w:r w:rsidRPr="00C26CFB">
        <w:rPr>
          <w:i/>
        </w:rPr>
        <w:t>Förtydliga gärna med Traumaledaren till exempel ”ingen röntgen här – ni kan komma till DT 10 när ni är färdiga”.</w:t>
      </w:r>
    </w:p>
    <w:p w14:paraId="4A9BCB30" w14:textId="77777777" w:rsidR="00C26CFB" w:rsidRPr="00C26CFB" w:rsidRDefault="00C26CFB" w:rsidP="00060F37">
      <w:pPr>
        <w:pStyle w:val="Punktlista"/>
        <w:rPr>
          <w:i/>
        </w:rPr>
      </w:pPr>
      <w:r w:rsidRPr="00C26CFB">
        <w:t>Traumaledaren skriver remiss till all röntgen.</w:t>
      </w:r>
    </w:p>
    <w:p w14:paraId="55CECAF3" w14:textId="77777777" w:rsidR="00C26CFB" w:rsidRPr="00C26CFB" w:rsidRDefault="00C26CFB" w:rsidP="00060F37">
      <w:pPr>
        <w:pStyle w:val="Punktlista"/>
        <w:rPr>
          <w:i/>
        </w:rPr>
      </w:pPr>
      <w:r w:rsidRPr="00C26CFB">
        <w:t>Kontakta DT-labbet för att informera om läget.</w:t>
      </w:r>
    </w:p>
    <w:p w14:paraId="794CB64C" w14:textId="77777777" w:rsidR="00C26CFB" w:rsidRPr="00461C36" w:rsidRDefault="00C26CFB" w:rsidP="00060F37">
      <w:pPr>
        <w:pStyle w:val="Punktlista"/>
        <w:rPr>
          <w:i/>
        </w:rPr>
      </w:pPr>
      <w:r w:rsidRPr="00C26CFB">
        <w:t>Rengör mobiletten om du har använt den, ställ den på sin plats (vid lab. 12 &amp; 13) och sätt den på laddning.</w:t>
      </w:r>
    </w:p>
    <w:p w14:paraId="75ACA032" w14:textId="50E1493C" w:rsidR="00461C36" w:rsidRDefault="00461C36" w:rsidP="00461C36">
      <w:pPr>
        <w:pStyle w:val="Rubrik2"/>
      </w:pPr>
      <w:r>
        <w:lastRenderedPageBreak/>
        <w:t>Strålskydd</w:t>
      </w:r>
    </w:p>
    <w:p w14:paraId="1E46A42B" w14:textId="20569C26" w:rsidR="00461C36" w:rsidRDefault="00461C36" w:rsidP="00461C36">
      <w:pPr>
        <w:pStyle w:val="Liststycke"/>
        <w:numPr>
          <w:ilvl w:val="0"/>
          <w:numId w:val="26"/>
        </w:numPr>
      </w:pPr>
      <w:r>
        <w:t>Rikta inte strålfältet mot annan patient eller person i samma rum.</w:t>
      </w:r>
    </w:p>
    <w:p w14:paraId="3DDC6B43" w14:textId="0DE779B0" w:rsidR="00461C36" w:rsidRDefault="00461C36" w:rsidP="00461C36">
      <w:pPr>
        <w:pStyle w:val="Liststycke"/>
        <w:numPr>
          <w:ilvl w:val="0"/>
          <w:numId w:val="26"/>
        </w:numPr>
      </w:pPr>
      <w:r>
        <w:t>Använd mobil strålskärm när det är nödvändigt.</w:t>
      </w:r>
    </w:p>
    <w:p w14:paraId="5C672E57" w14:textId="4FB2F668" w:rsidR="00461C36" w:rsidRDefault="00461C36" w:rsidP="00461C36">
      <w:pPr>
        <w:pStyle w:val="Liststycke"/>
        <w:numPr>
          <w:ilvl w:val="0"/>
          <w:numId w:val="26"/>
        </w:numPr>
      </w:pPr>
      <w:r>
        <w:t>Övertyga dig om att patienten inte är gravid.</w:t>
      </w:r>
    </w:p>
    <w:p w14:paraId="6822D4CE" w14:textId="5A7046BD" w:rsidR="00461C36" w:rsidRPr="00461C36" w:rsidRDefault="00461C36" w:rsidP="00461C36">
      <w:pPr>
        <w:pStyle w:val="Liststycke"/>
        <w:numPr>
          <w:ilvl w:val="0"/>
          <w:numId w:val="26"/>
        </w:numPr>
      </w:pPr>
      <w:r>
        <w:t>Använd gonadskydd när så är möjligt.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C26CFB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1D3992" w14:textId="77777777" w:rsidR="007333A2" w:rsidRDefault="007333A2">
      <w:r>
        <w:separator/>
      </w:r>
    </w:p>
  </w:endnote>
  <w:endnote w:type="continuationSeparator" w:id="0">
    <w:p w14:paraId="332D1668" w14:textId="77777777" w:rsidR="007333A2" w:rsidRDefault="007333A2">
      <w:r>
        <w:continuationSeparator/>
      </w:r>
    </w:p>
  </w:endnote>
  <w:endnote w:type="continuationNotice" w:id="1">
    <w:p w14:paraId="0C2D3A3E" w14:textId="77777777" w:rsidR="007333A2" w:rsidRDefault="007333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D145C" w14:textId="77777777" w:rsidR="007333A2" w:rsidRDefault="007333A2"/>
  </w:footnote>
  <w:footnote w:type="continuationSeparator" w:id="0">
    <w:p w14:paraId="72307836" w14:textId="77777777" w:rsidR="007333A2" w:rsidRDefault="007333A2">
      <w:r>
        <w:continuationSeparator/>
      </w:r>
    </w:p>
  </w:footnote>
  <w:footnote w:type="continuationNotice" w:id="1">
    <w:p w14:paraId="07BE4CE4" w14:textId="77777777" w:rsidR="007333A2" w:rsidRDefault="007333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39BA8DD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 w14:anchorId="29933393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71415B9"/>
    <w:multiLevelType w:val="hybridMultilevel"/>
    <w:tmpl w:val="15A8239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2AF35A52"/>
    <w:multiLevelType w:val="hybridMultilevel"/>
    <w:tmpl w:val="F17CE726"/>
    <w:lvl w:ilvl="0" w:tplc="FFFFFFFF">
      <w:start w:val="1"/>
      <w:numFmt w:val="bullet"/>
      <w:lvlText w:val=""/>
      <w:lvlJc w:val="left"/>
      <w:pPr>
        <w:ind w:left="202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C50A57"/>
    <w:multiLevelType w:val="hybridMultilevel"/>
    <w:tmpl w:val="CCDA78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5BC6545"/>
    <w:multiLevelType w:val="hybridMultilevel"/>
    <w:tmpl w:val="B67639D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6F812E0"/>
    <w:multiLevelType w:val="hybridMultilevel"/>
    <w:tmpl w:val="4AFE63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F3EC1"/>
    <w:multiLevelType w:val="hybridMultilevel"/>
    <w:tmpl w:val="D5688B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561499"/>
    <w:multiLevelType w:val="hybridMultilevel"/>
    <w:tmpl w:val="A5DA40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13011951">
    <w:abstractNumId w:val="24"/>
  </w:num>
  <w:num w:numId="2" w16cid:durableId="1185483143">
    <w:abstractNumId w:val="18"/>
  </w:num>
  <w:num w:numId="3" w16cid:durableId="705177983">
    <w:abstractNumId w:val="0"/>
  </w:num>
  <w:num w:numId="4" w16cid:durableId="383137398">
    <w:abstractNumId w:val="7"/>
  </w:num>
  <w:num w:numId="5" w16cid:durableId="989988466">
    <w:abstractNumId w:val="22"/>
  </w:num>
  <w:num w:numId="6" w16cid:durableId="881020142">
    <w:abstractNumId w:val="2"/>
  </w:num>
  <w:num w:numId="7" w16cid:durableId="1791047292">
    <w:abstractNumId w:val="13"/>
  </w:num>
  <w:num w:numId="8" w16cid:durableId="1566336793">
    <w:abstractNumId w:val="10"/>
  </w:num>
  <w:num w:numId="9" w16cid:durableId="6638564">
    <w:abstractNumId w:val="1"/>
  </w:num>
  <w:num w:numId="10" w16cid:durableId="726027157">
    <w:abstractNumId w:val="1"/>
  </w:num>
  <w:num w:numId="11" w16cid:durableId="193160463">
    <w:abstractNumId w:val="3"/>
  </w:num>
  <w:num w:numId="12" w16cid:durableId="1022583792">
    <w:abstractNumId w:val="4"/>
  </w:num>
  <w:num w:numId="13" w16cid:durableId="1401711603">
    <w:abstractNumId w:val="16"/>
  </w:num>
  <w:num w:numId="14" w16cid:durableId="1288590011">
    <w:abstractNumId w:val="11"/>
  </w:num>
  <w:num w:numId="15" w16cid:durableId="1236863368">
    <w:abstractNumId w:val="8"/>
  </w:num>
  <w:num w:numId="16" w16cid:durableId="1868104350">
    <w:abstractNumId w:val="15"/>
  </w:num>
  <w:num w:numId="17" w16cid:durableId="912082162">
    <w:abstractNumId w:val="5"/>
  </w:num>
  <w:num w:numId="18" w16cid:durableId="1895313010">
    <w:abstractNumId w:val="12"/>
  </w:num>
  <w:num w:numId="19" w16cid:durableId="632906282">
    <w:abstractNumId w:val="23"/>
  </w:num>
  <w:num w:numId="20" w16cid:durableId="1497261438">
    <w:abstractNumId w:val="17"/>
  </w:num>
  <w:num w:numId="21" w16cid:durableId="1512719894">
    <w:abstractNumId w:val="21"/>
  </w:num>
  <w:num w:numId="22" w16cid:durableId="1152523742">
    <w:abstractNumId w:val="14"/>
  </w:num>
  <w:num w:numId="23" w16cid:durableId="2019038927">
    <w:abstractNumId w:val="19"/>
  </w:num>
  <w:num w:numId="24" w16cid:durableId="2007708908">
    <w:abstractNumId w:val="20"/>
  </w:num>
  <w:num w:numId="25" w16cid:durableId="2145006504">
    <w:abstractNumId w:val="9"/>
  </w:num>
  <w:num w:numId="26" w16cid:durableId="16869835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4F3"/>
    <w:rsid w:val="00050500"/>
    <w:rsid w:val="0005691C"/>
    <w:rsid w:val="00056ECB"/>
    <w:rsid w:val="00056ED5"/>
    <w:rsid w:val="00060F37"/>
    <w:rsid w:val="000655CC"/>
    <w:rsid w:val="00065600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20215"/>
    <w:rsid w:val="00127173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225C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188A"/>
    <w:rsid w:val="00250F24"/>
    <w:rsid w:val="002523C5"/>
    <w:rsid w:val="0025380B"/>
    <w:rsid w:val="0025703A"/>
    <w:rsid w:val="00262F3D"/>
    <w:rsid w:val="00263281"/>
    <w:rsid w:val="002651D6"/>
    <w:rsid w:val="0026551F"/>
    <w:rsid w:val="00273DA2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4B5D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873C9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1C36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616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76E1A"/>
    <w:rsid w:val="006947DA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1631"/>
    <w:rsid w:val="007333A2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215C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3224"/>
    <w:rsid w:val="00892F28"/>
    <w:rsid w:val="008A0C5F"/>
    <w:rsid w:val="008A3DEA"/>
    <w:rsid w:val="008A4EB9"/>
    <w:rsid w:val="008A61D1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75FC"/>
    <w:rsid w:val="00A81198"/>
    <w:rsid w:val="00A81E48"/>
    <w:rsid w:val="00A82035"/>
    <w:rsid w:val="00A86A17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67345"/>
    <w:rsid w:val="00B75EDE"/>
    <w:rsid w:val="00B77D88"/>
    <w:rsid w:val="00B77FAF"/>
    <w:rsid w:val="00B84336"/>
    <w:rsid w:val="00B851B9"/>
    <w:rsid w:val="00B86453"/>
    <w:rsid w:val="00B90054"/>
    <w:rsid w:val="00B92C14"/>
    <w:rsid w:val="00B93F73"/>
    <w:rsid w:val="00BA0066"/>
    <w:rsid w:val="00BB69DB"/>
    <w:rsid w:val="00BC322E"/>
    <w:rsid w:val="00BC44CD"/>
    <w:rsid w:val="00BC48A6"/>
    <w:rsid w:val="00BE66B3"/>
    <w:rsid w:val="00BE7978"/>
    <w:rsid w:val="00C07DDB"/>
    <w:rsid w:val="00C10CEC"/>
    <w:rsid w:val="00C26CFB"/>
    <w:rsid w:val="00C4115D"/>
    <w:rsid w:val="00C43BDD"/>
    <w:rsid w:val="00C47778"/>
    <w:rsid w:val="00C5011E"/>
    <w:rsid w:val="00C50EE5"/>
    <w:rsid w:val="00C5240A"/>
    <w:rsid w:val="00C5398F"/>
    <w:rsid w:val="00C556F5"/>
    <w:rsid w:val="00C70950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28B1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214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2AB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2C25842D"/>
    <w:rsid w:val="34DD332D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8A5734C-A899-466A-8459-025ABC8B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482/surrogate/Traumalarm%20Niv%c3%a5%201%20%e2%80%93%20Radiologi%20%e2%80%93%20N%c3%84L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</TotalTime>
  <Pages>3</Pages>
  <Words>409</Words>
  <Characters>2616</Characters>
  <Application>Microsoft Office Word</Application>
  <DocSecurity>0</DocSecurity>
  <Lines>21</Lines>
  <Paragraphs>6</Paragraphs>
  <ScaleCrop>false</ScaleCrop>
  <Manager/>
  <Company/>
  <LinksUpToDate>false</LinksUpToDate>
  <CharactersWithSpaces>3019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Extern sjuksköterska - NÄL</dc:title>
  <dc:subject/>
  <dc:creator>patrik.jens.johansson@vgregion.se</dc:creator>
  <keywords/>
  <lastModifiedBy>Ulrica Sehlberg</lastModifiedBy>
  <revision>28</revision>
  <lastPrinted>2016-03-31T19:56:00.0000000Z</lastPrinted>
  <dcterms:created xsi:type="dcterms:W3CDTF">2022-05-18T13:00:00.0000000Z</dcterms:created>
  <dcterms:modified xsi:type="dcterms:W3CDTF">2024-11-19T08:15:00.0000000Z</dcterms:modified>
</coreProperties>
</file>