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CD236" w14:textId="77777777" w:rsidR="00F26EE2" w:rsidRDefault="00F26EE2" w:rsidP="00F35B05">
      <w:pPr>
        <w:pStyle w:val="Heading2"/>
        <w:sectPr w:rsidR="00F26EE2" w:rsidSect="00F26E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24E4115" w14:textId="77777777" w:rsidR="00F26EE2" w:rsidRPr="00F26EE2" w:rsidRDefault="00F26EE2" w:rsidP="00F26EE2">
      <w:pPr>
        <w:spacing w:after="0" w:line="240" w:lineRule="auto"/>
        <w:ind w:left="0" w:right="-568"/>
        <w:rPr>
          <w:szCs w:val="20"/>
        </w:rPr>
      </w:pPr>
    </w:p>
    <w:p w14:paraId="544130E0" w14:textId="3F3AC4CE" w:rsidR="00F26EE2" w:rsidRPr="00CF6A8F" w:rsidRDefault="00EC472F" w:rsidP="00CF6A8F">
      <w:pPr>
        <w:pStyle w:val="Heading1"/>
        <w:rPr>
          <w:szCs w:val="20"/>
        </w:rPr>
      </w:pPr>
      <w:r w:rsidRPr="00F26EE2">
        <w:t>Arbetsrutin DT-lab. undersköterska – Uddevalla</w:t>
      </w:r>
      <w:bookmarkStart w:id="1" w:name="_1314629194"/>
      <w:bookmarkStart w:id="2" w:name="Rubrik"/>
      <w:bookmarkEnd w:id="1"/>
      <w:bookmarkEnd w:id="2"/>
    </w:p>
    <w:p w14:paraId="5F56ED9E" w14:textId="77777777" w:rsidR="00F26EE2" w:rsidRPr="00CF6A8F" w:rsidRDefault="00F26EE2" w:rsidP="00CF6A8F">
      <w:pPr>
        <w:pStyle w:val="Heading2"/>
      </w:pPr>
      <w:r w:rsidRPr="00CF6A8F">
        <w:t xml:space="preserve">Bakgrund </w:t>
      </w:r>
    </w:p>
    <w:p w14:paraId="24E6BC90" w14:textId="4F85A0D8" w:rsidR="00F26EE2" w:rsidRDefault="00F26EE2" w:rsidP="00CF6A8F">
      <w:pPr>
        <w:spacing w:after="0" w:line="240" w:lineRule="auto"/>
        <w:ind w:right="-284"/>
        <w:rPr>
          <w:szCs w:val="20"/>
        </w:rPr>
      </w:pPr>
      <w:r w:rsidRPr="00F26EE2">
        <w:rPr>
          <w:szCs w:val="20"/>
        </w:rPr>
        <w:t>Att tydliggöra arbetsrutinerna för undersköterskan på DT-lab. – Uddevalla sjukhus.</w:t>
      </w:r>
      <w:r w:rsidR="009C3786">
        <w:rPr>
          <w:szCs w:val="20"/>
        </w:rPr>
        <w:br/>
      </w:r>
      <w:r w:rsidRPr="00F26EE2">
        <w:br/>
      </w:r>
      <w:r w:rsidR="00D804CE" w:rsidRPr="00CF6A8F">
        <w:rPr>
          <w:rStyle w:val="Heading2Char"/>
        </w:rPr>
        <w:t>Förändringar sedan föregående version</w:t>
      </w:r>
    </w:p>
    <w:p w14:paraId="5CA5A31D" w14:textId="675E82F4" w:rsidR="00D804CE" w:rsidRPr="00D804CE" w:rsidRDefault="00E91ACE" w:rsidP="00D804CE">
      <w:pPr>
        <w:spacing w:after="0" w:line="240" w:lineRule="auto"/>
        <w:ind w:left="0" w:right="-284" w:firstLine="992"/>
        <w:rPr>
          <w:szCs w:val="20"/>
        </w:rPr>
      </w:pPr>
      <w:r>
        <w:rPr>
          <w:szCs w:val="20"/>
        </w:rPr>
        <w:t xml:space="preserve">Reviderad, endast mindre </w:t>
      </w:r>
      <w:r w:rsidR="009C3786">
        <w:rPr>
          <w:szCs w:val="20"/>
        </w:rPr>
        <w:t>text</w:t>
      </w:r>
      <w:r>
        <w:rPr>
          <w:szCs w:val="20"/>
        </w:rPr>
        <w:t>justering.</w:t>
      </w:r>
    </w:p>
    <w:p w14:paraId="42DCA4F2" w14:textId="77777777" w:rsidR="00F26EE2" w:rsidRPr="00F26EE2" w:rsidRDefault="00F26EE2" w:rsidP="00EC472F">
      <w:pPr>
        <w:pStyle w:val="Heading2"/>
      </w:pPr>
      <w:r w:rsidRPr="00F26EE2">
        <w:t>Morgonrutiner</w:t>
      </w:r>
    </w:p>
    <w:p w14:paraId="25B0C071" w14:textId="77777777" w:rsidR="00F26EE2" w:rsidRPr="00F26EE2" w:rsidRDefault="00F26EE2" w:rsidP="00CF6A8F">
      <w:pPr>
        <w:pStyle w:val="ListBullet"/>
        <w:ind w:right="-710"/>
      </w:pPr>
      <w:r w:rsidRPr="00F26EE2">
        <w:t>Kontrollera att stetoskop och blodtrycksmanschett finns och fungerar.</w:t>
      </w:r>
    </w:p>
    <w:p w14:paraId="08D37171" w14:textId="77777777" w:rsidR="00F26EE2" w:rsidRPr="00F26EE2" w:rsidRDefault="00F26EE2" w:rsidP="00CF6A8F">
      <w:pPr>
        <w:pStyle w:val="ListBullet"/>
        <w:ind w:right="-710"/>
      </w:pPr>
      <w:r w:rsidRPr="00F26EE2">
        <w:t>Kontrollera att blyförkläden och blyhalskragar finns på plats.</w:t>
      </w:r>
    </w:p>
    <w:p w14:paraId="32B3ACFB" w14:textId="77777777" w:rsidR="00F26EE2" w:rsidRPr="00F26EE2" w:rsidRDefault="00F26EE2" w:rsidP="00CF6A8F">
      <w:pPr>
        <w:pStyle w:val="ListBullet"/>
        <w:ind w:right="-710"/>
      </w:pPr>
      <w:r w:rsidRPr="00F26EE2">
        <w:t>Se till att pappersskydd till halskragarna finns.</w:t>
      </w:r>
    </w:p>
    <w:p w14:paraId="31FFE41D" w14:textId="4C9CE69B" w:rsidR="00F26EE2" w:rsidRPr="00F26EE2" w:rsidRDefault="00F26EE2" w:rsidP="00CF6A8F">
      <w:pPr>
        <w:pStyle w:val="ListBullet"/>
        <w:ind w:right="-710"/>
      </w:pPr>
      <w:r w:rsidRPr="00F26EE2">
        <w:t>Kontrollera i bokningslistan, om någon av dagens patienter ska dricka sin kontrast på röntgen.</w:t>
      </w:r>
    </w:p>
    <w:p w14:paraId="40DEF896" w14:textId="77777777" w:rsidR="00F26EE2" w:rsidRPr="00F26EE2" w:rsidRDefault="00F26EE2" w:rsidP="00EC472F">
      <w:pPr>
        <w:pStyle w:val="Heading2"/>
      </w:pPr>
      <w:r w:rsidRPr="00F26EE2">
        <w:t>Rutiner före och under undersökning</w:t>
      </w:r>
    </w:p>
    <w:p w14:paraId="44F37A58" w14:textId="0D7DDE25" w:rsidR="00F26EE2" w:rsidRPr="00F26EE2" w:rsidRDefault="00F26EE2" w:rsidP="00CF6A8F">
      <w:pPr>
        <w:pStyle w:val="ListBullet"/>
        <w:ind w:right="-285"/>
      </w:pPr>
      <w:r w:rsidRPr="00F26EE2">
        <w:t xml:space="preserve">Visa in patienten till </w:t>
      </w:r>
      <w:r w:rsidR="00D0097B">
        <w:t>omklädningshytten/</w:t>
      </w:r>
      <w:r w:rsidRPr="00F26EE2">
        <w:t>undersökningsrummet.</w:t>
      </w:r>
    </w:p>
    <w:p w14:paraId="4BA9525E" w14:textId="77777777" w:rsidR="00F26EE2" w:rsidRPr="00F26EE2" w:rsidRDefault="00F26EE2" w:rsidP="00CF6A8F">
      <w:pPr>
        <w:pStyle w:val="ListBullet"/>
        <w:ind w:right="-285"/>
      </w:pPr>
      <w:r w:rsidRPr="00F26EE2">
        <w:t>Kontrollera patient-ID (namn och personnummer).</w:t>
      </w:r>
    </w:p>
    <w:p w14:paraId="39C9B62B" w14:textId="77777777" w:rsidR="00F26EE2" w:rsidRPr="00F26EE2" w:rsidRDefault="00F26EE2" w:rsidP="00CF6A8F">
      <w:pPr>
        <w:pStyle w:val="ListBullet"/>
        <w:ind w:right="-285"/>
      </w:pPr>
      <w:r w:rsidRPr="00F26EE2">
        <w:t>Kontrollera patientens längd och vikt (beräkna GFR).</w:t>
      </w:r>
    </w:p>
    <w:p w14:paraId="4D315227" w14:textId="1A785C28" w:rsidR="2D31BA86" w:rsidRDefault="53EB0F7C" w:rsidP="2D31BA86">
      <w:pPr>
        <w:pStyle w:val="ListBullet"/>
        <w:ind w:right="-285"/>
      </w:pPr>
      <w:r>
        <w:t>Iakttaga strålskyddsregler:</w:t>
      </w:r>
      <w:r w:rsidR="2D31BA86">
        <w:br/>
      </w:r>
      <w:r w:rsidR="18202AE8">
        <w:t xml:space="preserve">Förhöra sig om eventuell graviditet hos kvinnliga patienter i fertil ålder (mellan </w:t>
      </w:r>
      <w:r w:rsidR="008C1A65">
        <w:t>15–50</w:t>
      </w:r>
      <w:r w:rsidR="18202AE8">
        <w:t xml:space="preserve"> år) på kontrast</w:t>
      </w:r>
      <w:r w:rsidR="18C48645">
        <w:t>fria undersökningar. Dokumentera i PACS.</w:t>
      </w:r>
    </w:p>
    <w:p w14:paraId="0A5E572E" w14:textId="77777777" w:rsidR="00F26EE2" w:rsidRPr="00F26EE2" w:rsidRDefault="00F26EE2" w:rsidP="00CF6A8F">
      <w:pPr>
        <w:pStyle w:val="ListBullet"/>
        <w:ind w:right="-285"/>
      </w:pPr>
      <w:r w:rsidRPr="00F26EE2">
        <w:t>Hjälpa patienten (vid behov) med avklädning, borttagning av smycken, hörapparater, glasögon m.m.</w:t>
      </w:r>
    </w:p>
    <w:p w14:paraId="60434518" w14:textId="77777777" w:rsidR="00F26EE2" w:rsidRPr="00F26EE2" w:rsidRDefault="00F26EE2" w:rsidP="00CF6A8F">
      <w:pPr>
        <w:pStyle w:val="ListBullet"/>
        <w:ind w:right="-285"/>
      </w:pPr>
      <w:r w:rsidRPr="00F26EE2">
        <w:t>Hjälpa till att placera patienten korrekt på undersökningsbordet.</w:t>
      </w:r>
    </w:p>
    <w:p w14:paraId="4565EAC8" w14:textId="07CB242A" w:rsidR="00E63BCA" w:rsidRPr="00C449AF" w:rsidRDefault="00E63BCA" w:rsidP="00E63BCA">
      <w:pPr>
        <w:pStyle w:val="ListBullet"/>
        <w:ind w:right="-285"/>
      </w:pPr>
      <w:r w:rsidRPr="00C449AF">
        <w:t>Undersköters</w:t>
      </w:r>
      <w:r w:rsidR="00934AB2" w:rsidRPr="00C449AF">
        <w:t>ka med rätt kompetens sätter i samråd med</w:t>
      </w:r>
      <w:r w:rsidR="00F26EE2" w:rsidRPr="00C449AF">
        <w:t xml:space="preserve"> röntgensjuksköterskan</w:t>
      </w:r>
      <w:r w:rsidR="00934AB2" w:rsidRPr="00C449AF">
        <w:t xml:space="preserve"> PVK på patienten samt kontrollerar fun</w:t>
      </w:r>
      <w:r w:rsidR="006F638F" w:rsidRPr="00C449AF">
        <w:t>ktionen</w:t>
      </w:r>
      <w:r w:rsidR="00145C4C" w:rsidRPr="00C449AF">
        <w:t xml:space="preserve">. </w:t>
      </w:r>
      <w:r w:rsidR="00C17F0C" w:rsidRPr="00C449AF">
        <w:br/>
      </w:r>
      <w:r w:rsidR="00145C4C" w:rsidRPr="00C449AF">
        <w:t xml:space="preserve">Då </w:t>
      </w:r>
      <w:r w:rsidR="00087BF5" w:rsidRPr="00C449AF">
        <w:t>röntgensjuksköterska</w:t>
      </w:r>
      <w:r w:rsidR="00C17F0C" w:rsidRPr="00C449AF">
        <w:t>n</w:t>
      </w:r>
      <w:r w:rsidR="00087BF5" w:rsidRPr="00C449AF">
        <w:t xml:space="preserve"> </w:t>
      </w:r>
      <w:r w:rsidR="00AB55DA" w:rsidRPr="00C449AF">
        <w:t xml:space="preserve">sätter </w:t>
      </w:r>
      <w:r w:rsidR="00087BF5" w:rsidRPr="00C449AF">
        <w:t>PVK</w:t>
      </w:r>
      <w:r w:rsidR="00AB55DA" w:rsidRPr="00C449AF">
        <w:t xml:space="preserve"> är undersköterskan behjälplig </w:t>
      </w:r>
      <w:r w:rsidR="00C17F0C" w:rsidRPr="00C449AF">
        <w:t xml:space="preserve">vid nålsättning </w:t>
      </w:r>
      <w:r w:rsidR="00FB0F07" w:rsidRPr="00C449AF">
        <w:t xml:space="preserve">samt </w:t>
      </w:r>
      <w:r w:rsidR="00F26EE2" w:rsidRPr="00C449AF">
        <w:t>under själva undersökningen.</w:t>
      </w:r>
    </w:p>
    <w:p w14:paraId="1BEF096F" w14:textId="77777777" w:rsidR="00F26EE2" w:rsidRPr="00F26EE2" w:rsidRDefault="00F26EE2" w:rsidP="00CF6A8F">
      <w:pPr>
        <w:pStyle w:val="ListBullet"/>
        <w:ind w:right="-285"/>
        <w:rPr>
          <w:rFonts w:ascii="Arial" w:hAnsi="Arial" w:cs="Arial"/>
        </w:rPr>
      </w:pPr>
      <w:r w:rsidRPr="00F26EE2">
        <w:t xml:space="preserve">Vid kolonundersökning: tillhandahålla patientskjorta/t-shirt, kolonbyxor och sockor till patienten. Vara behjälplig under hela undersökningen inne på undersökningsrummet. </w:t>
      </w:r>
    </w:p>
    <w:p w14:paraId="3C499C00" w14:textId="77777777" w:rsidR="00F26EE2" w:rsidRPr="00F26EE2" w:rsidRDefault="00F26EE2" w:rsidP="00CF6A8F">
      <w:pPr>
        <w:pStyle w:val="ListBullet"/>
        <w:ind w:right="-285"/>
      </w:pPr>
      <w:r w:rsidRPr="00F26EE2">
        <w:t>Hjälpa patienten från undersökningsbordet.</w:t>
      </w:r>
    </w:p>
    <w:p w14:paraId="4E93AA33" w14:textId="77777777" w:rsidR="00D0097B" w:rsidRDefault="00F26EE2" w:rsidP="00CF6A8F">
      <w:pPr>
        <w:pStyle w:val="ListBullet"/>
      </w:pPr>
      <w:r w:rsidRPr="00F26EE2">
        <w:t>Informera patienten om att undersökningen är klar.</w:t>
      </w:r>
    </w:p>
    <w:p w14:paraId="2475DEFC" w14:textId="77777777" w:rsidR="00D0097B" w:rsidRDefault="00D0097B" w:rsidP="00CF6A8F">
      <w:pPr>
        <w:pStyle w:val="ListBullet"/>
      </w:pPr>
      <w:r>
        <w:t>Ta bort PVK.</w:t>
      </w:r>
    </w:p>
    <w:p w14:paraId="67420F14" w14:textId="6FD88ABC" w:rsidR="00F26EE2" w:rsidRDefault="00D0097B" w:rsidP="00CF6A8F">
      <w:pPr>
        <w:pStyle w:val="ListBullet"/>
      </w:pPr>
      <w:r>
        <w:t>Förbered för nästa patient.</w:t>
      </w:r>
      <w:r w:rsidR="00F26EE2" w:rsidRPr="00F26EE2">
        <w:t xml:space="preserve"> </w:t>
      </w:r>
    </w:p>
    <w:p w14:paraId="6C496CEC" w14:textId="77777777" w:rsidR="00F26EE2" w:rsidRPr="00F26EE2" w:rsidRDefault="00F26EE2" w:rsidP="00EC472F">
      <w:pPr>
        <w:pStyle w:val="Heading2"/>
      </w:pPr>
      <w:r w:rsidRPr="00F26EE2">
        <w:t>Dagligt underhåll</w:t>
      </w:r>
    </w:p>
    <w:p w14:paraId="57E480D6" w14:textId="77777777" w:rsidR="00F26EE2" w:rsidRPr="00F26EE2" w:rsidRDefault="00F26EE2" w:rsidP="00EC472F">
      <w:pPr>
        <w:pStyle w:val="ListBullet"/>
        <w:ind w:right="-994"/>
      </w:pPr>
      <w:r w:rsidRPr="00F26EE2">
        <w:t>Tvätta undersökningsbordet med Ytdesinfektion 70 %+ mellan kolonpatienterna samt byta draglakan och lägga på underlägg.</w:t>
      </w:r>
    </w:p>
    <w:p w14:paraId="742F692E" w14:textId="77777777" w:rsidR="00F26EE2" w:rsidRPr="00F26EE2" w:rsidRDefault="00F26EE2" w:rsidP="00EC472F">
      <w:pPr>
        <w:pStyle w:val="ListBullet"/>
        <w:ind w:right="-994"/>
      </w:pPr>
      <w:r w:rsidRPr="00F26EE2">
        <w:t>Tvätta vid behov DT:ns huvudstöd, armstöd samt kuddar med tvållösning.</w:t>
      </w:r>
    </w:p>
    <w:p w14:paraId="59E308F0" w14:textId="77777777" w:rsidR="00F26EE2" w:rsidRPr="00F26EE2" w:rsidRDefault="00F26EE2" w:rsidP="00EC472F">
      <w:pPr>
        <w:pStyle w:val="ListBullet"/>
        <w:ind w:right="-994"/>
      </w:pPr>
      <w:r w:rsidRPr="00F26EE2">
        <w:t>Tvätta golvet vid kontrast-/blodsspill med Ytdesinfektion 70 %+.</w:t>
      </w:r>
    </w:p>
    <w:p w14:paraId="75DAC982" w14:textId="77777777" w:rsidR="00F26EE2" w:rsidRPr="00F26EE2" w:rsidRDefault="00F26EE2" w:rsidP="00EC472F">
      <w:pPr>
        <w:pStyle w:val="ListBullet"/>
        <w:ind w:right="-994"/>
      </w:pPr>
      <w:r w:rsidRPr="00F26EE2">
        <w:t>Töm papperskorgar och säckar dagligen samt vid behov.</w:t>
      </w:r>
    </w:p>
    <w:p w14:paraId="657176C3" w14:textId="77777777" w:rsidR="00F26EE2" w:rsidRPr="00F26EE2" w:rsidRDefault="00F26EE2" w:rsidP="00EC472F">
      <w:pPr>
        <w:pStyle w:val="ListBullet"/>
        <w:ind w:right="-994"/>
      </w:pPr>
      <w:r w:rsidRPr="00F26EE2">
        <w:t>Fylla på material i lådor och skåp.</w:t>
      </w:r>
    </w:p>
    <w:p w14:paraId="4CE5FE77" w14:textId="77777777" w:rsidR="00F26EE2" w:rsidRPr="00F26EE2" w:rsidRDefault="00F26EE2" w:rsidP="00EC472F">
      <w:pPr>
        <w:pStyle w:val="ListBullet"/>
        <w:ind w:right="-994"/>
      </w:pPr>
      <w:r w:rsidRPr="00F26EE2">
        <w:t>Kontrastkannorna diskas.</w:t>
      </w:r>
    </w:p>
    <w:p w14:paraId="2E5FFD17" w14:textId="77777777" w:rsidR="00F26EE2" w:rsidRPr="00F26EE2" w:rsidRDefault="00F26EE2" w:rsidP="00EC472F">
      <w:pPr>
        <w:pStyle w:val="ListBullet"/>
        <w:ind w:right="-994"/>
      </w:pPr>
      <w:r w:rsidRPr="00F26EE2">
        <w:t>Plastförpackningarna samlas i en plastsäck och slängs när den är full.</w:t>
      </w:r>
    </w:p>
    <w:p w14:paraId="337D1760" w14:textId="77777777" w:rsidR="00F26EE2" w:rsidRPr="00F26EE2" w:rsidRDefault="00F26EE2" w:rsidP="00EC472F">
      <w:pPr>
        <w:pStyle w:val="ListBullet"/>
        <w:ind w:right="-994"/>
      </w:pPr>
      <w:r w:rsidRPr="00F26EE2">
        <w:t>Ansvarar för städning av undersökningsrum, manöverrum samt förberedelserum DT. Lämna alltid labbet rent och snyggt.</w:t>
      </w:r>
    </w:p>
    <w:p w14:paraId="60F6844E" w14:textId="08216B4D" w:rsidR="00F26EE2" w:rsidRPr="00F26EE2" w:rsidRDefault="00F26EE2" w:rsidP="00EC472F">
      <w:pPr>
        <w:pStyle w:val="ListBullet"/>
        <w:ind w:right="-994"/>
      </w:pPr>
      <w:r w:rsidRPr="00F26EE2">
        <w:t>Plocka i ordning i väntrum efter dagens slut.</w:t>
      </w:r>
    </w:p>
    <w:p w14:paraId="247AA6D1" w14:textId="77777777" w:rsidR="00F26EE2" w:rsidRPr="00F26EE2" w:rsidRDefault="00F26EE2" w:rsidP="00EC472F">
      <w:pPr>
        <w:pStyle w:val="Heading2"/>
      </w:pPr>
      <w:r w:rsidRPr="00F26EE2">
        <w:t>Veckounderhåll</w:t>
      </w:r>
    </w:p>
    <w:p w14:paraId="105E6F5A" w14:textId="77777777" w:rsidR="00F26EE2" w:rsidRPr="00F26EE2" w:rsidRDefault="00F26EE2" w:rsidP="00EC472F">
      <w:pPr>
        <w:pStyle w:val="ListBullet"/>
        <w:ind w:right="-852"/>
      </w:pPr>
      <w:r w:rsidRPr="00F26EE2">
        <w:t>Tvätta vid behov blyförkläden och blyhalskragar.</w:t>
      </w:r>
    </w:p>
    <w:p w14:paraId="11E297DB" w14:textId="77777777" w:rsidR="00F26EE2" w:rsidRPr="00F26EE2" w:rsidRDefault="00F26EE2" w:rsidP="00EC472F">
      <w:pPr>
        <w:pStyle w:val="ListBullet"/>
        <w:ind w:right="-852"/>
      </w:pPr>
      <w:r w:rsidRPr="00F26EE2">
        <w:t>Torka av hyllor och fönsterbrädor med Ytdesinfektion 70 %.</w:t>
      </w:r>
    </w:p>
    <w:p w14:paraId="3CE85CF6" w14:textId="77777777" w:rsidR="00F26EE2" w:rsidRPr="00F26EE2" w:rsidRDefault="00F26EE2" w:rsidP="00EC472F">
      <w:pPr>
        <w:pStyle w:val="ListBullet"/>
        <w:ind w:right="-852"/>
      </w:pPr>
      <w:r w:rsidRPr="00F26EE2">
        <w:t>Torka av manöverbord, både över och under med Ytdesinfektion 70 %.</w:t>
      </w:r>
    </w:p>
    <w:p w14:paraId="3943303F" w14:textId="77777777" w:rsidR="00F26EE2" w:rsidRPr="00F26EE2" w:rsidRDefault="00F26EE2" w:rsidP="00EC472F">
      <w:pPr>
        <w:pStyle w:val="ListBullet"/>
        <w:ind w:right="-852"/>
      </w:pPr>
      <w:r w:rsidRPr="00F26EE2">
        <w:t>Torka av patientstolar och personalstolar med Ytdesinfektion 70 %.</w:t>
      </w:r>
    </w:p>
    <w:p w14:paraId="619EA36C" w14:textId="77777777" w:rsidR="00F26EE2" w:rsidRPr="00F26EE2" w:rsidRDefault="00F26EE2" w:rsidP="00EC472F">
      <w:pPr>
        <w:pStyle w:val="ListBullet"/>
        <w:ind w:right="-852"/>
      </w:pPr>
      <w:r w:rsidRPr="00F26EE2">
        <w:t>Torka av skärmar och tangentbord med skärmrengöringsmedel.</w:t>
      </w:r>
    </w:p>
    <w:p w14:paraId="1DF04B77" w14:textId="77777777" w:rsidR="00F26EE2" w:rsidRPr="00F26EE2" w:rsidRDefault="00F26EE2" w:rsidP="00EC472F">
      <w:pPr>
        <w:pStyle w:val="ListBullet"/>
        <w:ind w:right="-852"/>
      </w:pPr>
      <w:r w:rsidRPr="00F26EE2">
        <w:t>Torka av möbler i väntrum med Ytdesinfektion 70 % samt torka av leksakerna.</w:t>
      </w:r>
      <w:r w:rsidRPr="00F26EE2">
        <w:br/>
      </w:r>
    </w:p>
    <w:p w14:paraId="5DC0C22C" w14:textId="77777777" w:rsidR="00F26EE2" w:rsidRPr="00F26EE2" w:rsidRDefault="00F26EE2" w:rsidP="00F26EE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26EE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732C" w14:textId="77777777" w:rsidR="00FE05BE" w:rsidRDefault="00FE05BE">
      <w:r>
        <w:separator/>
      </w:r>
    </w:p>
  </w:endnote>
  <w:endnote w:type="continuationSeparator" w:id="0">
    <w:p w14:paraId="6480E891" w14:textId="77777777" w:rsidR="00FE05BE" w:rsidRDefault="00FE05BE">
      <w:r>
        <w:continuationSeparator/>
      </w:r>
    </w:p>
  </w:endnote>
  <w:endnote w:type="continuationNotice" w:id="1">
    <w:p w14:paraId="4551A3AF" w14:textId="77777777" w:rsidR="00FE05BE" w:rsidRDefault="00FE05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AE484" w14:textId="77777777" w:rsidR="00FE05BE" w:rsidRDefault="00FE05BE"/>
  </w:footnote>
  <w:footnote w:type="continuationSeparator" w:id="0">
    <w:p w14:paraId="412587CA" w14:textId="77777777" w:rsidR="00FE05BE" w:rsidRDefault="00FE05BE">
      <w:r>
        <w:continuationSeparator/>
      </w:r>
    </w:p>
  </w:footnote>
  <w:footnote w:type="continuationNotice" w:id="1">
    <w:p w14:paraId="760E0C45" w14:textId="77777777" w:rsidR="00FE05BE" w:rsidRDefault="00FE05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5033F9"/>
    <w:multiLevelType w:val="hybridMultilevel"/>
    <w:tmpl w:val="29FE38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A76256B"/>
    <w:multiLevelType w:val="hybridMultilevel"/>
    <w:tmpl w:val="B9CE85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A3BF7"/>
    <w:multiLevelType w:val="hybridMultilevel"/>
    <w:tmpl w:val="42A057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3979465">
    <w:abstractNumId w:val="20"/>
  </w:num>
  <w:num w:numId="2" w16cid:durableId="1362514715">
    <w:abstractNumId w:val="17"/>
  </w:num>
  <w:num w:numId="3" w16cid:durableId="1682004121">
    <w:abstractNumId w:val="0"/>
  </w:num>
  <w:num w:numId="4" w16cid:durableId="1016081139">
    <w:abstractNumId w:val="7"/>
  </w:num>
  <w:num w:numId="5" w16cid:durableId="1517617638">
    <w:abstractNumId w:val="18"/>
  </w:num>
  <w:num w:numId="6" w16cid:durableId="611713932">
    <w:abstractNumId w:val="2"/>
  </w:num>
  <w:num w:numId="7" w16cid:durableId="1635407376">
    <w:abstractNumId w:val="14"/>
  </w:num>
  <w:num w:numId="8" w16cid:durableId="1840071963">
    <w:abstractNumId w:val="11"/>
  </w:num>
  <w:num w:numId="9" w16cid:durableId="1740596537">
    <w:abstractNumId w:val="1"/>
  </w:num>
  <w:num w:numId="10" w16cid:durableId="898244019">
    <w:abstractNumId w:val="1"/>
  </w:num>
  <w:num w:numId="11" w16cid:durableId="984360553">
    <w:abstractNumId w:val="4"/>
  </w:num>
  <w:num w:numId="12" w16cid:durableId="1263804310">
    <w:abstractNumId w:val="5"/>
  </w:num>
  <w:num w:numId="13" w16cid:durableId="120420879">
    <w:abstractNumId w:val="16"/>
  </w:num>
  <w:num w:numId="14" w16cid:durableId="292562033">
    <w:abstractNumId w:val="12"/>
  </w:num>
  <w:num w:numId="15" w16cid:durableId="63457170">
    <w:abstractNumId w:val="8"/>
  </w:num>
  <w:num w:numId="16" w16cid:durableId="425930227">
    <w:abstractNumId w:val="15"/>
  </w:num>
  <w:num w:numId="17" w16cid:durableId="2078164505">
    <w:abstractNumId w:val="6"/>
  </w:num>
  <w:num w:numId="18" w16cid:durableId="1680423943">
    <w:abstractNumId w:val="13"/>
  </w:num>
  <w:num w:numId="19" w16cid:durableId="494805073">
    <w:abstractNumId w:val="19"/>
  </w:num>
  <w:num w:numId="20" w16cid:durableId="1799376196">
    <w:abstractNumId w:val="3"/>
  </w:num>
  <w:num w:numId="21" w16cid:durableId="1881698598">
    <w:abstractNumId w:val="9"/>
  </w:num>
  <w:num w:numId="22" w16cid:durableId="195850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EE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8A4"/>
    <w:rsid w:val="00084024"/>
    <w:rsid w:val="00087BF5"/>
    <w:rsid w:val="0009062C"/>
    <w:rsid w:val="00092CEE"/>
    <w:rsid w:val="00095368"/>
    <w:rsid w:val="000954C4"/>
    <w:rsid w:val="000A4C35"/>
    <w:rsid w:val="000A611A"/>
    <w:rsid w:val="000B12D9"/>
    <w:rsid w:val="000B4536"/>
    <w:rsid w:val="000B7715"/>
    <w:rsid w:val="000C6FDB"/>
    <w:rsid w:val="000E463B"/>
    <w:rsid w:val="000E5A7E"/>
    <w:rsid w:val="000F43A3"/>
    <w:rsid w:val="000F7681"/>
    <w:rsid w:val="00103031"/>
    <w:rsid w:val="001044FE"/>
    <w:rsid w:val="001139D4"/>
    <w:rsid w:val="00123445"/>
    <w:rsid w:val="00131B08"/>
    <w:rsid w:val="00132A59"/>
    <w:rsid w:val="00133337"/>
    <w:rsid w:val="00133A0F"/>
    <w:rsid w:val="0013580F"/>
    <w:rsid w:val="00137B6D"/>
    <w:rsid w:val="0014070B"/>
    <w:rsid w:val="001422C1"/>
    <w:rsid w:val="001452A5"/>
    <w:rsid w:val="00145C4C"/>
    <w:rsid w:val="001522AE"/>
    <w:rsid w:val="00157D5B"/>
    <w:rsid w:val="00161FE6"/>
    <w:rsid w:val="001647EA"/>
    <w:rsid w:val="00164C3D"/>
    <w:rsid w:val="00166D3A"/>
    <w:rsid w:val="00176B81"/>
    <w:rsid w:val="00181FDC"/>
    <w:rsid w:val="001860B9"/>
    <w:rsid w:val="00186F2B"/>
    <w:rsid w:val="001874D6"/>
    <w:rsid w:val="0019632A"/>
    <w:rsid w:val="001A4E7C"/>
    <w:rsid w:val="001B762C"/>
    <w:rsid w:val="001C16F7"/>
    <w:rsid w:val="001C4D0A"/>
    <w:rsid w:val="001C5FEF"/>
    <w:rsid w:val="001D0A2E"/>
    <w:rsid w:val="001F1BA6"/>
    <w:rsid w:val="00201786"/>
    <w:rsid w:val="00211487"/>
    <w:rsid w:val="00211D91"/>
    <w:rsid w:val="00217DEC"/>
    <w:rsid w:val="00223315"/>
    <w:rsid w:val="00235B57"/>
    <w:rsid w:val="002427EB"/>
    <w:rsid w:val="00244601"/>
    <w:rsid w:val="00250F24"/>
    <w:rsid w:val="002523C5"/>
    <w:rsid w:val="0025380B"/>
    <w:rsid w:val="0025703A"/>
    <w:rsid w:val="00262F3D"/>
    <w:rsid w:val="00263281"/>
    <w:rsid w:val="002650D9"/>
    <w:rsid w:val="002651D6"/>
    <w:rsid w:val="0026551F"/>
    <w:rsid w:val="00280A85"/>
    <w:rsid w:val="00284119"/>
    <w:rsid w:val="002867C0"/>
    <w:rsid w:val="00290B5C"/>
    <w:rsid w:val="00294791"/>
    <w:rsid w:val="002B0B30"/>
    <w:rsid w:val="002B0C78"/>
    <w:rsid w:val="002C0C02"/>
    <w:rsid w:val="002C1277"/>
    <w:rsid w:val="002C60AD"/>
    <w:rsid w:val="002D0E0E"/>
    <w:rsid w:val="002D2C7B"/>
    <w:rsid w:val="002D6023"/>
    <w:rsid w:val="002D7005"/>
    <w:rsid w:val="002D7656"/>
    <w:rsid w:val="002E263F"/>
    <w:rsid w:val="002E4A8B"/>
    <w:rsid w:val="002E583B"/>
    <w:rsid w:val="002E6F81"/>
    <w:rsid w:val="002F08BA"/>
    <w:rsid w:val="002F2CFF"/>
    <w:rsid w:val="002F2E86"/>
    <w:rsid w:val="002F4223"/>
    <w:rsid w:val="002F568B"/>
    <w:rsid w:val="002F7818"/>
    <w:rsid w:val="003066D0"/>
    <w:rsid w:val="00311401"/>
    <w:rsid w:val="0031516F"/>
    <w:rsid w:val="003203D7"/>
    <w:rsid w:val="00320F86"/>
    <w:rsid w:val="00324171"/>
    <w:rsid w:val="00326C24"/>
    <w:rsid w:val="00337F99"/>
    <w:rsid w:val="00342EAD"/>
    <w:rsid w:val="0034307B"/>
    <w:rsid w:val="00345EB1"/>
    <w:rsid w:val="00347AE4"/>
    <w:rsid w:val="00350CC4"/>
    <w:rsid w:val="00360E0D"/>
    <w:rsid w:val="0036357D"/>
    <w:rsid w:val="00363B23"/>
    <w:rsid w:val="0036594C"/>
    <w:rsid w:val="00367D19"/>
    <w:rsid w:val="00367D30"/>
    <w:rsid w:val="00371BED"/>
    <w:rsid w:val="00380220"/>
    <w:rsid w:val="00384019"/>
    <w:rsid w:val="003854F1"/>
    <w:rsid w:val="0039118E"/>
    <w:rsid w:val="00397F54"/>
    <w:rsid w:val="003A0D43"/>
    <w:rsid w:val="003B0CEF"/>
    <w:rsid w:val="003B2A4B"/>
    <w:rsid w:val="003B2D17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2355"/>
    <w:rsid w:val="004230F7"/>
    <w:rsid w:val="0043167E"/>
    <w:rsid w:val="0043409A"/>
    <w:rsid w:val="00442AD0"/>
    <w:rsid w:val="00443C1E"/>
    <w:rsid w:val="00446255"/>
    <w:rsid w:val="00447498"/>
    <w:rsid w:val="00451935"/>
    <w:rsid w:val="0045338B"/>
    <w:rsid w:val="00460ED0"/>
    <w:rsid w:val="00461DD6"/>
    <w:rsid w:val="00465651"/>
    <w:rsid w:val="00470CE7"/>
    <w:rsid w:val="00470F4F"/>
    <w:rsid w:val="00472482"/>
    <w:rsid w:val="00480DC7"/>
    <w:rsid w:val="00486C8A"/>
    <w:rsid w:val="004876F6"/>
    <w:rsid w:val="0049236A"/>
    <w:rsid w:val="00492718"/>
    <w:rsid w:val="00495419"/>
    <w:rsid w:val="004A04A1"/>
    <w:rsid w:val="004A355D"/>
    <w:rsid w:val="004A4970"/>
    <w:rsid w:val="004B2183"/>
    <w:rsid w:val="004B2A01"/>
    <w:rsid w:val="004B5652"/>
    <w:rsid w:val="004C2559"/>
    <w:rsid w:val="004D4FAC"/>
    <w:rsid w:val="004D6BFD"/>
    <w:rsid w:val="004D7BA3"/>
    <w:rsid w:val="004F4518"/>
    <w:rsid w:val="004F4C62"/>
    <w:rsid w:val="00500880"/>
    <w:rsid w:val="00501433"/>
    <w:rsid w:val="005105EF"/>
    <w:rsid w:val="00511CC4"/>
    <w:rsid w:val="00521573"/>
    <w:rsid w:val="00531E60"/>
    <w:rsid w:val="00536A5A"/>
    <w:rsid w:val="00541D07"/>
    <w:rsid w:val="00544BAB"/>
    <w:rsid w:val="00545F31"/>
    <w:rsid w:val="005578FA"/>
    <w:rsid w:val="00560342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B18"/>
    <w:rsid w:val="005A54ED"/>
    <w:rsid w:val="005A5D5B"/>
    <w:rsid w:val="005A6081"/>
    <w:rsid w:val="005A627D"/>
    <w:rsid w:val="005B163F"/>
    <w:rsid w:val="005C0045"/>
    <w:rsid w:val="005C084E"/>
    <w:rsid w:val="005C4606"/>
    <w:rsid w:val="005D0B0C"/>
    <w:rsid w:val="005D2986"/>
    <w:rsid w:val="005D6AF5"/>
    <w:rsid w:val="005E02B3"/>
    <w:rsid w:val="005E1E24"/>
    <w:rsid w:val="005E6D35"/>
    <w:rsid w:val="0060596B"/>
    <w:rsid w:val="00606D97"/>
    <w:rsid w:val="00613823"/>
    <w:rsid w:val="00614E64"/>
    <w:rsid w:val="00617710"/>
    <w:rsid w:val="00617EE6"/>
    <w:rsid w:val="0062184C"/>
    <w:rsid w:val="00622BB1"/>
    <w:rsid w:val="00623724"/>
    <w:rsid w:val="00627BEA"/>
    <w:rsid w:val="00630F9D"/>
    <w:rsid w:val="006319DB"/>
    <w:rsid w:val="0065595B"/>
    <w:rsid w:val="00660269"/>
    <w:rsid w:val="00665F89"/>
    <w:rsid w:val="00673C92"/>
    <w:rsid w:val="006753EC"/>
    <w:rsid w:val="006A137D"/>
    <w:rsid w:val="006A167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F65"/>
    <w:rsid w:val="006E450B"/>
    <w:rsid w:val="006E76E8"/>
    <w:rsid w:val="006F0D7E"/>
    <w:rsid w:val="006F2354"/>
    <w:rsid w:val="006F4B85"/>
    <w:rsid w:val="006F638F"/>
    <w:rsid w:val="00710B77"/>
    <w:rsid w:val="0072075B"/>
    <w:rsid w:val="007221C2"/>
    <w:rsid w:val="00725816"/>
    <w:rsid w:val="00730477"/>
    <w:rsid w:val="00730955"/>
    <w:rsid w:val="00733A9C"/>
    <w:rsid w:val="00735F52"/>
    <w:rsid w:val="00736574"/>
    <w:rsid w:val="007367E0"/>
    <w:rsid w:val="00737215"/>
    <w:rsid w:val="007529AB"/>
    <w:rsid w:val="00754905"/>
    <w:rsid w:val="00760038"/>
    <w:rsid w:val="0076267E"/>
    <w:rsid w:val="00762EE0"/>
    <w:rsid w:val="00765C41"/>
    <w:rsid w:val="00771100"/>
    <w:rsid w:val="007759DD"/>
    <w:rsid w:val="0078609F"/>
    <w:rsid w:val="00790AD2"/>
    <w:rsid w:val="007917BA"/>
    <w:rsid w:val="007A5C6F"/>
    <w:rsid w:val="007B7A97"/>
    <w:rsid w:val="007C5DAA"/>
    <w:rsid w:val="007C62BE"/>
    <w:rsid w:val="007D0511"/>
    <w:rsid w:val="007D4241"/>
    <w:rsid w:val="007D4317"/>
    <w:rsid w:val="007D4958"/>
    <w:rsid w:val="007D4EA3"/>
    <w:rsid w:val="007F1CFF"/>
    <w:rsid w:val="007F428B"/>
    <w:rsid w:val="007F5DD5"/>
    <w:rsid w:val="008154C4"/>
    <w:rsid w:val="00821A1B"/>
    <w:rsid w:val="008262E9"/>
    <w:rsid w:val="00827E69"/>
    <w:rsid w:val="008348C5"/>
    <w:rsid w:val="00835C4D"/>
    <w:rsid w:val="008413BA"/>
    <w:rsid w:val="00843F48"/>
    <w:rsid w:val="00851053"/>
    <w:rsid w:val="00851423"/>
    <w:rsid w:val="00857848"/>
    <w:rsid w:val="008654B6"/>
    <w:rsid w:val="0087139C"/>
    <w:rsid w:val="00874FA0"/>
    <w:rsid w:val="00880E83"/>
    <w:rsid w:val="00892F28"/>
    <w:rsid w:val="008A0548"/>
    <w:rsid w:val="008A0C5F"/>
    <w:rsid w:val="008A3DEA"/>
    <w:rsid w:val="008A4EB9"/>
    <w:rsid w:val="008A74C0"/>
    <w:rsid w:val="008B1694"/>
    <w:rsid w:val="008B7884"/>
    <w:rsid w:val="008C1A65"/>
    <w:rsid w:val="008C4B27"/>
    <w:rsid w:val="008C7F2A"/>
    <w:rsid w:val="008E0323"/>
    <w:rsid w:val="008E36F8"/>
    <w:rsid w:val="008E46B2"/>
    <w:rsid w:val="008E682C"/>
    <w:rsid w:val="008E78A1"/>
    <w:rsid w:val="008F589F"/>
    <w:rsid w:val="00902E0D"/>
    <w:rsid w:val="00906238"/>
    <w:rsid w:val="00907EF9"/>
    <w:rsid w:val="0091295C"/>
    <w:rsid w:val="00914D58"/>
    <w:rsid w:val="00916E3B"/>
    <w:rsid w:val="00921F47"/>
    <w:rsid w:val="009228AB"/>
    <w:rsid w:val="0093085B"/>
    <w:rsid w:val="00931C57"/>
    <w:rsid w:val="009347A5"/>
    <w:rsid w:val="00934AB2"/>
    <w:rsid w:val="009379E1"/>
    <w:rsid w:val="00942257"/>
    <w:rsid w:val="009471BF"/>
    <w:rsid w:val="00950E4E"/>
    <w:rsid w:val="009529BD"/>
    <w:rsid w:val="009533B4"/>
    <w:rsid w:val="00971D93"/>
    <w:rsid w:val="00986733"/>
    <w:rsid w:val="009B1F6B"/>
    <w:rsid w:val="009C0D12"/>
    <w:rsid w:val="009C192E"/>
    <w:rsid w:val="009C3786"/>
    <w:rsid w:val="009C49C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630"/>
    <w:rsid w:val="00A05942"/>
    <w:rsid w:val="00A07BEC"/>
    <w:rsid w:val="00A114B0"/>
    <w:rsid w:val="00A2341B"/>
    <w:rsid w:val="00A2356B"/>
    <w:rsid w:val="00A264BE"/>
    <w:rsid w:val="00A272CA"/>
    <w:rsid w:val="00A33051"/>
    <w:rsid w:val="00A3323E"/>
    <w:rsid w:val="00A33602"/>
    <w:rsid w:val="00A407AD"/>
    <w:rsid w:val="00A40923"/>
    <w:rsid w:val="00A41C05"/>
    <w:rsid w:val="00A42426"/>
    <w:rsid w:val="00A514B7"/>
    <w:rsid w:val="00A54A0B"/>
    <w:rsid w:val="00A63B05"/>
    <w:rsid w:val="00A65FD4"/>
    <w:rsid w:val="00A763AC"/>
    <w:rsid w:val="00A81198"/>
    <w:rsid w:val="00A81E48"/>
    <w:rsid w:val="00A82035"/>
    <w:rsid w:val="00A82D70"/>
    <w:rsid w:val="00A90D77"/>
    <w:rsid w:val="00A92E07"/>
    <w:rsid w:val="00AA0B3A"/>
    <w:rsid w:val="00AA6EB4"/>
    <w:rsid w:val="00AA767D"/>
    <w:rsid w:val="00AB0CC9"/>
    <w:rsid w:val="00AB55DA"/>
    <w:rsid w:val="00AC3FF6"/>
    <w:rsid w:val="00AD73EC"/>
    <w:rsid w:val="00AE2099"/>
    <w:rsid w:val="00AE445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549D"/>
    <w:rsid w:val="00B60C6C"/>
    <w:rsid w:val="00B619A9"/>
    <w:rsid w:val="00B65A9D"/>
    <w:rsid w:val="00B65EF8"/>
    <w:rsid w:val="00B66D60"/>
    <w:rsid w:val="00B73D1E"/>
    <w:rsid w:val="00B75EDE"/>
    <w:rsid w:val="00B77D88"/>
    <w:rsid w:val="00B77FAF"/>
    <w:rsid w:val="00B805B8"/>
    <w:rsid w:val="00B82184"/>
    <w:rsid w:val="00B838F9"/>
    <w:rsid w:val="00B84336"/>
    <w:rsid w:val="00B851B9"/>
    <w:rsid w:val="00B855BF"/>
    <w:rsid w:val="00B86453"/>
    <w:rsid w:val="00B876A8"/>
    <w:rsid w:val="00B90054"/>
    <w:rsid w:val="00B92C14"/>
    <w:rsid w:val="00BA0066"/>
    <w:rsid w:val="00BB69DB"/>
    <w:rsid w:val="00BC322E"/>
    <w:rsid w:val="00BC3E0D"/>
    <w:rsid w:val="00BC44CD"/>
    <w:rsid w:val="00BC463A"/>
    <w:rsid w:val="00BC48A6"/>
    <w:rsid w:val="00BE473A"/>
    <w:rsid w:val="00BE7978"/>
    <w:rsid w:val="00C07DDB"/>
    <w:rsid w:val="00C16BA3"/>
    <w:rsid w:val="00C17F0C"/>
    <w:rsid w:val="00C401D2"/>
    <w:rsid w:val="00C4115D"/>
    <w:rsid w:val="00C43BDD"/>
    <w:rsid w:val="00C449AF"/>
    <w:rsid w:val="00C47778"/>
    <w:rsid w:val="00C5011E"/>
    <w:rsid w:val="00C50EE5"/>
    <w:rsid w:val="00C5240A"/>
    <w:rsid w:val="00C5398F"/>
    <w:rsid w:val="00C54DBB"/>
    <w:rsid w:val="00C556F5"/>
    <w:rsid w:val="00C64CCA"/>
    <w:rsid w:val="00C66ED9"/>
    <w:rsid w:val="00C70E19"/>
    <w:rsid w:val="00C72574"/>
    <w:rsid w:val="00C7430C"/>
    <w:rsid w:val="00C85DA1"/>
    <w:rsid w:val="00C9071C"/>
    <w:rsid w:val="00C908FF"/>
    <w:rsid w:val="00C979BF"/>
    <w:rsid w:val="00C97BD3"/>
    <w:rsid w:val="00CA06BC"/>
    <w:rsid w:val="00CA39EF"/>
    <w:rsid w:val="00CA521F"/>
    <w:rsid w:val="00CB0493"/>
    <w:rsid w:val="00CB17FF"/>
    <w:rsid w:val="00CB182C"/>
    <w:rsid w:val="00CB1ED7"/>
    <w:rsid w:val="00CC167C"/>
    <w:rsid w:val="00CC52D9"/>
    <w:rsid w:val="00CC62FA"/>
    <w:rsid w:val="00CD4304"/>
    <w:rsid w:val="00CD6647"/>
    <w:rsid w:val="00CE4B73"/>
    <w:rsid w:val="00CE58F5"/>
    <w:rsid w:val="00CF2979"/>
    <w:rsid w:val="00CF6A8F"/>
    <w:rsid w:val="00CF70BB"/>
    <w:rsid w:val="00D0097B"/>
    <w:rsid w:val="00D00998"/>
    <w:rsid w:val="00D074DB"/>
    <w:rsid w:val="00D139CF"/>
    <w:rsid w:val="00D3048F"/>
    <w:rsid w:val="00D37E7F"/>
    <w:rsid w:val="00D44680"/>
    <w:rsid w:val="00D47AD7"/>
    <w:rsid w:val="00D51529"/>
    <w:rsid w:val="00D52E4A"/>
    <w:rsid w:val="00D804CE"/>
    <w:rsid w:val="00D85218"/>
    <w:rsid w:val="00D915B1"/>
    <w:rsid w:val="00D9707C"/>
    <w:rsid w:val="00DA299D"/>
    <w:rsid w:val="00DA65C4"/>
    <w:rsid w:val="00DC21BC"/>
    <w:rsid w:val="00DD2BE0"/>
    <w:rsid w:val="00DE4447"/>
    <w:rsid w:val="00DE5DA2"/>
    <w:rsid w:val="00DF0033"/>
    <w:rsid w:val="00E026BF"/>
    <w:rsid w:val="00E07B1B"/>
    <w:rsid w:val="00E11853"/>
    <w:rsid w:val="00E37242"/>
    <w:rsid w:val="00E52A86"/>
    <w:rsid w:val="00E54B47"/>
    <w:rsid w:val="00E553BF"/>
    <w:rsid w:val="00E55D93"/>
    <w:rsid w:val="00E61294"/>
    <w:rsid w:val="00E62DA2"/>
    <w:rsid w:val="00E63BCA"/>
    <w:rsid w:val="00E70D56"/>
    <w:rsid w:val="00E7237C"/>
    <w:rsid w:val="00E75B26"/>
    <w:rsid w:val="00E77C46"/>
    <w:rsid w:val="00E86CE8"/>
    <w:rsid w:val="00E90E82"/>
    <w:rsid w:val="00E91ACE"/>
    <w:rsid w:val="00EA00CB"/>
    <w:rsid w:val="00EA0820"/>
    <w:rsid w:val="00EA1BAA"/>
    <w:rsid w:val="00EA3FCD"/>
    <w:rsid w:val="00EA42A0"/>
    <w:rsid w:val="00EA7D66"/>
    <w:rsid w:val="00EB6714"/>
    <w:rsid w:val="00EC0A68"/>
    <w:rsid w:val="00EC472F"/>
    <w:rsid w:val="00EC5006"/>
    <w:rsid w:val="00ED49C3"/>
    <w:rsid w:val="00ED6CE8"/>
    <w:rsid w:val="00ED7AA6"/>
    <w:rsid w:val="00EE2A56"/>
    <w:rsid w:val="00EE3818"/>
    <w:rsid w:val="00EE7692"/>
    <w:rsid w:val="00EF3728"/>
    <w:rsid w:val="00F0045C"/>
    <w:rsid w:val="00F13E7B"/>
    <w:rsid w:val="00F1660B"/>
    <w:rsid w:val="00F22264"/>
    <w:rsid w:val="00F2564D"/>
    <w:rsid w:val="00F26EE2"/>
    <w:rsid w:val="00F30361"/>
    <w:rsid w:val="00F35B05"/>
    <w:rsid w:val="00F413D9"/>
    <w:rsid w:val="00F5135F"/>
    <w:rsid w:val="00F51F78"/>
    <w:rsid w:val="00F556E7"/>
    <w:rsid w:val="00F57815"/>
    <w:rsid w:val="00F6327F"/>
    <w:rsid w:val="00F64A67"/>
    <w:rsid w:val="00F65386"/>
    <w:rsid w:val="00F86F47"/>
    <w:rsid w:val="00F90B64"/>
    <w:rsid w:val="00FB0F07"/>
    <w:rsid w:val="00FB2F0F"/>
    <w:rsid w:val="00FB5086"/>
    <w:rsid w:val="00FB5411"/>
    <w:rsid w:val="00FB6392"/>
    <w:rsid w:val="00FC75C9"/>
    <w:rsid w:val="00FD3C70"/>
    <w:rsid w:val="00FD6820"/>
    <w:rsid w:val="00FE05BE"/>
    <w:rsid w:val="00FE12D8"/>
    <w:rsid w:val="00FF4568"/>
    <w:rsid w:val="00FF7C02"/>
    <w:rsid w:val="024801E3"/>
    <w:rsid w:val="02726DE1"/>
    <w:rsid w:val="11068612"/>
    <w:rsid w:val="18202AE8"/>
    <w:rsid w:val="18C48645"/>
    <w:rsid w:val="1DC6C6E3"/>
    <w:rsid w:val="1FFB628B"/>
    <w:rsid w:val="22E71B30"/>
    <w:rsid w:val="28F06D7A"/>
    <w:rsid w:val="2D31BA86"/>
    <w:rsid w:val="307282C5"/>
    <w:rsid w:val="3151A6AF"/>
    <w:rsid w:val="330061D5"/>
    <w:rsid w:val="340ADD63"/>
    <w:rsid w:val="39B53F0E"/>
    <w:rsid w:val="3B8D3F57"/>
    <w:rsid w:val="3C67277E"/>
    <w:rsid w:val="3EA37255"/>
    <w:rsid w:val="450CB344"/>
    <w:rsid w:val="45D9F735"/>
    <w:rsid w:val="493C377B"/>
    <w:rsid w:val="4DDEDC76"/>
    <w:rsid w:val="53EB0F7C"/>
    <w:rsid w:val="53F8C4BD"/>
    <w:rsid w:val="57DF4844"/>
    <w:rsid w:val="5B7ACBF7"/>
    <w:rsid w:val="61859507"/>
    <w:rsid w:val="6220343A"/>
    <w:rsid w:val="634D0D4D"/>
    <w:rsid w:val="647B2B65"/>
    <w:rsid w:val="6B2CF8ED"/>
    <w:rsid w:val="79535648"/>
    <w:rsid w:val="7A24BED7"/>
    <w:rsid w:val="7A70E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2CE1AEB-7618-498C-9AB0-67AC3F28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25</TotalTime>
  <Pages>1</Pages>
  <Words>390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DT-lab. undersköterska - Uddevalla</dc:title>
  <dc:subject/>
  <dc:creator>patrik.jens.johansson@vgregion.se</dc:creator>
  <keywords/>
  <lastModifiedBy>Ulrica Sehlberg</lastModifiedBy>
  <revision>66</revision>
  <lastPrinted>2024-03-21T20:43:00.0000000Z</lastPrinted>
  <dcterms:created xsi:type="dcterms:W3CDTF">2022-05-18T12:58:00.0000000Z</dcterms:created>
  <dcterms:modified xsi:type="dcterms:W3CDTF">2025-03-25T09:04:00.0000000Z</dcterms:modified>
</coreProperties>
</file>