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5265" w14:textId="77777777" w:rsidR="00E976B4" w:rsidRDefault="00E976B4" w:rsidP="00E86850">
      <w:pPr>
        <w:pStyle w:val="Rubrik1"/>
        <w:sectPr w:rsidR="00E976B4" w:rsidSect="00E976B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B0BCFA" w14:textId="1E227BA6" w:rsidR="004C6230" w:rsidRDefault="004C6230" w:rsidP="00E86850">
      <w:pPr>
        <w:pStyle w:val="Rubrik1"/>
      </w:pPr>
      <w:r w:rsidRPr="00E976B4">
        <w:t xml:space="preserve">Arbetsrutin Slussen undersköterska </w:t>
      </w:r>
      <w:r>
        <w:t>–</w:t>
      </w:r>
      <w:r w:rsidRPr="00E976B4">
        <w:t xml:space="preserve"> Uddevalla</w:t>
      </w:r>
    </w:p>
    <w:p w14:paraId="364DEB88" w14:textId="3F2D5487" w:rsidR="004C6230" w:rsidRPr="00963F4B" w:rsidRDefault="004C6230" w:rsidP="008A2AF3">
      <w:pPr>
        <w:pStyle w:val="Rubrik2"/>
        <w:ind w:left="0" w:firstLine="992"/>
      </w:pPr>
      <w:bookmarkStart w:id="1" w:name="_Toc501440348"/>
      <w:r w:rsidRPr="00963F4B">
        <w:t>Bakgrund</w:t>
      </w:r>
      <w:r w:rsidR="008A2AF3">
        <w:t>/syfte</w:t>
      </w:r>
      <w:r w:rsidRPr="00963F4B">
        <w:t xml:space="preserve"> </w:t>
      </w:r>
    </w:p>
    <w:p w14:paraId="24CA94EC" w14:textId="47B43E78" w:rsidR="00E976B4" w:rsidRPr="004E4E5C" w:rsidRDefault="004C6230" w:rsidP="007C01F6">
      <w:pPr>
        <w:rPr>
          <w:szCs w:val="20"/>
        </w:rPr>
      </w:pPr>
      <w:r w:rsidRPr="00E976B4">
        <w:rPr>
          <w:szCs w:val="20"/>
        </w:rPr>
        <w:t>Att tydliggöra arbetsuppgifterna i slussen för undersköterskan.</w:t>
      </w:r>
    </w:p>
    <w:p w14:paraId="0ABFEADE" w14:textId="42D9ABB7" w:rsidR="00E976B4" w:rsidRPr="00963F4B" w:rsidRDefault="004E4E5C" w:rsidP="00963F4B">
      <w:pPr>
        <w:pStyle w:val="Rubrik2"/>
      </w:pPr>
      <w:r w:rsidRPr="00963F4B">
        <w:t>Förändringar sedan föregående r</w:t>
      </w:r>
      <w:r w:rsidR="00E976B4" w:rsidRPr="00963F4B">
        <w:t xml:space="preserve">evidering </w:t>
      </w:r>
    </w:p>
    <w:p w14:paraId="7FA204E9" w14:textId="5D973FF1" w:rsidR="00E976B4" w:rsidRPr="00E976B4" w:rsidRDefault="007B3371" w:rsidP="007C01F6">
      <w:pPr>
        <w:rPr>
          <w:szCs w:val="20"/>
        </w:rPr>
      </w:pPr>
      <w:r>
        <w:rPr>
          <w:szCs w:val="20"/>
        </w:rPr>
        <w:t>Re</w:t>
      </w:r>
      <w:r w:rsidR="005D2D7B">
        <w:rPr>
          <w:szCs w:val="20"/>
        </w:rPr>
        <w:t>viderad</w:t>
      </w:r>
      <w:r>
        <w:rPr>
          <w:szCs w:val="20"/>
        </w:rPr>
        <w:t>.</w:t>
      </w:r>
    </w:p>
    <w:bookmarkEnd w:id="1"/>
    <w:p w14:paraId="6312FB2A" w14:textId="77777777" w:rsidR="00E976B4" w:rsidRPr="00963F4B" w:rsidRDefault="00E976B4" w:rsidP="00963F4B">
      <w:pPr>
        <w:pStyle w:val="Rubrik2"/>
      </w:pPr>
      <w:r w:rsidRPr="00963F4B">
        <w:t>Arbetsuppgifter</w:t>
      </w:r>
    </w:p>
    <w:p w14:paraId="6A3A5BBD" w14:textId="77777777" w:rsidR="00E976B4" w:rsidRPr="00E976B4" w:rsidRDefault="00E976B4" w:rsidP="00402A39">
      <w:pPr>
        <w:pStyle w:val="Punktlista"/>
        <w:ind w:left="1560" w:hanging="567"/>
      </w:pPr>
      <w:r w:rsidRPr="00E976B4">
        <w:t>Ansvara för slusstelefonen.</w:t>
      </w:r>
    </w:p>
    <w:p w14:paraId="796C3A59" w14:textId="2F45E03A" w:rsidR="00E976B4" w:rsidRPr="00E976B4" w:rsidRDefault="004A7C5E" w:rsidP="00402A39">
      <w:pPr>
        <w:pStyle w:val="Punktlista"/>
        <w:ind w:left="1560" w:right="425" w:hanging="567"/>
      </w:pPr>
      <w:r>
        <w:t xml:space="preserve">Måndag och torsdag </w:t>
      </w:r>
      <w:r w:rsidR="00B8666A">
        <w:t>–</w:t>
      </w:r>
      <w:r>
        <w:t xml:space="preserve"> </w:t>
      </w:r>
      <w:r w:rsidR="00A649DC">
        <w:t xml:space="preserve">Beställa </w:t>
      </w:r>
      <w:r w:rsidR="00C30F03">
        <w:t xml:space="preserve">rena </w:t>
      </w:r>
      <w:r w:rsidR="002072CA">
        <w:t>personalkläder/patientkläder samt övriga textilier.</w:t>
      </w:r>
    </w:p>
    <w:p w14:paraId="5D7ED5E5" w14:textId="25715937" w:rsidR="00E976B4" w:rsidRPr="00E976B4" w:rsidRDefault="004A7C5E" w:rsidP="00402A39">
      <w:pPr>
        <w:pStyle w:val="Punktlista"/>
        <w:ind w:left="1560" w:hanging="567"/>
      </w:pPr>
      <w:r>
        <w:t xml:space="preserve">Fredag – </w:t>
      </w:r>
      <w:r w:rsidR="00B8666A">
        <w:t>P</w:t>
      </w:r>
      <w:r>
        <w:t>locka upp förrådsbest</w:t>
      </w:r>
      <w:r w:rsidR="000B28AF">
        <w:t>ällning</w:t>
      </w:r>
      <w:r w:rsidR="00B8666A">
        <w:t>.</w:t>
      </w:r>
    </w:p>
    <w:p w14:paraId="79A4FE43" w14:textId="4B9CEC34" w:rsidR="00E976B4" w:rsidRPr="00E976B4" w:rsidRDefault="00E976B4" w:rsidP="00402A39">
      <w:pPr>
        <w:pStyle w:val="Punktlista"/>
        <w:ind w:left="1560" w:right="567" w:hanging="567"/>
      </w:pPr>
      <w:r w:rsidRPr="00E976B4">
        <w:t>Ronda demonstration</w:t>
      </w:r>
      <w:r w:rsidR="000B28AF">
        <w:t>sremisser</w:t>
      </w:r>
      <w:r w:rsidRPr="00E976B4">
        <w:t xml:space="preserve"> </w:t>
      </w:r>
      <w:r w:rsidR="00382B54">
        <w:t xml:space="preserve">och </w:t>
      </w:r>
      <w:r w:rsidR="006546F8">
        <w:t>hantera granskningsremisser.</w:t>
      </w:r>
    </w:p>
    <w:p w14:paraId="49BB3B30" w14:textId="77777777" w:rsidR="00E976B4" w:rsidRDefault="00E976B4" w:rsidP="00402A39">
      <w:pPr>
        <w:pStyle w:val="Punktlista"/>
        <w:ind w:left="1560" w:hanging="567"/>
      </w:pPr>
      <w:r w:rsidRPr="00E976B4">
        <w:t>Läsa in undersökningar på CD-skivor från externa sjukhus.</w:t>
      </w:r>
    </w:p>
    <w:p w14:paraId="22E86532" w14:textId="4B8F9D79" w:rsidR="00337018" w:rsidRDefault="00382B54" w:rsidP="00402A39">
      <w:pPr>
        <w:pStyle w:val="Punktlista"/>
        <w:ind w:left="1560" w:hanging="567"/>
      </w:pPr>
      <w:r>
        <w:t xml:space="preserve">Sterilen – </w:t>
      </w:r>
      <w:r w:rsidR="00B8666A">
        <w:t xml:space="preserve">Städa, ta hand om disk, tömma </w:t>
      </w:r>
      <w:r w:rsidR="001E7711">
        <w:t>smutstvätt</w:t>
      </w:r>
      <w:r w:rsidR="004E2CC3">
        <w:t>säckar.</w:t>
      </w:r>
    </w:p>
    <w:p w14:paraId="24DCC945" w14:textId="6222E0AF" w:rsidR="00337018" w:rsidRDefault="00BD5B9E" w:rsidP="00402A39">
      <w:pPr>
        <w:pStyle w:val="Punktlista"/>
        <w:ind w:left="1560" w:hanging="567"/>
      </w:pPr>
      <w:r>
        <w:t>Vara tillgänglig för labben, exempelvis förflyttningar eller annan handräckning.</w:t>
      </w:r>
    </w:p>
    <w:p w14:paraId="1C5A10A0" w14:textId="58E9FB55" w:rsidR="00721857" w:rsidRDefault="00721857" w:rsidP="00402A39">
      <w:pPr>
        <w:pStyle w:val="Punktlista"/>
        <w:ind w:left="1560" w:hanging="567"/>
      </w:pPr>
      <w:r>
        <w:t>Vika stickunderlägg.</w:t>
      </w:r>
    </w:p>
    <w:p w14:paraId="5C8BFC83" w14:textId="235BE052" w:rsidR="00721857" w:rsidRDefault="00721857" w:rsidP="00402A39">
      <w:pPr>
        <w:pStyle w:val="Punktlista"/>
        <w:ind w:left="1560" w:hanging="567"/>
      </w:pPr>
      <w:r>
        <w:t>Klippa filtar.</w:t>
      </w:r>
    </w:p>
    <w:p w14:paraId="3E30D6A1" w14:textId="204D84BD" w:rsidR="00721857" w:rsidRDefault="00721857" w:rsidP="00402A39">
      <w:pPr>
        <w:pStyle w:val="Punktlista"/>
        <w:ind w:left="1560" w:hanging="567"/>
      </w:pPr>
      <w:r>
        <w:t>Sterila etiketter lab. 7.</w:t>
      </w:r>
    </w:p>
    <w:p w14:paraId="61C87987" w14:textId="5D82C150" w:rsidR="00721857" w:rsidRDefault="006B2AD2" w:rsidP="00402A39">
      <w:pPr>
        <w:pStyle w:val="Punktlista"/>
        <w:ind w:left="1560" w:hanging="567"/>
      </w:pPr>
      <w:r>
        <w:t>Skicka avtorkningsbara kuddar till tvätt enligt rutin.</w:t>
      </w:r>
    </w:p>
    <w:p w14:paraId="1A55A618" w14:textId="2930F0A8" w:rsidR="006B2AD2" w:rsidRDefault="00403288" w:rsidP="00402A39">
      <w:pPr>
        <w:pStyle w:val="Punktlista"/>
        <w:ind w:left="1560" w:hanging="567"/>
      </w:pPr>
      <w:r>
        <w:t>Ställa i ordning jourrum</w:t>
      </w:r>
      <w:r w:rsidR="003034FE">
        <w:t>m</w:t>
      </w:r>
      <w:r w:rsidR="000705E3">
        <w:t>et</w:t>
      </w:r>
      <w:r>
        <w:t>.</w:t>
      </w:r>
    </w:p>
    <w:p w14:paraId="57AC863C" w14:textId="25DFEEF0" w:rsidR="00403288" w:rsidRDefault="00D86971" w:rsidP="00403288">
      <w:pPr>
        <w:pStyle w:val="Rubrik3"/>
      </w:pPr>
      <w:r>
        <w:t>Arbetsuppgifter o</w:t>
      </w:r>
      <w:r w:rsidR="00403288">
        <w:t>m tid finns</w:t>
      </w:r>
    </w:p>
    <w:p w14:paraId="5AE1FA07" w14:textId="2F5E3121" w:rsidR="00D86971" w:rsidRDefault="00D86971" w:rsidP="00402A39">
      <w:pPr>
        <w:pStyle w:val="Liststycke"/>
        <w:numPr>
          <w:ilvl w:val="0"/>
          <w:numId w:val="21"/>
        </w:numPr>
        <w:ind w:left="1560" w:hanging="567"/>
      </w:pPr>
      <w:r>
        <w:t>Städa lunchrum för att hjälpa kvä</w:t>
      </w:r>
      <w:r w:rsidR="003B748F">
        <w:t xml:space="preserve">llspersonalen/eller hjälpa till (torka av </w:t>
      </w:r>
      <w:r w:rsidR="0078019C">
        <w:t>bord, bänkar, tömma diskmaskinen eller sätta i</w:t>
      </w:r>
      <w:r w:rsidR="00374EE2">
        <w:t xml:space="preserve"> </w:t>
      </w:r>
      <w:r w:rsidR="0078019C">
        <w:t xml:space="preserve">gång </w:t>
      </w:r>
      <w:r w:rsidR="00A3272C">
        <w:t>maskinen, tömma sopor</w:t>
      </w:r>
      <w:r w:rsidR="003565EA">
        <w:t xml:space="preserve"> och </w:t>
      </w:r>
      <w:r w:rsidR="00A3272C">
        <w:t xml:space="preserve">sopsäckar i soprummet </w:t>
      </w:r>
      <w:r w:rsidR="003565EA">
        <w:t xml:space="preserve">samt </w:t>
      </w:r>
      <w:r w:rsidR="00374EE2">
        <w:t>smuts</w:t>
      </w:r>
      <w:r w:rsidR="00A3272C">
        <w:t>tvättsäckar</w:t>
      </w:r>
      <w:r w:rsidR="003565EA">
        <w:t>).</w:t>
      </w:r>
    </w:p>
    <w:p w14:paraId="7867D332" w14:textId="2D3600C0" w:rsidR="00644533" w:rsidRDefault="008807C6" w:rsidP="00402A39">
      <w:pPr>
        <w:pStyle w:val="Liststycke"/>
        <w:numPr>
          <w:ilvl w:val="0"/>
          <w:numId w:val="21"/>
        </w:numPr>
        <w:ind w:left="1560" w:right="142" w:hanging="567"/>
      </w:pPr>
      <w:r>
        <w:t>Se efter om bokningsgruppen eller sekreterarna har enklare uppgif</w:t>
      </w:r>
      <w:r w:rsidR="000E5D55">
        <w:t>ter som behöver göras.</w:t>
      </w:r>
    </w:p>
    <w:p w14:paraId="76B9F95B" w14:textId="227C73DC" w:rsidR="00536A5A" w:rsidRPr="00536A5A" w:rsidRDefault="000E5D55" w:rsidP="00402A39">
      <w:pPr>
        <w:pStyle w:val="Liststycke"/>
        <w:numPr>
          <w:ilvl w:val="0"/>
          <w:numId w:val="21"/>
        </w:numPr>
        <w:ind w:left="1560" w:hanging="567"/>
      </w:pPr>
      <w:r>
        <w:t>Fylla på material på lab. 7.</w:t>
      </w:r>
      <w:bookmarkEnd w:id="0"/>
    </w:p>
    <w:sectPr w:rsidR="00536A5A" w:rsidRPr="00536A5A" w:rsidSect="004C6230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9482" w14:textId="77777777" w:rsidR="00B06F59" w:rsidRDefault="00B06F59">
      <w:r>
        <w:separator/>
      </w:r>
    </w:p>
  </w:endnote>
  <w:endnote w:type="continuationSeparator" w:id="0">
    <w:p w14:paraId="67260714" w14:textId="77777777" w:rsidR="00B06F59" w:rsidRDefault="00B06F59">
      <w:r>
        <w:continuationSeparator/>
      </w:r>
    </w:p>
  </w:endnote>
  <w:endnote w:type="continuationNotice" w:id="1">
    <w:p w14:paraId="14488363" w14:textId="77777777" w:rsidR="00B06F59" w:rsidRDefault="00B06F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58975994" name="Bildobjekt 9589759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4464A" w14:textId="77777777" w:rsidR="00B06F59" w:rsidRDefault="00B06F59"/>
  </w:footnote>
  <w:footnote w:type="continuationSeparator" w:id="0">
    <w:p w14:paraId="1664A564" w14:textId="77777777" w:rsidR="00B06F59" w:rsidRDefault="00B06F59">
      <w:r>
        <w:continuationSeparator/>
      </w:r>
    </w:p>
  </w:footnote>
  <w:footnote w:type="continuationNotice" w:id="1">
    <w:p w14:paraId="0F32E331" w14:textId="77777777" w:rsidR="00B06F59" w:rsidRDefault="00B06F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616603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D124320"/>
    <w:multiLevelType w:val="hybridMultilevel"/>
    <w:tmpl w:val="BEAC554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F514770"/>
    <w:multiLevelType w:val="hybridMultilevel"/>
    <w:tmpl w:val="CD2EE654"/>
    <w:lvl w:ilvl="0" w:tplc="D45A2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8F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389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A4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A8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8CA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4E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C6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386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5763585">
    <w:abstractNumId w:val="19"/>
  </w:num>
  <w:num w:numId="2" w16cid:durableId="1964533884">
    <w:abstractNumId w:val="15"/>
  </w:num>
  <w:num w:numId="3" w16cid:durableId="486214672">
    <w:abstractNumId w:val="0"/>
  </w:num>
  <w:num w:numId="4" w16cid:durableId="295333898">
    <w:abstractNumId w:val="6"/>
  </w:num>
  <w:num w:numId="5" w16cid:durableId="953365651">
    <w:abstractNumId w:val="17"/>
  </w:num>
  <w:num w:numId="6" w16cid:durableId="619842346">
    <w:abstractNumId w:val="2"/>
  </w:num>
  <w:num w:numId="7" w16cid:durableId="1527211205">
    <w:abstractNumId w:val="12"/>
  </w:num>
  <w:num w:numId="8" w16cid:durableId="857936163">
    <w:abstractNumId w:val="9"/>
  </w:num>
  <w:num w:numId="9" w16cid:durableId="1896044086">
    <w:abstractNumId w:val="1"/>
  </w:num>
  <w:num w:numId="10" w16cid:durableId="1857304748">
    <w:abstractNumId w:val="1"/>
  </w:num>
  <w:num w:numId="11" w16cid:durableId="991565226">
    <w:abstractNumId w:val="3"/>
  </w:num>
  <w:num w:numId="12" w16cid:durableId="821235037">
    <w:abstractNumId w:val="4"/>
  </w:num>
  <w:num w:numId="13" w16cid:durableId="126507638">
    <w:abstractNumId w:val="14"/>
  </w:num>
  <w:num w:numId="14" w16cid:durableId="1572078554">
    <w:abstractNumId w:val="10"/>
  </w:num>
  <w:num w:numId="15" w16cid:durableId="1517844521">
    <w:abstractNumId w:val="7"/>
  </w:num>
  <w:num w:numId="16" w16cid:durableId="1912692406">
    <w:abstractNumId w:val="13"/>
  </w:num>
  <w:num w:numId="17" w16cid:durableId="1122576113">
    <w:abstractNumId w:val="5"/>
  </w:num>
  <w:num w:numId="18" w16cid:durableId="1495998158">
    <w:abstractNumId w:val="11"/>
  </w:num>
  <w:num w:numId="19" w16cid:durableId="47654240">
    <w:abstractNumId w:val="18"/>
  </w:num>
  <w:num w:numId="20" w16cid:durableId="216400315">
    <w:abstractNumId w:val="16"/>
  </w:num>
  <w:num w:numId="21" w16cid:durableId="1817719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30C"/>
    <w:rsid w:val="00050500"/>
    <w:rsid w:val="0005691C"/>
    <w:rsid w:val="00056ECB"/>
    <w:rsid w:val="00056ED5"/>
    <w:rsid w:val="000655CC"/>
    <w:rsid w:val="000700AE"/>
    <w:rsid w:val="000705E3"/>
    <w:rsid w:val="00084024"/>
    <w:rsid w:val="0009062C"/>
    <w:rsid w:val="00095368"/>
    <w:rsid w:val="000954C4"/>
    <w:rsid w:val="000A4C35"/>
    <w:rsid w:val="000A611A"/>
    <w:rsid w:val="000B12D9"/>
    <w:rsid w:val="000B28AF"/>
    <w:rsid w:val="000B4536"/>
    <w:rsid w:val="000B7715"/>
    <w:rsid w:val="000E463B"/>
    <w:rsid w:val="000E5A7E"/>
    <w:rsid w:val="000E5D55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711"/>
    <w:rsid w:val="002072CA"/>
    <w:rsid w:val="00211487"/>
    <w:rsid w:val="00211D91"/>
    <w:rsid w:val="00217DEC"/>
    <w:rsid w:val="00235B57"/>
    <w:rsid w:val="00250F24"/>
    <w:rsid w:val="002523C5"/>
    <w:rsid w:val="0025380B"/>
    <w:rsid w:val="0025703A"/>
    <w:rsid w:val="00261C08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4FE"/>
    <w:rsid w:val="003066D0"/>
    <w:rsid w:val="00311401"/>
    <w:rsid w:val="003203D7"/>
    <w:rsid w:val="00320F86"/>
    <w:rsid w:val="00324171"/>
    <w:rsid w:val="00326C24"/>
    <w:rsid w:val="00337018"/>
    <w:rsid w:val="00337F99"/>
    <w:rsid w:val="0034307B"/>
    <w:rsid w:val="00345EB1"/>
    <w:rsid w:val="00350CC4"/>
    <w:rsid w:val="003565EA"/>
    <w:rsid w:val="00360E0D"/>
    <w:rsid w:val="0036357D"/>
    <w:rsid w:val="00363B23"/>
    <w:rsid w:val="0036594C"/>
    <w:rsid w:val="00367D19"/>
    <w:rsid w:val="00371BED"/>
    <w:rsid w:val="00374EE2"/>
    <w:rsid w:val="00382B54"/>
    <w:rsid w:val="00384019"/>
    <w:rsid w:val="003854F1"/>
    <w:rsid w:val="0039118E"/>
    <w:rsid w:val="00397F54"/>
    <w:rsid w:val="003A0D43"/>
    <w:rsid w:val="003B2A4B"/>
    <w:rsid w:val="003B748F"/>
    <w:rsid w:val="003D099E"/>
    <w:rsid w:val="003D21A2"/>
    <w:rsid w:val="003D29D2"/>
    <w:rsid w:val="003E0705"/>
    <w:rsid w:val="003E2FF7"/>
    <w:rsid w:val="003F1013"/>
    <w:rsid w:val="003F1ACF"/>
    <w:rsid w:val="00402A39"/>
    <w:rsid w:val="0040328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F0A"/>
    <w:rsid w:val="004876F6"/>
    <w:rsid w:val="0049236A"/>
    <w:rsid w:val="00492718"/>
    <w:rsid w:val="004A355D"/>
    <w:rsid w:val="004A4970"/>
    <w:rsid w:val="004A7C5E"/>
    <w:rsid w:val="004B2183"/>
    <w:rsid w:val="004B2A01"/>
    <w:rsid w:val="004C2559"/>
    <w:rsid w:val="004C6230"/>
    <w:rsid w:val="004D7BA3"/>
    <w:rsid w:val="004E2CC3"/>
    <w:rsid w:val="004E4E5C"/>
    <w:rsid w:val="004F4518"/>
    <w:rsid w:val="004F4C62"/>
    <w:rsid w:val="00501433"/>
    <w:rsid w:val="00511CC4"/>
    <w:rsid w:val="0052224C"/>
    <w:rsid w:val="00522F9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85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D7B"/>
    <w:rsid w:val="005E02B3"/>
    <w:rsid w:val="005E1E24"/>
    <w:rsid w:val="005E239C"/>
    <w:rsid w:val="0060596B"/>
    <w:rsid w:val="0060637E"/>
    <w:rsid w:val="00606D97"/>
    <w:rsid w:val="00614E64"/>
    <w:rsid w:val="00617710"/>
    <w:rsid w:val="00617EE6"/>
    <w:rsid w:val="0062184C"/>
    <w:rsid w:val="00623724"/>
    <w:rsid w:val="006277E1"/>
    <w:rsid w:val="00627BEA"/>
    <w:rsid w:val="006319DB"/>
    <w:rsid w:val="00644533"/>
    <w:rsid w:val="006546F8"/>
    <w:rsid w:val="0065595B"/>
    <w:rsid w:val="00660269"/>
    <w:rsid w:val="00665F89"/>
    <w:rsid w:val="00673C92"/>
    <w:rsid w:val="006753EC"/>
    <w:rsid w:val="00682C73"/>
    <w:rsid w:val="006A2789"/>
    <w:rsid w:val="006A4978"/>
    <w:rsid w:val="006A7261"/>
    <w:rsid w:val="006B0D29"/>
    <w:rsid w:val="006B0ECE"/>
    <w:rsid w:val="006B1819"/>
    <w:rsid w:val="006B2AD2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857"/>
    <w:rsid w:val="007221C2"/>
    <w:rsid w:val="00725816"/>
    <w:rsid w:val="00730955"/>
    <w:rsid w:val="00733A9C"/>
    <w:rsid w:val="00736574"/>
    <w:rsid w:val="007367E0"/>
    <w:rsid w:val="00737215"/>
    <w:rsid w:val="007456A0"/>
    <w:rsid w:val="00752FF7"/>
    <w:rsid w:val="00754905"/>
    <w:rsid w:val="00760038"/>
    <w:rsid w:val="00762EE0"/>
    <w:rsid w:val="00765C41"/>
    <w:rsid w:val="00771100"/>
    <w:rsid w:val="007759DD"/>
    <w:rsid w:val="0078019C"/>
    <w:rsid w:val="0078609F"/>
    <w:rsid w:val="007917BA"/>
    <w:rsid w:val="007A5C6F"/>
    <w:rsid w:val="007B3371"/>
    <w:rsid w:val="007C01F6"/>
    <w:rsid w:val="007D336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7C6"/>
    <w:rsid w:val="00880E83"/>
    <w:rsid w:val="00892F28"/>
    <w:rsid w:val="008A0C5F"/>
    <w:rsid w:val="008A2AF3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46E"/>
    <w:rsid w:val="00963F4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72C"/>
    <w:rsid w:val="00A33051"/>
    <w:rsid w:val="00A407AD"/>
    <w:rsid w:val="00A40923"/>
    <w:rsid w:val="00A41C05"/>
    <w:rsid w:val="00A42426"/>
    <w:rsid w:val="00A514B7"/>
    <w:rsid w:val="00A54A0B"/>
    <w:rsid w:val="00A649D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F59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66A"/>
    <w:rsid w:val="00B90054"/>
    <w:rsid w:val="00B92C14"/>
    <w:rsid w:val="00BA0066"/>
    <w:rsid w:val="00BB69DB"/>
    <w:rsid w:val="00BC322E"/>
    <w:rsid w:val="00BC44CD"/>
    <w:rsid w:val="00BC48A6"/>
    <w:rsid w:val="00BD5B9E"/>
    <w:rsid w:val="00BE7978"/>
    <w:rsid w:val="00C07DDB"/>
    <w:rsid w:val="00C143A4"/>
    <w:rsid w:val="00C30F0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F99"/>
    <w:rsid w:val="00CA521F"/>
    <w:rsid w:val="00CB0493"/>
    <w:rsid w:val="00CB17FF"/>
    <w:rsid w:val="00CB1ED7"/>
    <w:rsid w:val="00CC167C"/>
    <w:rsid w:val="00CC52D9"/>
    <w:rsid w:val="00CC5E8C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971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4466"/>
    <w:rsid w:val="00E52A86"/>
    <w:rsid w:val="00E54B47"/>
    <w:rsid w:val="00E553BF"/>
    <w:rsid w:val="00E55D93"/>
    <w:rsid w:val="00E61294"/>
    <w:rsid w:val="00E7237C"/>
    <w:rsid w:val="00E77C46"/>
    <w:rsid w:val="00E86850"/>
    <w:rsid w:val="00E86CE8"/>
    <w:rsid w:val="00E90E82"/>
    <w:rsid w:val="00E976B4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9C7"/>
    <w:rsid w:val="00F21D0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4A1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E61EC48-EB1E-464E-A665-5B1015E2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37</TotalTime>
  <Pages>1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Slussen undersköterska - Uddevalla</dc:title>
  <dc:subject/>
  <dc:creator>patrik.jens.johansson@vgregion.se</dc:creator>
  <keywords/>
  <lastModifiedBy>Ulrica Sehlberg</lastModifiedBy>
  <revision>48</revision>
  <lastPrinted>2016-03-31T19:56:00.0000000Z</lastPrinted>
  <dcterms:created xsi:type="dcterms:W3CDTF">2022-05-18T12:55:00.0000000Z</dcterms:created>
  <dcterms:modified xsi:type="dcterms:W3CDTF">2026-03-11T09:42:00.0000000Z</dcterms:modified>
</coreProperties>
</file>