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7CAD" w14:textId="77777777" w:rsidR="004C01DF" w:rsidRDefault="004C01DF" w:rsidP="00753CBD">
      <w:pPr>
        <w:pStyle w:val="Rubrik2"/>
        <w:ind w:left="0"/>
        <w:sectPr w:rsidR="004C01DF" w:rsidSect="004C01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08DA3A8" w14:textId="77777777" w:rsidR="004C01DF" w:rsidRPr="004C01DF" w:rsidRDefault="004C01DF" w:rsidP="004C01DF">
      <w:pPr>
        <w:spacing w:after="0" w:line="240" w:lineRule="auto"/>
        <w:ind w:left="0" w:right="0"/>
        <w:rPr>
          <w:szCs w:val="20"/>
        </w:rPr>
      </w:pPr>
    </w:p>
    <w:p w14:paraId="676C0857" w14:textId="5C7FB885" w:rsidR="004C01DF" w:rsidRPr="004C01DF" w:rsidRDefault="00753CBD" w:rsidP="00753CBD">
      <w:pPr>
        <w:pStyle w:val="Rubrik1"/>
        <w:rPr>
          <w:szCs w:val="20"/>
        </w:rPr>
      </w:pPr>
      <w:r w:rsidRPr="004C01DF">
        <w:t xml:space="preserve">Arbetsrutin </w:t>
      </w:r>
      <w:r w:rsidR="007002C5">
        <w:t>v</w:t>
      </w:r>
      <w:r>
        <w:t>årdbiträde</w:t>
      </w:r>
      <w:r w:rsidRPr="004C01DF">
        <w:t xml:space="preserve"> – NÄL</w:t>
      </w:r>
    </w:p>
    <w:p w14:paraId="552C19A1" w14:textId="77777777" w:rsidR="004C01DF" w:rsidRPr="004C01DF" w:rsidRDefault="004C01DF" w:rsidP="00753CBD">
      <w:pPr>
        <w:pStyle w:val="Rubrik2"/>
      </w:pPr>
      <w:bookmarkStart w:id="1" w:name="_Toc501440348"/>
      <w:r w:rsidRPr="004C01DF">
        <w:t xml:space="preserve">Bakgrund </w:t>
      </w:r>
      <w:bookmarkEnd w:id="1"/>
    </w:p>
    <w:p w14:paraId="17E00A63" w14:textId="3653BC15" w:rsidR="004C01DF" w:rsidRDefault="004C01DF" w:rsidP="00753CBD">
      <w:r w:rsidRPr="004C01DF">
        <w:t xml:space="preserve">Att tydliggöra arbetsrutinerna för </w:t>
      </w:r>
      <w:r w:rsidR="00753CBD">
        <w:t>vårdbiträde</w:t>
      </w:r>
      <w:r w:rsidR="00DD0178">
        <w:t xml:space="preserve"> – NÄL.</w:t>
      </w:r>
    </w:p>
    <w:p w14:paraId="75382315" w14:textId="380C81E1" w:rsidR="00753CBD" w:rsidRPr="004C01DF" w:rsidRDefault="00753CBD" w:rsidP="00753CBD">
      <w:pPr>
        <w:pStyle w:val="Rubrik2"/>
      </w:pPr>
      <w:r>
        <w:t>Förändringar sedan föregående version</w:t>
      </w:r>
    </w:p>
    <w:p w14:paraId="02384B81" w14:textId="6E6D2869" w:rsidR="00753CBD" w:rsidRPr="00DD0178" w:rsidRDefault="00854E79" w:rsidP="00DD0178">
      <w:r>
        <w:t>Inga förändringar.</w:t>
      </w:r>
    </w:p>
    <w:p w14:paraId="08FB23BA" w14:textId="77777777" w:rsidR="004C01DF" w:rsidRPr="004C01DF" w:rsidRDefault="004C01DF" w:rsidP="00753CBD">
      <w:pPr>
        <w:pStyle w:val="Rubrik2"/>
      </w:pPr>
      <w:r w:rsidRPr="004C01DF">
        <w:t>Arbetsrutiner</w:t>
      </w:r>
    </w:p>
    <w:p w14:paraId="25964D0C" w14:textId="77777777" w:rsidR="004C01DF" w:rsidRPr="004C01DF" w:rsidRDefault="004C01DF" w:rsidP="00753CBD">
      <w:pPr>
        <w:pStyle w:val="Rubrik3"/>
      </w:pPr>
      <w:r w:rsidRPr="004C01DF">
        <w:t>Varje dag</w:t>
      </w:r>
    </w:p>
    <w:p w14:paraId="12167ADC" w14:textId="0E3E082F" w:rsidR="004C01DF" w:rsidRPr="004C01DF" w:rsidRDefault="002B0BF5" w:rsidP="00753CBD">
      <w:pPr>
        <w:pStyle w:val="Punktlista"/>
      </w:pPr>
      <w:r>
        <w:t xml:space="preserve">Töm och fyll diskmaskinerna i </w:t>
      </w:r>
      <w:r w:rsidR="000F4812">
        <w:t>köken.</w:t>
      </w:r>
    </w:p>
    <w:p w14:paraId="037417ED" w14:textId="47EB2EAE" w:rsidR="004C01DF" w:rsidRDefault="004C01DF" w:rsidP="00753CBD">
      <w:pPr>
        <w:pStyle w:val="Punktlista"/>
      </w:pPr>
      <w:r w:rsidRPr="004C01DF">
        <w:t>Töm sop</w:t>
      </w:r>
      <w:r w:rsidR="000F4812">
        <w:t>or i köken.</w:t>
      </w:r>
    </w:p>
    <w:p w14:paraId="294603AC" w14:textId="5527E484" w:rsidR="000F4812" w:rsidRDefault="000F4812" w:rsidP="00753CBD">
      <w:pPr>
        <w:pStyle w:val="Punktlista"/>
      </w:pPr>
      <w:r>
        <w:t>Torka av bord och diskbänkar i köken.</w:t>
      </w:r>
    </w:p>
    <w:p w14:paraId="38ABC8C4" w14:textId="52548C52" w:rsidR="000F4812" w:rsidRDefault="00073906" w:rsidP="00753CBD">
      <w:pPr>
        <w:pStyle w:val="Punktlista"/>
      </w:pPr>
      <w:r>
        <w:t>Sopa upp smulor på golven, vid behov.</w:t>
      </w:r>
    </w:p>
    <w:p w14:paraId="42D18871" w14:textId="77777777" w:rsidR="00D94399" w:rsidRDefault="00073906" w:rsidP="00753CBD">
      <w:pPr>
        <w:pStyle w:val="Punktlista"/>
      </w:pPr>
      <w:r>
        <w:t>Se över alla kaffemaskin</w:t>
      </w:r>
      <w:r w:rsidR="00F40C07">
        <w:t xml:space="preserve">erna, </w:t>
      </w:r>
      <w:r w:rsidR="00D94399">
        <w:t xml:space="preserve">vid behov </w:t>
      </w:r>
      <w:r w:rsidR="00F40C07">
        <w:t>töm sump/fyll på kaffe med mera</w:t>
      </w:r>
      <w:r w:rsidR="00D94399">
        <w:t>.</w:t>
      </w:r>
    </w:p>
    <w:p w14:paraId="357DEF66" w14:textId="0C9444F0" w:rsidR="00073906" w:rsidRPr="004C01DF" w:rsidRDefault="00D94399" w:rsidP="00753CBD">
      <w:pPr>
        <w:pStyle w:val="Punktlista"/>
      </w:pPr>
      <w:r>
        <w:t>Vid</w:t>
      </w:r>
      <w:r w:rsidR="00FD34BF">
        <w:t xml:space="preserve"> behov t</w:t>
      </w:r>
      <w:r>
        <w:t>öm sop- och tvättsäckar</w:t>
      </w:r>
      <w:r w:rsidR="00FD34BF">
        <w:t>na</w:t>
      </w:r>
      <w:r>
        <w:t xml:space="preserve"> i sköljarna</w:t>
      </w:r>
      <w:r w:rsidR="00FD34BF">
        <w:t>.</w:t>
      </w:r>
    </w:p>
    <w:p w14:paraId="17C695F3" w14:textId="77777777" w:rsidR="004C01DF" w:rsidRPr="004C01DF" w:rsidRDefault="004C01DF" w:rsidP="00753CBD">
      <w:pPr>
        <w:pStyle w:val="Punktlista"/>
      </w:pPr>
      <w:r w:rsidRPr="004C01DF">
        <w:t>Fyll på material som saknas i sköljarna</w:t>
      </w:r>
    </w:p>
    <w:p w14:paraId="38733D41" w14:textId="77777777" w:rsidR="004C01DF" w:rsidRPr="004C01DF" w:rsidRDefault="004C01DF" w:rsidP="00753CBD">
      <w:pPr>
        <w:pStyle w:val="Punktlista"/>
      </w:pPr>
      <w:r w:rsidRPr="004C01DF">
        <w:t>Fortsätt med måndags-/tisdags-/onsdags-/torsdags- eller fredagsuppgifter enligt nedan.</w:t>
      </w:r>
    </w:p>
    <w:p w14:paraId="3801C65F" w14:textId="77777777" w:rsidR="004C01DF" w:rsidRPr="004C01DF" w:rsidRDefault="004C01DF" w:rsidP="00753CBD">
      <w:pPr>
        <w:pStyle w:val="Punktlista"/>
        <w:rPr>
          <w:szCs w:val="20"/>
        </w:rPr>
      </w:pPr>
      <w:r w:rsidRPr="004C01DF">
        <w:rPr>
          <w:szCs w:val="20"/>
        </w:rPr>
        <w:t xml:space="preserve">Om tid finns, ta upp material som kommer till lab. 5 och 6. Annars får detta göras nästkommande vardag. </w:t>
      </w:r>
    </w:p>
    <w:p w14:paraId="37240999" w14:textId="09B42F23" w:rsidR="004C01DF" w:rsidRPr="004C01DF" w:rsidRDefault="004C01DF" w:rsidP="002138AB">
      <w:pPr>
        <w:pStyle w:val="Punktlista"/>
        <w:numPr>
          <w:ilvl w:val="2"/>
          <w:numId w:val="14"/>
        </w:numPr>
        <w:ind w:right="425"/>
      </w:pPr>
      <w:r w:rsidRPr="004C01DF">
        <w:t xml:space="preserve">Vagnar med material kommer till avdelningen mellan klockan 13.00–15.00. </w:t>
      </w:r>
    </w:p>
    <w:p w14:paraId="7C90F950" w14:textId="77777777" w:rsidR="004C01DF" w:rsidRPr="004C01DF" w:rsidRDefault="004C01DF" w:rsidP="002138AB">
      <w:pPr>
        <w:pStyle w:val="Punktlista"/>
        <w:numPr>
          <w:ilvl w:val="2"/>
          <w:numId w:val="14"/>
        </w:numPr>
      </w:pPr>
      <w:r w:rsidRPr="004C01DF">
        <w:t xml:space="preserve">Materialet läggs på rullborden utanför labben. Det plockas in av personal från angiosektionen. </w:t>
      </w:r>
    </w:p>
    <w:p w14:paraId="60B95DE2" w14:textId="77777777" w:rsidR="004C01DF" w:rsidRPr="004C01DF" w:rsidRDefault="004C01DF" w:rsidP="002138AB">
      <w:pPr>
        <w:pStyle w:val="Punktlista"/>
        <w:numPr>
          <w:ilvl w:val="2"/>
          <w:numId w:val="14"/>
        </w:numPr>
      </w:pPr>
      <w:r w:rsidRPr="004C01DF">
        <w:t xml:space="preserve">Följesedlar läggs i lådan som sitter på dörren till handsk- och spritförrådet. </w:t>
      </w:r>
    </w:p>
    <w:p w14:paraId="42538FA0" w14:textId="77777777" w:rsidR="004C01DF" w:rsidRPr="004C01DF" w:rsidRDefault="004C01DF" w:rsidP="002138AB">
      <w:pPr>
        <w:pStyle w:val="Punktlista"/>
        <w:numPr>
          <w:ilvl w:val="2"/>
          <w:numId w:val="14"/>
        </w:numPr>
      </w:pPr>
      <w:r w:rsidRPr="004C01DF">
        <w:t xml:space="preserve">Spara någon tom vagn för kartongåtervinning. </w:t>
      </w:r>
    </w:p>
    <w:p w14:paraId="1AB9D5E1" w14:textId="77777777" w:rsidR="004C01DF" w:rsidRPr="004C01DF" w:rsidRDefault="004C01DF" w:rsidP="002138AB">
      <w:pPr>
        <w:pStyle w:val="Punktlista"/>
        <w:numPr>
          <w:ilvl w:val="2"/>
          <w:numId w:val="14"/>
        </w:numPr>
      </w:pPr>
      <w:r w:rsidRPr="004C01DF">
        <w:t xml:space="preserve">Resterande tomma vagnar ställs vid hissarna. </w:t>
      </w:r>
    </w:p>
    <w:p w14:paraId="664EC9AA" w14:textId="77777777" w:rsidR="004C01DF" w:rsidRPr="004C01DF" w:rsidRDefault="004C01DF" w:rsidP="002138AB">
      <w:pPr>
        <w:pStyle w:val="Punktlista"/>
        <w:numPr>
          <w:ilvl w:val="2"/>
          <w:numId w:val="14"/>
        </w:numPr>
      </w:pPr>
      <w:r w:rsidRPr="004C01DF">
        <w:t>Vagnar får inte ställas ut efter klockan 16.00 med tanke på brandsäkerhet.</w:t>
      </w:r>
    </w:p>
    <w:p w14:paraId="19D23387" w14:textId="77777777" w:rsidR="000D2A98" w:rsidRDefault="004C01DF" w:rsidP="00DD0178">
      <w:pPr>
        <w:pStyle w:val="Rubrik3"/>
      </w:pPr>
      <w:r w:rsidRPr="004C01DF">
        <w:br w:type="page"/>
      </w:r>
    </w:p>
    <w:p w14:paraId="5C921BAF" w14:textId="2E238863" w:rsidR="000D2A98" w:rsidRDefault="000D2A98" w:rsidP="00DD0178">
      <w:pPr>
        <w:pStyle w:val="Rubrik3"/>
      </w:pPr>
      <w:r>
        <w:lastRenderedPageBreak/>
        <w:t>Måndagar</w:t>
      </w:r>
    </w:p>
    <w:p w14:paraId="0A98D6FD" w14:textId="20C7D4F3" w:rsidR="00FE29E2" w:rsidRDefault="002F6FDE" w:rsidP="00F93716">
      <w:pPr>
        <w:pStyle w:val="Liststycke"/>
        <w:numPr>
          <w:ilvl w:val="0"/>
          <w:numId w:val="25"/>
        </w:numPr>
      </w:pPr>
      <w:r>
        <w:t xml:space="preserve">Stora rengöringsprogrammet </w:t>
      </w:r>
      <w:r w:rsidR="00F93716">
        <w:t xml:space="preserve">kaffemaskin 1, </w:t>
      </w:r>
    </w:p>
    <w:p w14:paraId="7A3211A8" w14:textId="26BE4F61" w:rsidR="000D2A98" w:rsidRPr="000D2A98" w:rsidRDefault="00FE29E2" w:rsidP="00F93716">
      <w:pPr>
        <w:pStyle w:val="Liststycke"/>
        <w:numPr>
          <w:ilvl w:val="0"/>
          <w:numId w:val="25"/>
        </w:numPr>
      </w:pPr>
      <w:r>
        <w:t>Ta hand om materialförråd</w:t>
      </w:r>
      <w:r w:rsidR="00F93716">
        <w:t xml:space="preserve">, kontrollera att beställningen stämmer </w:t>
      </w:r>
      <w:r w:rsidR="00741BCB">
        <w:t>mot</w:t>
      </w:r>
      <w:r w:rsidR="00F93716">
        <w:t xml:space="preserve"> </w:t>
      </w:r>
      <w:r w:rsidR="00F36028">
        <w:t>följesedel</w:t>
      </w:r>
      <w:r w:rsidR="00741BCB">
        <w:t>n</w:t>
      </w:r>
      <w:r w:rsidR="00F36028">
        <w:t>. Om man inte hinner allt så får detta göras på tisdag.</w:t>
      </w:r>
    </w:p>
    <w:p w14:paraId="43D96DED" w14:textId="300F7898" w:rsidR="004C01DF" w:rsidRPr="004C01DF" w:rsidRDefault="004C01DF" w:rsidP="00DD0178">
      <w:pPr>
        <w:pStyle w:val="Rubrik3"/>
        <w:rPr>
          <w:rFonts w:ascii="Arial" w:hAnsi="Arial"/>
        </w:rPr>
      </w:pPr>
      <w:r w:rsidRPr="004C01DF">
        <w:t>Tisdagar</w:t>
      </w:r>
    </w:p>
    <w:p w14:paraId="075AEF00" w14:textId="43984BF5" w:rsidR="004C01DF" w:rsidRDefault="002F6FDE" w:rsidP="00A80BC8">
      <w:pPr>
        <w:pStyle w:val="Punktlista"/>
        <w:numPr>
          <w:ilvl w:val="0"/>
          <w:numId w:val="26"/>
        </w:numPr>
      </w:pPr>
      <w:r>
        <w:t xml:space="preserve">Stora rengöringsprogrammet </w:t>
      </w:r>
      <w:r w:rsidR="00535928">
        <w:t>kaffemaskin 3</w:t>
      </w:r>
      <w:r w:rsidR="00FE29E2">
        <w:t>.</w:t>
      </w:r>
    </w:p>
    <w:p w14:paraId="1EFEE3FD" w14:textId="3394D0A3" w:rsidR="002725DA" w:rsidRDefault="008639DE" w:rsidP="00A80BC8">
      <w:pPr>
        <w:pStyle w:val="Punktlista"/>
        <w:numPr>
          <w:ilvl w:val="0"/>
          <w:numId w:val="26"/>
        </w:numPr>
      </w:pPr>
      <w:r>
        <w:t>Kontrollera om tvätten kommit:</w:t>
      </w:r>
    </w:p>
    <w:p w14:paraId="1CDDD2E9" w14:textId="7F00DFEE" w:rsidR="00A80BC8" w:rsidRDefault="002725DA" w:rsidP="00501D90">
      <w:pPr>
        <w:pStyle w:val="Punktlista"/>
        <w:numPr>
          <w:ilvl w:val="1"/>
          <w:numId w:val="26"/>
        </w:numPr>
      </w:pPr>
      <w:r w:rsidRPr="00501D90">
        <w:rPr>
          <w:i/>
          <w:iCs/>
        </w:rPr>
        <w:t xml:space="preserve">Personaltvätt </w:t>
      </w:r>
      <w:r>
        <w:t>-</w:t>
      </w:r>
      <w:r w:rsidR="000C645A">
        <w:t xml:space="preserve"> </w:t>
      </w:r>
      <w:r w:rsidR="00736679">
        <w:t>levereras till källaren</w:t>
      </w:r>
      <w:r>
        <w:t>. L</w:t>
      </w:r>
      <w:r w:rsidR="000C645A">
        <w:t>everanskontrollera mot följesedel.</w:t>
      </w:r>
      <w:r w:rsidR="001E1C98">
        <w:t xml:space="preserve"> </w:t>
      </w:r>
      <w:r w:rsidR="00F04BBA">
        <w:t xml:space="preserve">Lägg in tvätten i </w:t>
      </w:r>
      <w:r w:rsidR="00AE4D61">
        <w:t>förråden</w:t>
      </w:r>
      <w:r w:rsidR="000B144C">
        <w:t xml:space="preserve"> ”var noga med att rätt storlek läggs på rätt plats”.</w:t>
      </w:r>
      <w:r w:rsidR="00217B0C">
        <w:t xml:space="preserve"> </w:t>
      </w:r>
      <w:r w:rsidR="001E1C98">
        <w:t>Följesedeln sätts in i pärmen på undersköterske</w:t>
      </w:r>
      <w:r w:rsidR="00616BF2">
        <w:t>-</w:t>
      </w:r>
      <w:r w:rsidR="001E1C98">
        <w:t>rummet.</w:t>
      </w:r>
      <w:r w:rsidR="00F04BBA">
        <w:t xml:space="preserve"> </w:t>
      </w:r>
    </w:p>
    <w:p w14:paraId="57D69D72" w14:textId="0632DAA0" w:rsidR="002725DA" w:rsidRDefault="002725DA" w:rsidP="00501D90">
      <w:pPr>
        <w:pStyle w:val="Punktlista"/>
        <w:numPr>
          <w:ilvl w:val="1"/>
          <w:numId w:val="26"/>
        </w:numPr>
      </w:pPr>
      <w:r w:rsidRPr="00501D90">
        <w:rPr>
          <w:i/>
          <w:iCs/>
        </w:rPr>
        <w:t>Cirkulationstvätt</w:t>
      </w:r>
      <w:r>
        <w:t xml:space="preserve"> – levereras till förrådet utanför lab. 2</w:t>
      </w:r>
      <w:r w:rsidR="00501D90">
        <w:t xml:space="preserve">. Leveranskontrollera mot följesedeln. </w:t>
      </w:r>
      <w:r w:rsidR="00AE4D61">
        <w:t xml:space="preserve">Lägg in tvätten i förråden. </w:t>
      </w:r>
      <w:r w:rsidR="00501D90">
        <w:t>Följesedeln sätts in i pärmen på undersköterskerummet.</w:t>
      </w:r>
    </w:p>
    <w:p w14:paraId="23CC2018" w14:textId="50C685FD" w:rsidR="00FE29E2" w:rsidRPr="004C01DF" w:rsidRDefault="00880DEF" w:rsidP="00880DEF">
      <w:pPr>
        <w:pStyle w:val="Punktlista"/>
        <w:numPr>
          <w:ilvl w:val="0"/>
          <w:numId w:val="26"/>
        </w:numPr>
      </w:pPr>
      <w:r>
        <w:t>Beställ tvätt före kl. 14.00</w:t>
      </w:r>
    </w:p>
    <w:p w14:paraId="468F7491" w14:textId="77777777" w:rsidR="004C01DF" w:rsidRPr="004C01DF" w:rsidRDefault="004C01DF" w:rsidP="00DD0178">
      <w:pPr>
        <w:pStyle w:val="Rubrik3"/>
      </w:pPr>
      <w:r w:rsidRPr="004C01DF">
        <w:t>Onsdagar</w:t>
      </w:r>
    </w:p>
    <w:p w14:paraId="0877C6E8" w14:textId="0891B0C3" w:rsidR="004C01DF" w:rsidRPr="004C01DF" w:rsidRDefault="004C01DF" w:rsidP="00DD0178">
      <w:pPr>
        <w:pStyle w:val="Punktlista"/>
      </w:pPr>
      <w:r w:rsidRPr="004C01DF">
        <w:t xml:space="preserve">Stora rengöringsprogrammet kaffemaskin </w:t>
      </w:r>
      <w:r w:rsidR="002F6FDE">
        <w:t>2</w:t>
      </w:r>
      <w:r w:rsidRPr="004C01DF">
        <w:t>.</w:t>
      </w:r>
    </w:p>
    <w:p w14:paraId="761658CB" w14:textId="4E0E5913" w:rsidR="004C01DF" w:rsidRDefault="005C4F22" w:rsidP="00DD0178">
      <w:pPr>
        <w:pStyle w:val="Punktlista"/>
      </w:pPr>
      <w:r>
        <w:t xml:space="preserve">Städa </w:t>
      </w:r>
      <w:r w:rsidR="00835DB1">
        <w:t xml:space="preserve">båda </w:t>
      </w:r>
      <w:r>
        <w:t>sköljarn</w:t>
      </w:r>
      <w:r w:rsidR="0084497E">
        <w:t>a.</w:t>
      </w:r>
    </w:p>
    <w:p w14:paraId="595E1E31" w14:textId="31357532" w:rsidR="0084497E" w:rsidRDefault="0084497E" w:rsidP="00DD0178">
      <w:pPr>
        <w:pStyle w:val="Punktlista"/>
      </w:pPr>
      <w:r>
        <w:t>Vid behov hämta saft/festis.</w:t>
      </w:r>
    </w:p>
    <w:p w14:paraId="1400318A" w14:textId="29D3F606" w:rsidR="0084497E" w:rsidRDefault="0084497E" w:rsidP="0084497E">
      <w:pPr>
        <w:pStyle w:val="Rubrik3"/>
      </w:pPr>
      <w:r>
        <w:t>Torsdagar</w:t>
      </w:r>
    </w:p>
    <w:p w14:paraId="4445D319" w14:textId="412EF12C" w:rsidR="0084497E" w:rsidRDefault="008639DE" w:rsidP="0084497E">
      <w:pPr>
        <w:pStyle w:val="Liststycke"/>
        <w:numPr>
          <w:ilvl w:val="0"/>
          <w:numId w:val="27"/>
        </w:numPr>
      </w:pPr>
      <w:r>
        <w:t>Kontrollera om tvätten kommit</w:t>
      </w:r>
      <w:r w:rsidR="00AE4D61">
        <w:t>:</w:t>
      </w:r>
    </w:p>
    <w:p w14:paraId="28269726" w14:textId="77777777" w:rsidR="00AE4D61" w:rsidRDefault="00AE4D61" w:rsidP="00AE4D61">
      <w:pPr>
        <w:pStyle w:val="Punktlista"/>
        <w:numPr>
          <w:ilvl w:val="1"/>
          <w:numId w:val="27"/>
        </w:numPr>
      </w:pPr>
      <w:r w:rsidRPr="00501D90">
        <w:rPr>
          <w:i/>
          <w:iCs/>
        </w:rPr>
        <w:t xml:space="preserve">Personaltvätt </w:t>
      </w:r>
      <w:r>
        <w:t>- levereras till källaren. Leveranskontrollera mot följesedel. Lägg in tvätten i förråden ”var noga med att rätt storlek läggs på rätt plats”. Följesedeln sätts in i pärmen på undersköterskerummet. Lägg i</w:t>
      </w:r>
    </w:p>
    <w:p w14:paraId="6B8158F8" w14:textId="77777777" w:rsidR="00AE4D61" w:rsidRDefault="00AE4D61" w:rsidP="00AE4D61">
      <w:pPr>
        <w:pStyle w:val="Punktlista"/>
        <w:numPr>
          <w:ilvl w:val="1"/>
          <w:numId w:val="27"/>
        </w:numPr>
      </w:pPr>
      <w:r w:rsidRPr="00501D90">
        <w:rPr>
          <w:i/>
          <w:iCs/>
        </w:rPr>
        <w:t>Cirkulationstvätt</w:t>
      </w:r>
      <w:r>
        <w:t xml:space="preserve"> – levereras till förrådet utanför lab. 2. Leveranskontrollera mot följesedeln. Lägg in tvätten i förråden. Följesedeln sätts in i pärmen på undersköterskerummet.</w:t>
      </w:r>
    </w:p>
    <w:p w14:paraId="28F3B2FF" w14:textId="4678B074" w:rsidR="00AE4D61" w:rsidRPr="0084497E" w:rsidRDefault="00835DB1" w:rsidP="0084497E">
      <w:pPr>
        <w:pStyle w:val="Liststycke"/>
        <w:numPr>
          <w:ilvl w:val="0"/>
          <w:numId w:val="27"/>
        </w:numPr>
      </w:pPr>
      <w:r>
        <w:t>Fyll på blå och vita säckar i omklädningsrum.</w:t>
      </w:r>
    </w:p>
    <w:p w14:paraId="58DE2F6F" w14:textId="3F509BF1" w:rsidR="0084497E" w:rsidRPr="004C01DF" w:rsidRDefault="0084497E" w:rsidP="0084497E">
      <w:pPr>
        <w:pStyle w:val="Punktlista"/>
        <w:numPr>
          <w:ilvl w:val="0"/>
          <w:numId w:val="0"/>
        </w:numPr>
        <w:ind w:left="1712" w:hanging="357"/>
      </w:pPr>
    </w:p>
    <w:p w14:paraId="52594B85" w14:textId="77777777" w:rsidR="004C01DF" w:rsidRPr="004C01DF" w:rsidRDefault="004C01DF" w:rsidP="00DD0178">
      <w:pPr>
        <w:pStyle w:val="Rubrik3"/>
      </w:pPr>
      <w:r w:rsidRPr="004C01DF">
        <w:t>Fredagar</w:t>
      </w:r>
    </w:p>
    <w:p w14:paraId="6073752E" w14:textId="77777777" w:rsidR="004C01DF" w:rsidRPr="00835DB1" w:rsidRDefault="004C01DF" w:rsidP="00DD0178">
      <w:pPr>
        <w:pStyle w:val="Punktlista"/>
        <w:rPr>
          <w:szCs w:val="20"/>
        </w:rPr>
      </w:pPr>
      <w:r w:rsidRPr="004C01DF">
        <w:t>Städa kylskåp i alla köksutrymmen och kontrollera datum på matvaror.</w:t>
      </w:r>
    </w:p>
    <w:p w14:paraId="1C662D01" w14:textId="50C8D61D" w:rsidR="00835DB1" w:rsidRPr="00835DB1" w:rsidRDefault="00835DB1" w:rsidP="00DD0178">
      <w:pPr>
        <w:pStyle w:val="Punktlista"/>
        <w:rPr>
          <w:szCs w:val="20"/>
        </w:rPr>
      </w:pPr>
      <w:r>
        <w:t>Torka av mi</w:t>
      </w:r>
      <w:r w:rsidR="007002C5">
        <w:t>k</w:t>
      </w:r>
      <w:r>
        <w:t>rovågsugnarna.</w:t>
      </w:r>
    </w:p>
    <w:p w14:paraId="078D9C84" w14:textId="3910AEEB" w:rsidR="00835DB1" w:rsidRPr="004C01DF" w:rsidRDefault="00835DB1" w:rsidP="00DD0178">
      <w:pPr>
        <w:pStyle w:val="Punktlista"/>
        <w:rPr>
          <w:szCs w:val="20"/>
        </w:rPr>
      </w:pPr>
      <w:r>
        <w:t>Hämta frukt efter kl. 12.00 vid matsalen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138AB">
      <w:type w:val="continuous"/>
      <w:pgSz w:w="11900" w:h="16840"/>
      <w:pgMar w:top="1418" w:right="276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8342" w14:textId="77777777" w:rsidR="004353CA" w:rsidRDefault="004353CA">
      <w:r>
        <w:separator/>
      </w:r>
    </w:p>
  </w:endnote>
  <w:endnote w:type="continuationSeparator" w:id="0">
    <w:p w14:paraId="3BC723FA" w14:textId="77777777" w:rsidR="004353CA" w:rsidRDefault="004353CA">
      <w:r>
        <w:continuationSeparator/>
      </w:r>
    </w:p>
  </w:endnote>
  <w:endnote w:type="continuationNotice" w:id="1">
    <w:p w14:paraId="0561F15D" w14:textId="77777777" w:rsidR="004353CA" w:rsidRDefault="004353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417E" w14:textId="77777777" w:rsidR="004353CA" w:rsidRDefault="004353CA"/>
  </w:footnote>
  <w:footnote w:type="continuationSeparator" w:id="0">
    <w:p w14:paraId="78DDADEE" w14:textId="77777777" w:rsidR="004353CA" w:rsidRDefault="004353CA">
      <w:r>
        <w:continuationSeparator/>
      </w:r>
    </w:p>
  </w:footnote>
  <w:footnote w:type="continuationNotice" w:id="1">
    <w:p w14:paraId="585CD0EA" w14:textId="77777777" w:rsidR="004353CA" w:rsidRDefault="004353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B303A8"/>
    <w:multiLevelType w:val="hybridMultilevel"/>
    <w:tmpl w:val="D19834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43107"/>
    <w:multiLevelType w:val="hybridMultilevel"/>
    <w:tmpl w:val="4F62DC8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DEA37DD"/>
    <w:multiLevelType w:val="hybridMultilevel"/>
    <w:tmpl w:val="9F6CA202"/>
    <w:lvl w:ilvl="0" w:tplc="041D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11" w15:restartNumberingAfterBreak="0">
    <w:nsid w:val="36547624"/>
    <w:multiLevelType w:val="hybridMultilevel"/>
    <w:tmpl w:val="0BEA6B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7695F"/>
    <w:multiLevelType w:val="hybridMultilevel"/>
    <w:tmpl w:val="BB624F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138EB"/>
    <w:multiLevelType w:val="hybridMultilevel"/>
    <w:tmpl w:val="7BF838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7CE4480"/>
    <w:multiLevelType w:val="hybridMultilevel"/>
    <w:tmpl w:val="6830992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A8E79D3"/>
    <w:multiLevelType w:val="hybridMultilevel"/>
    <w:tmpl w:val="B810D3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74277491">
    <w:abstractNumId w:val="25"/>
  </w:num>
  <w:num w:numId="2" w16cid:durableId="1767388074">
    <w:abstractNumId w:val="20"/>
  </w:num>
  <w:num w:numId="3" w16cid:durableId="1240018010">
    <w:abstractNumId w:val="0"/>
  </w:num>
  <w:num w:numId="4" w16cid:durableId="1113019289">
    <w:abstractNumId w:val="6"/>
  </w:num>
  <w:num w:numId="5" w16cid:durableId="206258665">
    <w:abstractNumId w:val="22"/>
  </w:num>
  <w:num w:numId="6" w16cid:durableId="1946813342">
    <w:abstractNumId w:val="2"/>
  </w:num>
  <w:num w:numId="7" w16cid:durableId="1831871907">
    <w:abstractNumId w:val="16"/>
  </w:num>
  <w:num w:numId="8" w16cid:durableId="1014771836">
    <w:abstractNumId w:val="12"/>
  </w:num>
  <w:num w:numId="9" w16cid:durableId="54007862">
    <w:abstractNumId w:val="1"/>
  </w:num>
  <w:num w:numId="10" w16cid:durableId="1904021321">
    <w:abstractNumId w:val="1"/>
  </w:num>
  <w:num w:numId="11" w16cid:durableId="2078353813">
    <w:abstractNumId w:val="3"/>
  </w:num>
  <w:num w:numId="12" w16cid:durableId="2131244474">
    <w:abstractNumId w:val="4"/>
  </w:num>
  <w:num w:numId="13" w16cid:durableId="1673097235">
    <w:abstractNumId w:val="19"/>
  </w:num>
  <w:num w:numId="14" w16cid:durableId="1560440911">
    <w:abstractNumId w:val="14"/>
  </w:num>
  <w:num w:numId="15" w16cid:durableId="1387725881">
    <w:abstractNumId w:val="7"/>
  </w:num>
  <w:num w:numId="16" w16cid:durableId="1261256257">
    <w:abstractNumId w:val="18"/>
  </w:num>
  <w:num w:numId="17" w16cid:durableId="1503085559">
    <w:abstractNumId w:val="5"/>
  </w:num>
  <w:num w:numId="18" w16cid:durableId="1813669923">
    <w:abstractNumId w:val="15"/>
  </w:num>
  <w:num w:numId="19" w16cid:durableId="855848935">
    <w:abstractNumId w:val="24"/>
  </w:num>
  <w:num w:numId="20" w16cid:durableId="2096239258">
    <w:abstractNumId w:val="23"/>
  </w:num>
  <w:num w:numId="21" w16cid:durableId="1203325798">
    <w:abstractNumId w:val="13"/>
  </w:num>
  <w:num w:numId="22" w16cid:durableId="990871475">
    <w:abstractNumId w:val="8"/>
  </w:num>
  <w:num w:numId="23" w16cid:durableId="1007945630">
    <w:abstractNumId w:val="11"/>
  </w:num>
  <w:num w:numId="24" w16cid:durableId="1952467226">
    <w:abstractNumId w:val="17"/>
  </w:num>
  <w:num w:numId="25" w16cid:durableId="766926399">
    <w:abstractNumId w:val="21"/>
  </w:num>
  <w:num w:numId="26" w16cid:durableId="220558508">
    <w:abstractNumId w:val="10"/>
  </w:num>
  <w:num w:numId="27" w16cid:durableId="13724622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906"/>
    <w:rsid w:val="00084024"/>
    <w:rsid w:val="0009062C"/>
    <w:rsid w:val="00095368"/>
    <w:rsid w:val="000954C4"/>
    <w:rsid w:val="000A4C35"/>
    <w:rsid w:val="000A611A"/>
    <w:rsid w:val="000B12D9"/>
    <w:rsid w:val="000B144C"/>
    <w:rsid w:val="000B4536"/>
    <w:rsid w:val="000B7715"/>
    <w:rsid w:val="000C645A"/>
    <w:rsid w:val="000D2A98"/>
    <w:rsid w:val="000E463B"/>
    <w:rsid w:val="000E5A7E"/>
    <w:rsid w:val="000F43A3"/>
    <w:rsid w:val="000F4812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C98"/>
    <w:rsid w:val="00211487"/>
    <w:rsid w:val="00211D91"/>
    <w:rsid w:val="002138AB"/>
    <w:rsid w:val="00217B0C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5DA"/>
    <w:rsid w:val="00280A85"/>
    <w:rsid w:val="00284119"/>
    <w:rsid w:val="00290B5C"/>
    <w:rsid w:val="00294791"/>
    <w:rsid w:val="002B0B30"/>
    <w:rsid w:val="002B0BF5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FDE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3C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1DF"/>
    <w:rsid w:val="004C2559"/>
    <w:rsid w:val="004D7BA3"/>
    <w:rsid w:val="004F4518"/>
    <w:rsid w:val="004F4C62"/>
    <w:rsid w:val="00501433"/>
    <w:rsid w:val="00501D90"/>
    <w:rsid w:val="00511CC4"/>
    <w:rsid w:val="00531E60"/>
    <w:rsid w:val="00535928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4F22"/>
    <w:rsid w:val="005D0B0C"/>
    <w:rsid w:val="005E02B3"/>
    <w:rsid w:val="005E1E24"/>
    <w:rsid w:val="0060596B"/>
    <w:rsid w:val="00606D97"/>
    <w:rsid w:val="00614E64"/>
    <w:rsid w:val="00616BF2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2C5"/>
    <w:rsid w:val="00710B77"/>
    <w:rsid w:val="0072075B"/>
    <w:rsid w:val="007221C2"/>
    <w:rsid w:val="00725816"/>
    <w:rsid w:val="00730955"/>
    <w:rsid w:val="00733A9C"/>
    <w:rsid w:val="00736574"/>
    <w:rsid w:val="00736679"/>
    <w:rsid w:val="007367E0"/>
    <w:rsid w:val="00737215"/>
    <w:rsid w:val="00741BCB"/>
    <w:rsid w:val="00753CBD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5DB1"/>
    <w:rsid w:val="00843F48"/>
    <w:rsid w:val="0084497E"/>
    <w:rsid w:val="00851423"/>
    <w:rsid w:val="00854E79"/>
    <w:rsid w:val="00857848"/>
    <w:rsid w:val="008639DE"/>
    <w:rsid w:val="008654B6"/>
    <w:rsid w:val="0087139C"/>
    <w:rsid w:val="00880DEF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731E"/>
    <w:rsid w:val="00A80BC8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4D61"/>
    <w:rsid w:val="00AE5BC7"/>
    <w:rsid w:val="00AF54AC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4399"/>
    <w:rsid w:val="00DA299D"/>
    <w:rsid w:val="00DA65C4"/>
    <w:rsid w:val="00DD017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BBA"/>
    <w:rsid w:val="00F22264"/>
    <w:rsid w:val="00F2564D"/>
    <w:rsid w:val="00F35B05"/>
    <w:rsid w:val="00F36028"/>
    <w:rsid w:val="00F40C07"/>
    <w:rsid w:val="00F413D9"/>
    <w:rsid w:val="00F5135F"/>
    <w:rsid w:val="00F51F78"/>
    <w:rsid w:val="00F86F47"/>
    <w:rsid w:val="00F90B64"/>
    <w:rsid w:val="00F93716"/>
    <w:rsid w:val="00FB2F0F"/>
    <w:rsid w:val="00FB5086"/>
    <w:rsid w:val="00FB5411"/>
    <w:rsid w:val="00FB6392"/>
    <w:rsid w:val="00FD34BF"/>
    <w:rsid w:val="00FD3C70"/>
    <w:rsid w:val="00FD6820"/>
    <w:rsid w:val="00FE12D8"/>
    <w:rsid w:val="00FE29E2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30</TotalTime>
  <Pages>2</Pages>
  <Words>357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11.45 – 20.30 undersköterska – NÄL</dc:title>
  <dc:subject/>
  <dc:creator>patrik.jens.johansson@vgregion.se</dc:creator>
  <keywords/>
  <lastModifiedBy>Ulrica Sehlberg</lastModifiedBy>
  <revision>38</revision>
  <lastPrinted>2016-03-31T10:56:00.0000000Z</lastPrinted>
  <dcterms:created xsi:type="dcterms:W3CDTF">2022-05-18T03:58:00.0000000Z</dcterms:created>
  <dcterms:modified xsi:type="dcterms:W3CDTF">2025-01-09T12:02:00.0000000Z</dcterms:modified>
</coreProperties>
</file>