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50AA" w:rsidP="00F35B05" w:rsidRDefault="007B50AA" w14:paraId="252A9618" w14:textId="77777777">
      <w:pPr>
        <w:pStyle w:val="Rubrik2"/>
        <w:sectPr w:rsidR="007B50AA" w:rsidSect="007B50A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7B50AA" w:rsidR="007B50AA" w:rsidP="009C5E6F" w:rsidRDefault="007B50AA" w14:paraId="5C8C0FF1" w14:textId="055B9A96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:rsidRPr="007B50AA" w:rsidR="007B50AA" w:rsidP="009C5E6F" w:rsidRDefault="009C5E6F" w14:paraId="52F32CCE" w14:textId="26460DBA">
      <w:pPr>
        <w:pStyle w:val="Rubrik1"/>
      </w:pPr>
      <w:bookmarkStart w:name="_1314629194" w:id="1"/>
      <w:bookmarkStart w:name="Rubrik" w:id="2"/>
      <w:bookmarkEnd w:id="1"/>
      <w:bookmarkEnd w:id="2"/>
      <w:r w:rsidRPr="007B50AA">
        <w:t>Arbetsrutin 07.30, undersköterska - NÄL</w:t>
      </w:r>
    </w:p>
    <w:p w:rsidRPr="007B50AA" w:rsidR="007B50AA" w:rsidP="009C5E6F" w:rsidRDefault="007B50AA" w14:paraId="713DC5B3" w14:textId="77777777">
      <w:pPr>
        <w:pStyle w:val="Rubrik2"/>
      </w:pPr>
      <w:r w:rsidRPr="007B50AA">
        <w:t xml:space="preserve">Bakgrund </w:t>
      </w:r>
    </w:p>
    <w:p w:rsidR="007B50AA" w:rsidP="009C5E6F" w:rsidRDefault="007B50AA" w14:paraId="69D65A0A" w14:textId="77777777">
      <w:pPr>
        <w:spacing w:after="0" w:line="240" w:lineRule="auto"/>
        <w:ind w:left="0" w:right="0" w:firstLine="992"/>
        <w:rPr>
          <w:szCs w:val="20"/>
        </w:rPr>
      </w:pPr>
      <w:r w:rsidRPr="007B50AA">
        <w:rPr>
          <w:szCs w:val="20"/>
        </w:rPr>
        <w:t>Att tydliggöra arbetsrutinerna för undersköterskan kl. 07.30.</w:t>
      </w:r>
    </w:p>
    <w:p w:rsidR="009C5E6F" w:rsidP="009C5E6F" w:rsidRDefault="009C5E6F" w14:paraId="440E477C" w14:textId="33395849">
      <w:pPr>
        <w:pStyle w:val="Rubrik2"/>
      </w:pPr>
      <w:r w:rsidR="009C5E6F">
        <w:rPr/>
        <w:t>Förändringar sedan föregående version</w:t>
      </w:r>
    </w:p>
    <w:p w:rsidR="2FD8A2F0" w:rsidP="43CA4305" w:rsidRDefault="2FD8A2F0" w14:paraId="5A0518E4" w14:textId="54BA6255">
      <w:pPr>
        <w:pStyle w:val="Normal"/>
        <w:suppressLineNumbers w:val="0"/>
        <w:bidi w:val="0"/>
        <w:spacing w:before="0" w:beforeAutospacing="off" w:after="120" w:afterAutospacing="off" w:line="288" w:lineRule="auto"/>
        <w:ind w:left="992" w:right="868"/>
        <w:jc w:val="left"/>
      </w:pPr>
      <w:r w:rsidR="2FD8A2F0">
        <w:rPr/>
        <w:t>Inga förändringar.</w:t>
      </w:r>
    </w:p>
    <w:p w:rsidR="007B50AA" w:rsidP="009C5E6F" w:rsidRDefault="007B50AA" w14:paraId="10C86CF1" w14:textId="77777777">
      <w:pPr>
        <w:pStyle w:val="Rubrik2"/>
      </w:pPr>
      <w:r w:rsidRPr="007B50AA">
        <w:t xml:space="preserve">Åtgärder </w:t>
      </w:r>
    </w:p>
    <w:p w:rsidRPr="00F825AF" w:rsidR="007B50AA" w:rsidP="00F825AF" w:rsidRDefault="000F5649" w14:paraId="74081710" w14:textId="420B8B57">
      <w:pPr>
        <w:rPr>
          <w:b/>
          <w:bCs/>
        </w:rPr>
      </w:pPr>
      <w:r w:rsidRPr="000F5649">
        <w:rPr>
          <w:b/>
          <w:bCs/>
        </w:rPr>
        <w:t>Morgon</w:t>
      </w:r>
      <w:r w:rsidR="00324E20">
        <w:rPr>
          <w:b/>
          <w:bCs/>
        </w:rPr>
        <w:t>rutin</w:t>
      </w:r>
    </w:p>
    <w:bookmarkEnd w:id="0"/>
    <w:p w:rsidR="00536A5A" w:rsidP="000F5649" w:rsidRDefault="000F5649" w14:paraId="76B9F95B" w14:textId="5A5C3D30">
      <w:pPr>
        <w:pStyle w:val="Punktlista"/>
      </w:pPr>
      <w:r>
        <w:t>Kontrollera sug och syrgas på alla labb</w:t>
      </w:r>
      <w:r w:rsidR="001F51D2">
        <w:t xml:space="preserve">, förberedelserum CT </w:t>
      </w:r>
      <w:r w:rsidR="002A296D">
        <w:t>samt sängplats i väntrum (utanför lab. 13)</w:t>
      </w:r>
      <w:r w:rsidR="009F6243">
        <w:t>.</w:t>
      </w:r>
    </w:p>
    <w:p w:rsidR="009F6243" w:rsidP="000F5649" w:rsidRDefault="009F6243" w14:paraId="3A6E0026" w14:textId="42075203">
      <w:pPr>
        <w:pStyle w:val="Punktlista"/>
      </w:pPr>
      <w:r>
        <w:t>Förbered hö</w:t>
      </w:r>
      <w:r w:rsidR="00190916">
        <w:t>/</w:t>
      </w:r>
      <w:r>
        <w:t>vä-märken.</w:t>
      </w:r>
    </w:p>
    <w:p w:rsidR="009F6243" w:rsidP="000F5649" w:rsidRDefault="009F6243" w14:paraId="7B94B19A" w14:textId="5E224E96">
      <w:pPr>
        <w:pStyle w:val="Punktlista"/>
      </w:pPr>
      <w:r>
        <w:t>Starta TV:n och väggbelysning i väntrum A.</w:t>
      </w:r>
      <w:r w:rsidR="00CD36B2">
        <w:br/>
      </w:r>
    </w:p>
    <w:p w:rsidR="00F825AF" w:rsidP="00F825AF" w:rsidRDefault="00652559" w14:paraId="75032D90" w14:textId="50104807">
      <w:pPr>
        <w:pStyle w:val="Punktlista"/>
        <w:numPr>
          <w:ilvl w:val="0"/>
          <w:numId w:val="0"/>
        </w:numPr>
        <w:ind w:firstLine="993"/>
        <w:rPr>
          <w:b/>
          <w:bCs/>
        </w:rPr>
      </w:pPr>
      <w:r>
        <w:rPr>
          <w:b/>
          <w:bCs/>
        </w:rPr>
        <w:t>Dagligt underhåll</w:t>
      </w:r>
      <w:r w:rsidR="0072198B">
        <w:rPr>
          <w:b/>
          <w:bCs/>
        </w:rPr>
        <w:t xml:space="preserve"> labben</w:t>
      </w:r>
    </w:p>
    <w:p w:rsidR="00F825AF" w:rsidP="00BB131C" w:rsidRDefault="0012107E" w14:paraId="6F33BAFA" w14:textId="31FF4F7E">
      <w:pPr>
        <w:pStyle w:val="Punktlista"/>
        <w:ind w:right="-569"/>
      </w:pPr>
      <w:r>
        <w:t>Undersökningsrum och manöverrum, t</w:t>
      </w:r>
      <w:r w:rsidR="00E25415">
        <w:t>orka av ytorna med Ytdesinfektion 70%</w:t>
      </w:r>
      <w:r w:rsidR="00E5247D">
        <w:t>, se till att röntgenutrustningen</w:t>
      </w:r>
      <w:r w:rsidR="00BB131C">
        <w:t xml:space="preserve"> är ren</w:t>
      </w:r>
      <w:r w:rsidR="00E13A5A">
        <w:t>.</w:t>
      </w:r>
    </w:p>
    <w:p w:rsidR="00EA1605" w:rsidP="00BB131C" w:rsidRDefault="00EA1605" w14:paraId="16C13C36" w14:textId="6F284C69">
      <w:pPr>
        <w:pStyle w:val="Punktlista"/>
        <w:ind w:right="-569"/>
      </w:pPr>
      <w:r>
        <w:t>Fyll på material</w:t>
      </w:r>
      <w:r w:rsidR="003B48FB">
        <w:t xml:space="preserve">, </w:t>
      </w:r>
      <w:r w:rsidR="00521C26">
        <w:t xml:space="preserve">kontrollera </w:t>
      </w:r>
      <w:r w:rsidR="003B48FB">
        <w:t xml:space="preserve">även </w:t>
      </w:r>
      <w:r w:rsidR="00521C26">
        <w:t>om något behöver fyllas på vid dagens slut</w:t>
      </w:r>
      <w:r w:rsidR="003B48FB">
        <w:t>.</w:t>
      </w:r>
    </w:p>
    <w:p w:rsidR="004E1351" w:rsidP="00BB131C" w:rsidRDefault="00783D14" w14:paraId="3590869E" w14:textId="0FC61AFD">
      <w:pPr>
        <w:pStyle w:val="Punktlista"/>
        <w:ind w:right="-569"/>
      </w:pPr>
      <w:r>
        <w:t>Släng sopor</w:t>
      </w:r>
      <w:r w:rsidR="009B475A">
        <w:t>na.</w:t>
      </w:r>
    </w:p>
    <w:p w:rsidR="00783D14" w:rsidP="00BB131C" w:rsidRDefault="004E1351" w14:paraId="26F378C0" w14:textId="7FFEDB19">
      <w:pPr>
        <w:pStyle w:val="Punktlista"/>
        <w:ind w:right="-569"/>
      </w:pPr>
      <w:r>
        <w:t>Lämna alltid labbet rent och snyggt.</w:t>
      </w:r>
      <w:r w:rsidR="00CD36B2">
        <w:br/>
      </w:r>
    </w:p>
    <w:p w:rsidR="00AB2274" w:rsidP="00AB2274" w:rsidRDefault="006042A8" w14:paraId="23EC842E" w14:textId="7341D8F3">
      <w:pPr>
        <w:pStyle w:val="Punktlista"/>
        <w:numPr>
          <w:ilvl w:val="0"/>
          <w:numId w:val="0"/>
        </w:numPr>
        <w:ind w:right="-569" w:firstLine="993"/>
        <w:rPr>
          <w:b/>
          <w:bCs/>
        </w:rPr>
      </w:pPr>
      <w:r>
        <w:rPr>
          <w:b/>
          <w:bCs/>
        </w:rPr>
        <w:t>Rutiner före och efter undersökning</w:t>
      </w:r>
    </w:p>
    <w:p w:rsidRPr="00267383" w:rsidR="00AB2274" w:rsidP="00AB2274" w:rsidRDefault="00A2798E" w14:paraId="676F1C95" w14:textId="6CFD0B2D">
      <w:pPr>
        <w:pStyle w:val="Punktlista"/>
      </w:pPr>
      <w:r>
        <w:t xml:space="preserve">Undersköterskans huvuduppgift är </w:t>
      </w:r>
      <w:r w:rsidRPr="00A2798E">
        <w:rPr>
          <w:b/>
          <w:bCs/>
        </w:rPr>
        <w:t>patienten.</w:t>
      </w:r>
    </w:p>
    <w:p w:rsidR="00267383" w:rsidP="00267383" w:rsidRDefault="00267383" w14:paraId="5369C255" w14:textId="6B3D4AF7">
      <w:pPr>
        <w:pStyle w:val="Punktlista"/>
        <w:ind w:right="-427"/>
      </w:pPr>
      <w:r w:rsidRPr="00267383">
        <w:t>Patienten</w:t>
      </w:r>
      <w:r>
        <w:t xml:space="preserve"> tas om hand innan och direkt efter att undersökningen är klar.</w:t>
      </w:r>
    </w:p>
    <w:p w:rsidR="00267383" w:rsidP="00267383" w:rsidRDefault="00B92BEE" w14:paraId="564FC2F7" w14:textId="46377C16">
      <w:pPr>
        <w:pStyle w:val="Punktlista"/>
        <w:ind w:right="-427"/>
      </w:pPr>
      <w:r>
        <w:t>Datorarbete och tidsbokning sker emellan.</w:t>
      </w:r>
    </w:p>
    <w:p w:rsidR="003A537A" w:rsidP="00267383" w:rsidRDefault="003A537A" w14:paraId="2A366449" w14:textId="69E5514B">
      <w:pPr>
        <w:pStyle w:val="Punktlista"/>
        <w:ind w:right="-427"/>
      </w:pPr>
      <w:r>
        <w:t xml:space="preserve">På lab. 11, 12 och 13 undersöks akutens patienter först, därefter de tidsbokade patienterna </w:t>
      </w:r>
      <w:r w:rsidR="00A812A3">
        <w:t xml:space="preserve">som väntar </w:t>
      </w:r>
      <w:r>
        <w:t xml:space="preserve">i väntrummet. </w:t>
      </w:r>
      <w:r w:rsidR="006946B9">
        <w:br/>
      </w:r>
      <w:r w:rsidRPr="006946B9" w:rsidR="00FC1D71">
        <w:rPr>
          <w:i/>
          <w:iCs/>
        </w:rPr>
        <w:t>Viktigt att hålla igång flödet max 15 minuter/patient.</w:t>
      </w:r>
    </w:p>
    <w:p w:rsidR="002E517A" w:rsidP="00267383" w:rsidRDefault="002E517A" w14:paraId="4139B624" w14:textId="6FE61762">
      <w:pPr>
        <w:pStyle w:val="Punktlista"/>
        <w:ind w:right="-427"/>
      </w:pPr>
      <w:r>
        <w:t xml:space="preserve">Är du placerad på CT kontrollera </w:t>
      </w:r>
      <w:r w:rsidR="00415CAC">
        <w:t xml:space="preserve">patientens </w:t>
      </w:r>
      <w:r>
        <w:t>längd</w:t>
      </w:r>
      <w:r w:rsidR="00415CAC">
        <w:t xml:space="preserve">, </w:t>
      </w:r>
      <w:r>
        <w:t xml:space="preserve">vikt </w:t>
      </w:r>
      <w:r w:rsidR="00415CAC">
        <w:t>och</w:t>
      </w:r>
      <w:r>
        <w:t xml:space="preserve"> krea</w:t>
      </w:r>
      <w:r w:rsidR="00415CAC">
        <w:t>tinin.</w:t>
      </w:r>
    </w:p>
    <w:p w:rsidR="00623D1B" w:rsidP="00267383" w:rsidRDefault="00623D1B" w14:paraId="592AF706" w14:textId="32A2DD51">
      <w:pPr>
        <w:pStyle w:val="Punktlista"/>
        <w:ind w:right="-427"/>
      </w:pPr>
      <w:r>
        <w:t>Vid de tillfällen då det är röntgensjuksköterskestudenter på labbet är det röntgensjuksköterskans ansvar att se till att studenten får e</w:t>
      </w:r>
      <w:r w:rsidR="00050070">
        <w:t>n</w:t>
      </w:r>
      <w:r>
        <w:t xml:space="preserve"> bra</w:t>
      </w:r>
      <w:r w:rsidR="008C6347">
        <w:t xml:space="preserve"> </w:t>
      </w:r>
      <w:r w:rsidR="00615F0A">
        <w:t>placering</w:t>
      </w:r>
      <w:r w:rsidR="008C6347">
        <w:t>.</w:t>
      </w:r>
    </w:p>
    <w:p w:rsidR="00CD36B2" w:rsidP="00CD36B2" w:rsidRDefault="00CD36B2" w14:paraId="0ABC9F8E" w14:textId="77777777">
      <w:pPr>
        <w:pStyle w:val="Punktlista"/>
        <w:numPr>
          <w:ilvl w:val="0"/>
          <w:numId w:val="0"/>
        </w:numPr>
        <w:ind w:left="1712" w:right="-427" w:hanging="357"/>
      </w:pPr>
    </w:p>
    <w:p w:rsidRPr="006039A4" w:rsidR="00CD36B2" w:rsidP="006039A4" w:rsidRDefault="00CD36B2" w14:paraId="52D1B5B9" w14:textId="166D5A47">
      <w:pPr>
        <w:pStyle w:val="Punktlista"/>
        <w:numPr>
          <w:ilvl w:val="0"/>
          <w:numId w:val="0"/>
        </w:numPr>
        <w:ind w:left="993" w:right="-427"/>
        <w:rPr>
          <w:i/>
          <w:iCs/>
        </w:rPr>
      </w:pPr>
      <w:r w:rsidRPr="006039A4">
        <w:rPr>
          <w:i/>
          <w:iCs/>
        </w:rPr>
        <w:t>Viktigt med kommunikation om HUR ni vill arbeta tillsammans så att alla på labben känner sig trygga i arbetet.</w:t>
      </w:r>
    </w:p>
    <w:sectPr w:rsidRPr="006039A4" w:rsidR="00CD36B2" w:rsidSect="007B50AA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B5167" w:rsidRDefault="000B5167" w14:paraId="4106CFA5" w14:textId="77777777">
      <w:r>
        <w:separator/>
      </w:r>
    </w:p>
  </w:endnote>
  <w:endnote w:type="continuationSeparator" w:id="0">
    <w:p w:rsidR="000B5167" w:rsidRDefault="000B5167" w14:paraId="1267117A" w14:textId="77777777">
      <w:r>
        <w:continuationSeparator/>
      </w:r>
    </w:p>
  </w:endnote>
  <w:endnote w:type="continuationNotice" w:id="1">
    <w:p w:rsidR="000B5167" w:rsidRDefault="000B5167" w14:paraId="49D9F84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B5167" w:rsidRDefault="000B5167" w14:paraId="265AF066" w14:textId="77777777"/>
  </w:footnote>
  <w:footnote w:type="continuationSeparator" w:id="0">
    <w:p w:rsidR="000B5167" w:rsidRDefault="000B5167" w14:paraId="6E1BDA20" w14:textId="77777777">
      <w:r>
        <w:continuationSeparator/>
      </w:r>
    </w:p>
  </w:footnote>
  <w:footnote w:type="continuationNotice" w:id="1">
    <w:p w:rsidR="000B5167" w:rsidRDefault="000B5167" w14:paraId="3C341B2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5885409"/>
    <w:multiLevelType w:val="hybridMultilevel"/>
    <w:tmpl w:val="4AEEDBC8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706131214">
    <w:abstractNumId w:val="18"/>
  </w:num>
  <w:num w:numId="2" w16cid:durableId="225726831">
    <w:abstractNumId w:val="15"/>
  </w:num>
  <w:num w:numId="3" w16cid:durableId="794909126">
    <w:abstractNumId w:val="0"/>
  </w:num>
  <w:num w:numId="4" w16cid:durableId="930090221">
    <w:abstractNumId w:val="6"/>
  </w:num>
  <w:num w:numId="5" w16cid:durableId="93134904">
    <w:abstractNumId w:val="16"/>
  </w:num>
  <w:num w:numId="6" w16cid:durableId="274946725">
    <w:abstractNumId w:val="2"/>
  </w:num>
  <w:num w:numId="7" w16cid:durableId="1087775101">
    <w:abstractNumId w:val="12"/>
  </w:num>
  <w:num w:numId="8" w16cid:durableId="2074040404">
    <w:abstractNumId w:val="9"/>
  </w:num>
  <w:num w:numId="9" w16cid:durableId="268465605">
    <w:abstractNumId w:val="1"/>
  </w:num>
  <w:num w:numId="10" w16cid:durableId="73597860">
    <w:abstractNumId w:val="1"/>
  </w:num>
  <w:num w:numId="11" w16cid:durableId="2094428868">
    <w:abstractNumId w:val="3"/>
  </w:num>
  <w:num w:numId="12" w16cid:durableId="1714305441">
    <w:abstractNumId w:val="4"/>
  </w:num>
  <w:num w:numId="13" w16cid:durableId="1481770900">
    <w:abstractNumId w:val="14"/>
  </w:num>
  <w:num w:numId="14" w16cid:durableId="1170565433">
    <w:abstractNumId w:val="10"/>
  </w:num>
  <w:num w:numId="15" w16cid:durableId="1085690396">
    <w:abstractNumId w:val="7"/>
  </w:num>
  <w:num w:numId="16" w16cid:durableId="1758599044">
    <w:abstractNumId w:val="13"/>
  </w:num>
  <w:num w:numId="17" w16cid:durableId="1433697685">
    <w:abstractNumId w:val="5"/>
  </w:num>
  <w:num w:numId="18" w16cid:durableId="690571967">
    <w:abstractNumId w:val="11"/>
  </w:num>
  <w:num w:numId="19" w16cid:durableId="1717510772">
    <w:abstractNumId w:val="17"/>
  </w:num>
  <w:num w:numId="20" w16cid:durableId="17863843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070"/>
    <w:rsid w:val="00050500"/>
    <w:rsid w:val="0005691C"/>
    <w:rsid w:val="00056ECB"/>
    <w:rsid w:val="00056ED5"/>
    <w:rsid w:val="000655CC"/>
    <w:rsid w:val="000700AE"/>
    <w:rsid w:val="0007727C"/>
    <w:rsid w:val="00084024"/>
    <w:rsid w:val="000848B6"/>
    <w:rsid w:val="0009062C"/>
    <w:rsid w:val="00095368"/>
    <w:rsid w:val="000954C4"/>
    <w:rsid w:val="000A4C35"/>
    <w:rsid w:val="000A611A"/>
    <w:rsid w:val="000B12D9"/>
    <w:rsid w:val="000B4536"/>
    <w:rsid w:val="000B5167"/>
    <w:rsid w:val="000B7715"/>
    <w:rsid w:val="000E463B"/>
    <w:rsid w:val="000E51DC"/>
    <w:rsid w:val="000E5A7E"/>
    <w:rsid w:val="000F43A3"/>
    <w:rsid w:val="000F5649"/>
    <w:rsid w:val="000F7681"/>
    <w:rsid w:val="00103031"/>
    <w:rsid w:val="001044FE"/>
    <w:rsid w:val="001139D4"/>
    <w:rsid w:val="0012107E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0916"/>
    <w:rsid w:val="0019632A"/>
    <w:rsid w:val="001A4E7C"/>
    <w:rsid w:val="001B762C"/>
    <w:rsid w:val="001C4D0A"/>
    <w:rsid w:val="001C5FEF"/>
    <w:rsid w:val="001F51D2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67383"/>
    <w:rsid w:val="00280A85"/>
    <w:rsid w:val="00284119"/>
    <w:rsid w:val="00290B5C"/>
    <w:rsid w:val="00294791"/>
    <w:rsid w:val="002A296D"/>
    <w:rsid w:val="002B0B30"/>
    <w:rsid w:val="002B0C78"/>
    <w:rsid w:val="002C0C02"/>
    <w:rsid w:val="002C1277"/>
    <w:rsid w:val="002C60AD"/>
    <w:rsid w:val="002D0E0E"/>
    <w:rsid w:val="002D6023"/>
    <w:rsid w:val="002E263F"/>
    <w:rsid w:val="002E517A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4E20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537A"/>
    <w:rsid w:val="003B2A4B"/>
    <w:rsid w:val="003B48F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15CAC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4308"/>
    <w:rsid w:val="004D7BA3"/>
    <w:rsid w:val="004E1351"/>
    <w:rsid w:val="004F4518"/>
    <w:rsid w:val="004F4C62"/>
    <w:rsid w:val="00501433"/>
    <w:rsid w:val="00511CC4"/>
    <w:rsid w:val="005145F0"/>
    <w:rsid w:val="00521C26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39A4"/>
    <w:rsid w:val="006042A8"/>
    <w:rsid w:val="0060596B"/>
    <w:rsid w:val="00606D97"/>
    <w:rsid w:val="00614E64"/>
    <w:rsid w:val="00615F0A"/>
    <w:rsid w:val="00617710"/>
    <w:rsid w:val="00617EE6"/>
    <w:rsid w:val="0062184C"/>
    <w:rsid w:val="00623724"/>
    <w:rsid w:val="00623D1B"/>
    <w:rsid w:val="006246EE"/>
    <w:rsid w:val="00627BEA"/>
    <w:rsid w:val="006319DB"/>
    <w:rsid w:val="00652559"/>
    <w:rsid w:val="0065595B"/>
    <w:rsid w:val="00660269"/>
    <w:rsid w:val="00665F89"/>
    <w:rsid w:val="00673C92"/>
    <w:rsid w:val="006753EC"/>
    <w:rsid w:val="006946B9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198B"/>
    <w:rsid w:val="007221C2"/>
    <w:rsid w:val="00725816"/>
    <w:rsid w:val="00730955"/>
    <w:rsid w:val="00733A9C"/>
    <w:rsid w:val="00736574"/>
    <w:rsid w:val="007367E0"/>
    <w:rsid w:val="00737215"/>
    <w:rsid w:val="00737FEE"/>
    <w:rsid w:val="00754905"/>
    <w:rsid w:val="00760038"/>
    <w:rsid w:val="00762EE0"/>
    <w:rsid w:val="00765C41"/>
    <w:rsid w:val="00771100"/>
    <w:rsid w:val="007759DD"/>
    <w:rsid w:val="00783D14"/>
    <w:rsid w:val="0078609F"/>
    <w:rsid w:val="007917BA"/>
    <w:rsid w:val="007A5C6F"/>
    <w:rsid w:val="007B50AA"/>
    <w:rsid w:val="007D4241"/>
    <w:rsid w:val="007D4317"/>
    <w:rsid w:val="007D4EA3"/>
    <w:rsid w:val="007F1CFF"/>
    <w:rsid w:val="007F5DD5"/>
    <w:rsid w:val="00821A1B"/>
    <w:rsid w:val="008262E9"/>
    <w:rsid w:val="00827E69"/>
    <w:rsid w:val="00830390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634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161BB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B475A"/>
    <w:rsid w:val="009C0D12"/>
    <w:rsid w:val="009C192E"/>
    <w:rsid w:val="009C5E6F"/>
    <w:rsid w:val="009D6819"/>
    <w:rsid w:val="009D6D1C"/>
    <w:rsid w:val="009D77A4"/>
    <w:rsid w:val="009E0CF9"/>
    <w:rsid w:val="009E531B"/>
    <w:rsid w:val="009E6C56"/>
    <w:rsid w:val="009E7DCF"/>
    <w:rsid w:val="009F4A56"/>
    <w:rsid w:val="009F4E65"/>
    <w:rsid w:val="009F6243"/>
    <w:rsid w:val="00A006A5"/>
    <w:rsid w:val="00A05942"/>
    <w:rsid w:val="00A07BEC"/>
    <w:rsid w:val="00A264BE"/>
    <w:rsid w:val="00A272CA"/>
    <w:rsid w:val="00A2798E"/>
    <w:rsid w:val="00A33051"/>
    <w:rsid w:val="00A407AD"/>
    <w:rsid w:val="00A40923"/>
    <w:rsid w:val="00A41C05"/>
    <w:rsid w:val="00A42426"/>
    <w:rsid w:val="00A514B7"/>
    <w:rsid w:val="00A54A0B"/>
    <w:rsid w:val="00A65FD4"/>
    <w:rsid w:val="00A75CA4"/>
    <w:rsid w:val="00A81198"/>
    <w:rsid w:val="00A812A3"/>
    <w:rsid w:val="00A81E48"/>
    <w:rsid w:val="00A82035"/>
    <w:rsid w:val="00A90D77"/>
    <w:rsid w:val="00A92E07"/>
    <w:rsid w:val="00AA0B3A"/>
    <w:rsid w:val="00AA6EB4"/>
    <w:rsid w:val="00AA767D"/>
    <w:rsid w:val="00AB0CC9"/>
    <w:rsid w:val="00AB2274"/>
    <w:rsid w:val="00AC3FF6"/>
    <w:rsid w:val="00AD73EC"/>
    <w:rsid w:val="00AE1F5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BEE"/>
    <w:rsid w:val="00B92C14"/>
    <w:rsid w:val="00BA0066"/>
    <w:rsid w:val="00BB131C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36B2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13A5A"/>
    <w:rsid w:val="00E25415"/>
    <w:rsid w:val="00E30A25"/>
    <w:rsid w:val="00E43377"/>
    <w:rsid w:val="00E5247D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7D4B"/>
    <w:rsid w:val="00EA00CB"/>
    <w:rsid w:val="00EA1605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3669D"/>
    <w:rsid w:val="00F413D9"/>
    <w:rsid w:val="00F46BB4"/>
    <w:rsid w:val="00F5135F"/>
    <w:rsid w:val="00F51F78"/>
    <w:rsid w:val="00F80E9E"/>
    <w:rsid w:val="00F825AF"/>
    <w:rsid w:val="00F86F47"/>
    <w:rsid w:val="00F90B64"/>
    <w:rsid w:val="00F9118E"/>
    <w:rsid w:val="00FB2F0F"/>
    <w:rsid w:val="00FB5086"/>
    <w:rsid w:val="00FB5411"/>
    <w:rsid w:val="00FB6392"/>
    <w:rsid w:val="00FC1D71"/>
    <w:rsid w:val="00FD3C70"/>
    <w:rsid w:val="00FD6820"/>
    <w:rsid w:val="00FE12D8"/>
    <w:rsid w:val="00FF7C02"/>
    <w:rsid w:val="024801E3"/>
    <w:rsid w:val="2F4484AE"/>
    <w:rsid w:val="2FD8A2F0"/>
    <w:rsid w:val="43CA4305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Arbetsrutin 07.30 undersköterska - NÄL</dc:title>
  <dc:subject/>
  <dc:creator>patrik.jens.johansson@vgregion.se</dc:creator>
  <keywords/>
  <lastModifiedBy>Ulrica Sehlberg</lastModifiedBy>
  <revision>69</revision>
  <lastPrinted>2016-03-31T10:56:00.0000000Z</lastPrinted>
  <dcterms:created xsi:type="dcterms:W3CDTF">2026-09-01T11:58:00.0000000Z</dcterms:created>
  <dcterms:modified xsi:type="dcterms:W3CDTF">2026-09-01T11:58:10.0000000Z</dcterms:modified>
</coreProperties>
</file>