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12DA56" w14:textId="77777777" w:rsidR="00CE0943" w:rsidRDefault="00CE0943" w:rsidP="00F35B05">
      <w:pPr>
        <w:pStyle w:val="Rubrik2"/>
        <w:sectPr w:rsidR="00CE0943" w:rsidSect="00CE0943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62B78962" w14:textId="77777777" w:rsidR="00CE0943" w:rsidRPr="00CE0943" w:rsidRDefault="00CE0943" w:rsidP="00CE0943">
      <w:pPr>
        <w:spacing w:after="0" w:line="240" w:lineRule="auto"/>
        <w:ind w:left="0" w:right="0"/>
        <w:rPr>
          <w:szCs w:val="20"/>
        </w:rPr>
      </w:pPr>
    </w:p>
    <w:p w14:paraId="361E6DE9" w14:textId="77777777" w:rsidR="00CE0943" w:rsidRPr="00CE0943" w:rsidRDefault="00CE0943" w:rsidP="00CE0943">
      <w:pPr>
        <w:spacing w:after="0" w:line="240" w:lineRule="auto"/>
        <w:ind w:left="0" w:right="0"/>
        <w:rPr>
          <w:szCs w:val="20"/>
        </w:rPr>
      </w:pPr>
    </w:p>
    <w:p w14:paraId="5A5E4AAC" w14:textId="55BC29E1" w:rsidR="00CE0943" w:rsidRPr="00CE0943" w:rsidRDefault="00FF38AB" w:rsidP="00FF38AB">
      <w:pPr>
        <w:pStyle w:val="Rubrik1"/>
        <w:rPr>
          <w:szCs w:val="20"/>
        </w:rPr>
      </w:pPr>
      <w:r w:rsidRPr="00CE0943">
        <w:t>Arbetsrutin, 07.15 – 07.30, röntgensjuksköterska – NÄL</w:t>
      </w:r>
      <w:r w:rsidR="00CE0943" w:rsidRPr="00CE0943">
        <w:rPr>
          <w:szCs w:val="20"/>
        </w:rPr>
        <w:tab/>
      </w:r>
    </w:p>
    <w:p w14:paraId="02995467" w14:textId="77777777" w:rsidR="00CE0943" w:rsidRPr="00CE0943" w:rsidRDefault="00CE0943" w:rsidP="00CE0943">
      <w:pPr>
        <w:keepNext/>
        <w:spacing w:after="0" w:line="240" w:lineRule="auto"/>
        <w:ind w:left="0" w:right="0"/>
        <w:outlineLvl w:val="0"/>
        <w:rPr>
          <w:rFonts w:ascii="Arial Fet" w:hAnsi="Arial Fet" w:cs="Arial"/>
          <w:b/>
          <w:bCs/>
          <w:kern w:val="32"/>
          <w:sz w:val="32"/>
          <w:szCs w:val="32"/>
        </w:rPr>
      </w:pPr>
      <w:bookmarkStart w:id="1" w:name="_1314629194"/>
      <w:bookmarkStart w:id="2" w:name="Rubrik"/>
      <w:bookmarkEnd w:id="1"/>
      <w:bookmarkEnd w:id="2"/>
    </w:p>
    <w:p w14:paraId="678E45AC" w14:textId="77777777" w:rsidR="00CE0943" w:rsidRPr="00FF38AB" w:rsidRDefault="00CE0943" w:rsidP="00FF38AB">
      <w:pPr>
        <w:pStyle w:val="Rubrik2"/>
      </w:pPr>
      <w:r w:rsidRPr="00FF38AB">
        <w:t xml:space="preserve">Bakgrund </w:t>
      </w:r>
    </w:p>
    <w:p w14:paraId="5813D164" w14:textId="77777777" w:rsidR="00CE0943" w:rsidRDefault="00CE0943" w:rsidP="00FF38AB">
      <w:pPr>
        <w:spacing w:after="0" w:line="240" w:lineRule="auto"/>
        <w:ind w:left="0" w:right="0" w:firstLine="992"/>
        <w:rPr>
          <w:szCs w:val="20"/>
        </w:rPr>
      </w:pPr>
      <w:r w:rsidRPr="00CE0943">
        <w:rPr>
          <w:szCs w:val="20"/>
        </w:rPr>
        <w:t>Att tydliggöra arbetsrutinerna för röntgensjuksköterskan kl. 07.15 – 07.30.</w:t>
      </w:r>
    </w:p>
    <w:p w14:paraId="71118373" w14:textId="5C53F757" w:rsidR="00FF38AB" w:rsidRDefault="00FF38AB" w:rsidP="00FF38AB">
      <w:pPr>
        <w:spacing w:after="0" w:line="240" w:lineRule="auto"/>
        <w:ind w:left="0" w:right="0" w:firstLine="992"/>
        <w:rPr>
          <w:szCs w:val="20"/>
        </w:rPr>
      </w:pPr>
    </w:p>
    <w:p w14:paraId="101A861B" w14:textId="36DD2796" w:rsidR="00FF38AB" w:rsidRDefault="00FF38AB" w:rsidP="00FF38AB">
      <w:pPr>
        <w:pStyle w:val="Rubrik2"/>
      </w:pPr>
      <w:r>
        <w:t>Förändringar sedan föregående version</w:t>
      </w:r>
    </w:p>
    <w:p w14:paraId="264343A9" w14:textId="38488AF1" w:rsidR="00FF38AB" w:rsidRPr="00CE0943" w:rsidRDefault="00FF38AB" w:rsidP="00FF38AB">
      <w:pPr>
        <w:spacing w:after="0" w:line="240" w:lineRule="auto"/>
        <w:ind w:left="0" w:right="0" w:firstLine="992"/>
        <w:rPr>
          <w:szCs w:val="20"/>
        </w:rPr>
      </w:pPr>
      <w:r>
        <w:rPr>
          <w:szCs w:val="20"/>
        </w:rPr>
        <w:t>Inga förändringar.</w:t>
      </w:r>
    </w:p>
    <w:p w14:paraId="0B54D77A" w14:textId="77777777" w:rsidR="00CE0943" w:rsidRPr="00CE0943" w:rsidRDefault="00CE0943" w:rsidP="00CE0943">
      <w:pPr>
        <w:spacing w:after="0" w:line="240" w:lineRule="auto"/>
        <w:ind w:left="0" w:right="0"/>
        <w:rPr>
          <w:szCs w:val="20"/>
        </w:rPr>
      </w:pPr>
    </w:p>
    <w:p w14:paraId="50DB173F" w14:textId="77777777" w:rsidR="00CE0943" w:rsidRPr="00CE0943" w:rsidRDefault="00CE0943" w:rsidP="00FF38AB">
      <w:pPr>
        <w:pStyle w:val="Rubrik2"/>
      </w:pPr>
      <w:r w:rsidRPr="00CE0943">
        <w:t xml:space="preserve">Åtgärder </w:t>
      </w:r>
      <w:r w:rsidRPr="00CE0943">
        <w:br/>
      </w:r>
    </w:p>
    <w:p w14:paraId="0017A102" w14:textId="77777777" w:rsidR="00CE0943" w:rsidRPr="00CE0943" w:rsidRDefault="00CE0943" w:rsidP="00FF38AB">
      <w:pPr>
        <w:pStyle w:val="Punktlista"/>
      </w:pPr>
      <w:r w:rsidRPr="00CE0943">
        <w:t>Avlös nattpersonalen.</w:t>
      </w:r>
    </w:p>
    <w:p w14:paraId="25888A64" w14:textId="5F4CC1E2" w:rsidR="00CE0943" w:rsidRPr="00CE0943" w:rsidRDefault="00CE0943" w:rsidP="00FF38AB">
      <w:pPr>
        <w:pStyle w:val="Punktlista"/>
      </w:pPr>
      <w:r w:rsidRPr="00CE0943">
        <w:t xml:space="preserve">Kontrollera att </w:t>
      </w:r>
      <w:proofErr w:type="spellStart"/>
      <w:r w:rsidRPr="00CE0943">
        <w:t>laddkabel</w:t>
      </w:r>
      <w:proofErr w:type="spellEnd"/>
      <w:r w:rsidRPr="00CE0943">
        <w:t xml:space="preserve"> till extern röntgenapparat är isatt, samt kontrollera </w:t>
      </w:r>
      <w:r w:rsidR="00FF38AB">
        <w:br/>
      </w:r>
      <w:r w:rsidRPr="00CE0943">
        <w:t>att detektorn är korrekt isatt.</w:t>
      </w:r>
    </w:p>
    <w:p w14:paraId="0231EECE" w14:textId="1EB6ED5F" w:rsidR="00CE0943" w:rsidRPr="00CE0943" w:rsidRDefault="00CE0943" w:rsidP="00FF38AB">
      <w:pPr>
        <w:pStyle w:val="Punktlista"/>
      </w:pPr>
      <w:r w:rsidRPr="00CE0943">
        <w:t xml:space="preserve">Kl. 07.30 lämnas traumatelefonen till röntgensjuksköterskan som har </w:t>
      </w:r>
      <w:r w:rsidR="00FF38AB">
        <w:br/>
      </w:r>
      <w:r w:rsidRPr="00CE0943">
        <w:t xml:space="preserve">placering </w:t>
      </w:r>
      <w:r w:rsidRPr="00CE0943">
        <w:rPr>
          <w:b/>
        </w:rPr>
        <w:t>”extern”.</w:t>
      </w: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FF38AB">
      <w:type w:val="continuous"/>
      <w:pgSz w:w="11900" w:h="16840"/>
      <w:pgMar w:top="1418" w:right="701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90CD13" w14:textId="77777777" w:rsidR="00746BB5" w:rsidRDefault="00746BB5">
      <w:r>
        <w:separator/>
      </w:r>
    </w:p>
  </w:endnote>
  <w:endnote w:type="continuationSeparator" w:id="0">
    <w:p w14:paraId="28B1F0F0" w14:textId="77777777" w:rsidR="00746BB5" w:rsidRDefault="00746BB5">
      <w:r>
        <w:continuationSeparator/>
      </w:r>
    </w:p>
  </w:endnote>
  <w:endnote w:type="continuationNotice" w:id="1">
    <w:p w14:paraId="1CBAFAF5" w14:textId="77777777" w:rsidR="00746BB5" w:rsidRDefault="00746BB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charset w:val="00"/>
    <w:family w:val="swiss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8843BE" w14:textId="77777777" w:rsidR="00746BB5" w:rsidRDefault="00746BB5"/>
  </w:footnote>
  <w:footnote w:type="continuationSeparator" w:id="0">
    <w:p w14:paraId="02F83C21" w14:textId="77777777" w:rsidR="00746BB5" w:rsidRDefault="00746BB5">
      <w:r>
        <w:continuationSeparator/>
      </w:r>
    </w:p>
  </w:footnote>
  <w:footnote w:type="continuationNotice" w:id="1">
    <w:p w14:paraId="6E4F5BD9" w14:textId="77777777" w:rsidR="00746BB5" w:rsidRDefault="00746BB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7EA13E6"/>
    <w:multiLevelType w:val="hybridMultilevel"/>
    <w:tmpl w:val="18F609E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178159805">
    <w:abstractNumId w:val="18"/>
  </w:num>
  <w:num w:numId="2" w16cid:durableId="1605769081">
    <w:abstractNumId w:val="14"/>
  </w:num>
  <w:num w:numId="3" w16cid:durableId="1461456021">
    <w:abstractNumId w:val="0"/>
  </w:num>
  <w:num w:numId="4" w16cid:durableId="988751005">
    <w:abstractNumId w:val="6"/>
  </w:num>
  <w:num w:numId="5" w16cid:durableId="1606843218">
    <w:abstractNumId w:val="15"/>
  </w:num>
  <w:num w:numId="6" w16cid:durableId="914821257">
    <w:abstractNumId w:val="2"/>
  </w:num>
  <w:num w:numId="7" w16cid:durableId="112409890">
    <w:abstractNumId w:val="11"/>
  </w:num>
  <w:num w:numId="8" w16cid:durableId="858466999">
    <w:abstractNumId w:val="8"/>
  </w:num>
  <w:num w:numId="9" w16cid:durableId="1430153988">
    <w:abstractNumId w:val="1"/>
  </w:num>
  <w:num w:numId="10" w16cid:durableId="372776436">
    <w:abstractNumId w:val="1"/>
  </w:num>
  <w:num w:numId="11" w16cid:durableId="1657537543">
    <w:abstractNumId w:val="3"/>
  </w:num>
  <w:num w:numId="12" w16cid:durableId="623973382">
    <w:abstractNumId w:val="4"/>
  </w:num>
  <w:num w:numId="13" w16cid:durableId="1933858959">
    <w:abstractNumId w:val="13"/>
  </w:num>
  <w:num w:numId="14" w16cid:durableId="718745728">
    <w:abstractNumId w:val="9"/>
  </w:num>
  <w:num w:numId="15" w16cid:durableId="795487873">
    <w:abstractNumId w:val="7"/>
  </w:num>
  <w:num w:numId="16" w16cid:durableId="239020509">
    <w:abstractNumId w:val="12"/>
  </w:num>
  <w:num w:numId="17" w16cid:durableId="1246568152">
    <w:abstractNumId w:val="5"/>
  </w:num>
  <w:num w:numId="18" w16cid:durableId="94450686">
    <w:abstractNumId w:val="10"/>
  </w:num>
  <w:num w:numId="19" w16cid:durableId="1313754902">
    <w:abstractNumId w:val="17"/>
  </w:num>
  <w:num w:numId="20" w16cid:durableId="182815843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1758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46BB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0943"/>
    <w:rsid w:val="00CE4B73"/>
    <w:rsid w:val="00CF70BB"/>
    <w:rsid w:val="00D074DB"/>
    <w:rsid w:val="00D139CF"/>
    <w:rsid w:val="00D37E7F"/>
    <w:rsid w:val="00D47AD7"/>
    <w:rsid w:val="00D510E1"/>
    <w:rsid w:val="00D51529"/>
    <w:rsid w:val="00D85218"/>
    <w:rsid w:val="00D85B84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38AB"/>
    <w:rsid w:val="00FF7C02"/>
    <w:rsid w:val="024801E3"/>
    <w:rsid w:val="532B2141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0</TotalTime>
  <Pages>1</Pages>
  <Words>70</Words>
  <Characters>371</Characters>
  <Application>Microsoft Office Word</Application>
  <DocSecurity>0</DocSecurity>
  <Lines>3</Lines>
  <Paragraphs>1</Paragraphs>
  <ScaleCrop>false</ScaleCrop>
  <Manager/>
  <Company/>
  <LinksUpToDate>false</LinksUpToDate>
  <CharactersWithSpaces>440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Arbetsrutin 07.15 - 07.30 röntgensjuksköterska - NÄL</dc:title>
  <dc:subject/>
  <dc:creator>patrik.jens.johansson@vgregion.se</dc:creator>
  <keywords/>
  <lastModifiedBy>Ulrica Sehlberg</lastModifiedBy>
  <revision>5</revision>
  <lastPrinted>2016-03-31T10:56:00.0000000Z</lastPrinted>
  <dcterms:created xsi:type="dcterms:W3CDTF">2026-09-01T11:59:00.0000000Z</dcterms:created>
  <dcterms:modified xsi:type="dcterms:W3CDTF">2026-09-01T11:59:00.0000000Z</dcterms:modified>
</coreProperties>
</file>