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58E4" w14:textId="77777777" w:rsidR="004439E5" w:rsidRDefault="004439E5" w:rsidP="00F35B05">
      <w:pPr>
        <w:pStyle w:val="Rubrik2"/>
        <w:sectPr w:rsidR="004439E5" w:rsidSect="004439E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43A11E" w14:textId="5A06361E" w:rsidR="004439E5" w:rsidRPr="004439E5" w:rsidRDefault="00A53236" w:rsidP="00A53236">
      <w:pPr>
        <w:pStyle w:val="Rubrik1"/>
        <w:rPr>
          <w:szCs w:val="20"/>
        </w:rPr>
      </w:pPr>
      <w:r w:rsidRPr="004439E5">
        <w:t>Kontaktuppgifter för närstående</w:t>
      </w:r>
    </w:p>
    <w:p w14:paraId="008BFB70" w14:textId="77777777" w:rsidR="00A53236" w:rsidRPr="004439E5" w:rsidRDefault="00A53236" w:rsidP="00A53236">
      <w:pPr>
        <w:pStyle w:val="Rubrik2"/>
      </w:pPr>
      <w:bookmarkStart w:id="1" w:name="_Toc501440349"/>
      <w:bookmarkStart w:id="2" w:name="_Toc501440350"/>
      <w:r w:rsidRPr="004439E5">
        <w:t>Sammanfattning</w:t>
      </w:r>
      <w:bookmarkEnd w:id="2"/>
    </w:p>
    <w:p w14:paraId="15399A15" w14:textId="77777777" w:rsidR="00A53236" w:rsidRPr="004439E5" w:rsidRDefault="00A53236" w:rsidP="00A53236">
      <w:r w:rsidRPr="004439E5">
        <w:t xml:space="preserve">Denna rutin säkrar att arbetsplatsen kontaktar rätt närstående vid särskilda händelser såsom vid sjukdom/olyckshändelse i anslutning till arbetsplatsen.  </w:t>
      </w:r>
    </w:p>
    <w:p w14:paraId="25F78E9D" w14:textId="392B6D9D" w:rsidR="004439E5" w:rsidRPr="00A53236" w:rsidRDefault="00A53236" w:rsidP="00A53236">
      <w:pPr>
        <w:keepNext/>
        <w:spacing w:before="240" w:after="60" w:line="240" w:lineRule="auto"/>
        <w:ind w:left="993" w:right="0"/>
        <w:outlineLvl w:val="2"/>
      </w:pPr>
      <w:r w:rsidRPr="00A53236">
        <w:rPr>
          <w:rStyle w:val="Rubrik2Char"/>
        </w:rPr>
        <w:t>Förändringar sedan föregående</w:t>
      </w:r>
      <w:r w:rsidR="004439E5" w:rsidRPr="00A53236">
        <w:rPr>
          <w:rStyle w:val="Rubrik2Char"/>
        </w:rPr>
        <w:t xml:space="preserve"> version </w:t>
      </w:r>
      <w:r w:rsidR="004439E5" w:rsidRPr="00A53236">
        <w:rPr>
          <w:rStyle w:val="Rubrik2Char"/>
        </w:rPr>
        <w:br/>
      </w:r>
      <w:bookmarkEnd w:id="1"/>
      <w:r w:rsidRPr="00A53236">
        <w:t>Inga förändringar</w:t>
      </w:r>
      <w:r w:rsidR="004439E5" w:rsidRPr="00A53236">
        <w:t>.</w:t>
      </w:r>
    </w:p>
    <w:p w14:paraId="43ABBD01" w14:textId="77777777" w:rsidR="004439E5" w:rsidRPr="004439E5" w:rsidRDefault="004439E5" w:rsidP="00A53236">
      <w:pPr>
        <w:pStyle w:val="Rubrik2"/>
      </w:pPr>
      <w:r w:rsidRPr="004439E5">
        <w:t>Rutin när medarbetaren medger att närstående får kontaktas</w:t>
      </w:r>
    </w:p>
    <w:p w14:paraId="2E7EA229" w14:textId="77777777" w:rsidR="004439E5" w:rsidRPr="004439E5" w:rsidRDefault="004439E5" w:rsidP="00A53236">
      <w:pPr>
        <w:pStyle w:val="Punktlista"/>
      </w:pPr>
      <w:r w:rsidRPr="004439E5">
        <w:t xml:space="preserve">Medarbetaren fyller i blanketten Kontaktuppgifter för närstående. </w:t>
      </w:r>
    </w:p>
    <w:p w14:paraId="4B1FCDB8" w14:textId="77777777" w:rsidR="004439E5" w:rsidRPr="004439E5" w:rsidRDefault="004439E5" w:rsidP="00A53236">
      <w:pPr>
        <w:pStyle w:val="Punktlista"/>
      </w:pPr>
      <w:r w:rsidRPr="004439E5">
        <w:t>Skriver namn på kuvertet.</w:t>
      </w:r>
    </w:p>
    <w:p w14:paraId="1E23E8FB" w14:textId="77777777" w:rsidR="004439E5" w:rsidRPr="004439E5" w:rsidRDefault="004439E5" w:rsidP="00A53236">
      <w:pPr>
        <w:pStyle w:val="Punktlista"/>
      </w:pPr>
      <w:r w:rsidRPr="004439E5">
        <w:t>Kuvertet låses in i medicinskåpet.</w:t>
      </w:r>
    </w:p>
    <w:p w14:paraId="62ADB68E" w14:textId="77777777" w:rsidR="004439E5" w:rsidRPr="004439E5" w:rsidRDefault="004439E5" w:rsidP="00A53236">
      <w:pPr>
        <w:pStyle w:val="Punktlista"/>
      </w:pPr>
      <w:r w:rsidRPr="004439E5">
        <w:t>Kuvertet tas endast fram vid händelse av sjukdom/olyckshändelse då anhörig eller annan närstående behöver kontaktas.</w:t>
      </w:r>
    </w:p>
    <w:p w14:paraId="3D414977" w14:textId="77777777" w:rsidR="004439E5" w:rsidRPr="004439E5" w:rsidRDefault="004439E5" w:rsidP="00A53236">
      <w:pPr>
        <w:pStyle w:val="Punktlista"/>
      </w:pPr>
      <w:r w:rsidRPr="004439E5">
        <w:t>Medarbetaren ansvarar själv för att kontaktuppgifterna uppdateras.</w:t>
      </w:r>
    </w:p>
    <w:p w14:paraId="0CAC38F1" w14:textId="77777777" w:rsidR="004439E5" w:rsidRPr="004439E5" w:rsidRDefault="004439E5" w:rsidP="00A53236">
      <w:pPr>
        <w:pStyle w:val="Rubrik2"/>
      </w:pPr>
      <w:bookmarkStart w:id="3" w:name="_Toc501440352"/>
      <w:r w:rsidRPr="004439E5">
        <w:t>Rutin då medarbetaren inte medger att närstående får kontaktas</w:t>
      </w:r>
    </w:p>
    <w:p w14:paraId="46113FCE" w14:textId="77777777" w:rsidR="004439E5" w:rsidRPr="004439E5" w:rsidRDefault="004439E5" w:rsidP="00A53236">
      <w:pPr>
        <w:pStyle w:val="Punktlista"/>
        <w:rPr>
          <w:i/>
        </w:rPr>
      </w:pPr>
      <w:r w:rsidRPr="004439E5">
        <w:t>Då medarbetaren inte godkänner att anhöriga eller närstående kontaktas om något händer, sätt kryss i rutan: ”</w:t>
      </w:r>
      <w:r w:rsidRPr="004439E5">
        <w:rPr>
          <w:i/>
        </w:rPr>
        <w:t>Jag önskar inte lämna ut kontaktuppgifter om närstående”.</w:t>
      </w:r>
    </w:p>
    <w:p w14:paraId="76B9F95B" w14:textId="7DF0F257" w:rsidR="00536A5A" w:rsidRPr="00536A5A" w:rsidRDefault="004439E5" w:rsidP="004F4301">
      <w:pPr>
        <w:pStyle w:val="Punktlista"/>
      </w:pPr>
      <w:r w:rsidRPr="004439E5">
        <w:t>I och med detta kryss avstår medarbetaren att kontakt tas med anhörig eller annan närstående vid sjukdom/olyckshändelse.</w:t>
      </w:r>
      <w:bookmarkEnd w:id="0"/>
      <w:bookmarkEnd w:id="3"/>
    </w:p>
    <w:sectPr w:rsidR="00536A5A" w:rsidRPr="00536A5A" w:rsidSect="004439E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D540E" w14:textId="77777777" w:rsidR="00F0413B" w:rsidRDefault="00F0413B">
      <w:r>
        <w:separator/>
      </w:r>
    </w:p>
  </w:endnote>
  <w:endnote w:type="continuationSeparator" w:id="0">
    <w:p w14:paraId="1894B13E" w14:textId="77777777" w:rsidR="00F0413B" w:rsidRDefault="00F0413B">
      <w:r>
        <w:continuationSeparator/>
      </w:r>
    </w:p>
  </w:endnote>
  <w:endnote w:type="continuationNotice" w:id="1">
    <w:p w14:paraId="59ED5C5E" w14:textId="77777777" w:rsidR="00F0413B" w:rsidRDefault="00F041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297CB" w14:textId="77777777" w:rsidR="00F0413B" w:rsidRDefault="00F0413B"/>
  </w:footnote>
  <w:footnote w:type="continuationSeparator" w:id="0">
    <w:p w14:paraId="6EF7CE28" w14:textId="77777777" w:rsidR="00F0413B" w:rsidRDefault="00F0413B">
      <w:r>
        <w:continuationSeparator/>
      </w:r>
    </w:p>
  </w:footnote>
  <w:footnote w:type="continuationNotice" w:id="1">
    <w:p w14:paraId="08CBBDA6" w14:textId="77777777" w:rsidR="00F0413B" w:rsidRDefault="00F041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422E39"/>
    <w:multiLevelType w:val="hybridMultilevel"/>
    <w:tmpl w:val="0BFC3F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63E32"/>
    <w:multiLevelType w:val="hybridMultilevel"/>
    <w:tmpl w:val="9B86D0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6"/>
  </w:num>
  <w:num w:numId="3">
    <w:abstractNumId w:val="0"/>
  </w:num>
  <w:num w:numId="4">
    <w:abstractNumId w:val="7"/>
  </w:num>
  <w:num w:numId="5">
    <w:abstractNumId w:val="17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5"/>
  </w:num>
  <w:num w:numId="13">
    <w:abstractNumId w:val="15"/>
  </w:num>
  <w:num w:numId="14">
    <w:abstractNumId w:val="10"/>
  </w:num>
  <w:num w:numId="15">
    <w:abstractNumId w:val="8"/>
  </w:num>
  <w:num w:numId="16">
    <w:abstractNumId w:val="14"/>
  </w:num>
  <w:num w:numId="17">
    <w:abstractNumId w:val="6"/>
  </w:num>
  <w:num w:numId="18">
    <w:abstractNumId w:val="11"/>
  </w:num>
  <w:num w:numId="19">
    <w:abstractNumId w:val="18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9E5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236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13B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Kontaktuppgifter för närstående</dc:title>
  <dc:subject/>
  <dc:creator>patrik.jens.johansson@vgregion.se</dc:creator>
  <keywords/>
  <lastModifiedBy>Mathilda Hall Ström</lastModifiedBy>
  <revision>3</revision>
  <lastPrinted>2016-03-31T10:56:00.0000000Z</lastPrinted>
  <dcterms:created xsi:type="dcterms:W3CDTF">2022-05-30T06:45:00.0000000Z</dcterms:created>
  <dcterms:modified xsi:type="dcterms:W3CDTF">2022-11-24T07:22:00.0000000Z</dcterms:modified>
</coreProperties>
</file>