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713B" w14:textId="77777777" w:rsidR="00401972" w:rsidRDefault="00401972" w:rsidP="00F35B05">
      <w:pPr>
        <w:pStyle w:val="Rubrik2"/>
        <w:sectPr w:rsidR="00401972" w:rsidSect="0040197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2592983" w14:textId="1E337590" w:rsidR="00401972" w:rsidRPr="00401972" w:rsidRDefault="00401972" w:rsidP="00C32BB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01972">
        <w:rPr>
          <w:szCs w:val="20"/>
        </w:rPr>
        <w:tab/>
      </w:r>
      <w:r w:rsidRPr="0040197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81AB47" wp14:editId="7BCE9DC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38E8D" w14:textId="77777777" w:rsidR="00401972" w:rsidRPr="003D37FD" w:rsidRDefault="00401972" w:rsidP="0040197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27489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81AB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4A38E8D" w14:textId="77777777" w:rsidR="00401972" w:rsidRPr="003D37FD" w:rsidRDefault="00401972" w:rsidP="0040197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27489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56335FB" w14:textId="774C2609" w:rsidR="00401972" w:rsidRPr="00401972" w:rsidRDefault="00F731DD" w:rsidP="00F731DD">
      <w:pPr>
        <w:pStyle w:val="Rubrik1"/>
        <w:ind w:left="0"/>
        <w:rPr>
          <w:szCs w:val="20"/>
        </w:rPr>
      </w:pPr>
      <w:bookmarkStart w:id="1" w:name="_1314629194"/>
      <w:bookmarkStart w:id="2" w:name="Rubrik"/>
      <w:bookmarkEnd w:id="1"/>
      <w:bookmarkEnd w:id="2"/>
      <w:r w:rsidRPr="00401972">
        <w:t>Biopsi av njurtransplantat med ultraljud</w:t>
      </w:r>
    </w:p>
    <w:p w14:paraId="0A1AAA64" w14:textId="77777777" w:rsidR="00401972" w:rsidRPr="00401972" w:rsidRDefault="00401972" w:rsidP="00F731DD">
      <w:pPr>
        <w:pStyle w:val="Rubrik2"/>
        <w:ind w:left="0"/>
      </w:pPr>
      <w:r w:rsidRPr="00401972">
        <w:t>Metodbok Ultraljud</w:t>
      </w:r>
    </w:p>
    <w:p w14:paraId="3C076764" w14:textId="77777777" w:rsidR="00401972" w:rsidRPr="00401972" w:rsidRDefault="00401972" w:rsidP="00401972">
      <w:pPr>
        <w:spacing w:after="0" w:line="240" w:lineRule="auto"/>
        <w:ind w:left="0" w:right="0"/>
        <w:rPr>
          <w:szCs w:val="20"/>
        </w:rPr>
      </w:pPr>
      <w:r>
        <w:t>Gemensam rutin för att utföra undersökning på ett säkert och enhetligt sätt.</w:t>
      </w:r>
    </w:p>
    <w:p w14:paraId="05287ED1" w14:textId="25FE8573" w:rsidR="00401972" w:rsidRPr="00401972" w:rsidRDefault="234F17B6" w:rsidP="00F731DD">
      <w:pPr>
        <w:pStyle w:val="Rubrik2"/>
        <w:ind w:left="0"/>
      </w:pPr>
      <w:r w:rsidRPr="7B27DDE1">
        <w:t>Förändringar i denna version</w:t>
      </w:r>
      <w:r w:rsidR="00C25327">
        <w:br/>
      </w:r>
      <w:r w:rsidR="00C25327" w:rsidRPr="00C25327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Inga förändringar.</w:t>
      </w:r>
      <w:r w:rsidR="00C25327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br/>
      </w:r>
      <w:r w:rsidR="00401972">
        <w:br/>
      </w:r>
      <w:r w:rsidR="00401972" w:rsidRPr="7B27DDE1">
        <w:t>Utförs</w:t>
      </w:r>
    </w:p>
    <w:p w14:paraId="7D95D870" w14:textId="77777777" w:rsidR="00401972" w:rsidRPr="00401972" w:rsidRDefault="00401972" w:rsidP="00401972">
      <w:pPr>
        <w:spacing w:after="0" w:line="240" w:lineRule="auto"/>
        <w:ind w:left="0" w:right="0"/>
        <w:rPr>
          <w:szCs w:val="20"/>
        </w:rPr>
      </w:pPr>
      <w:r w:rsidRPr="00401972">
        <w:rPr>
          <w:szCs w:val="20"/>
        </w:rPr>
        <w:t>NÄL.</w:t>
      </w:r>
    </w:p>
    <w:p w14:paraId="789D4094" w14:textId="77777777" w:rsidR="00401972" w:rsidRPr="00401972" w:rsidRDefault="00401972" w:rsidP="00401972">
      <w:pPr>
        <w:spacing w:after="0" w:line="240" w:lineRule="auto"/>
        <w:ind w:left="0" w:right="0"/>
        <w:rPr>
          <w:szCs w:val="20"/>
        </w:rPr>
      </w:pPr>
    </w:p>
    <w:p w14:paraId="43C36115" w14:textId="77777777" w:rsidR="00401972" w:rsidRPr="00401972" w:rsidRDefault="00401972" w:rsidP="00F731DD">
      <w:pPr>
        <w:pStyle w:val="Rubrik2"/>
        <w:ind w:left="0"/>
      </w:pPr>
      <w:r w:rsidRPr="00401972">
        <w:t>Patientförberedelser</w:t>
      </w:r>
    </w:p>
    <w:p w14:paraId="39702B16" w14:textId="5C8DF58B" w:rsidR="00401972" w:rsidRPr="00401972" w:rsidRDefault="00401972" w:rsidP="00401972">
      <w:pPr>
        <w:spacing w:after="0" w:line="240" w:lineRule="auto"/>
        <w:ind w:left="0" w:right="0"/>
        <w:rPr>
          <w:sz w:val="20"/>
          <w:szCs w:val="20"/>
        </w:rPr>
      </w:pPr>
      <w:hyperlink r:id="rId17" w:history="1">
        <w:r w:rsidRPr="00327AE2">
          <w:rPr>
            <w:rStyle w:val="Hyperlnk"/>
            <w:szCs w:val="20"/>
          </w:rPr>
          <w:t>Biopsi av njurtransplantat.</w:t>
        </w:r>
      </w:hyperlink>
      <w:r w:rsidRPr="00401972">
        <w:rPr>
          <w:color w:val="000000"/>
          <w:sz w:val="20"/>
          <w:szCs w:val="20"/>
        </w:rPr>
        <w:t xml:space="preserve"> </w:t>
      </w:r>
      <w:r w:rsidRPr="00401972">
        <w:rPr>
          <w:color w:val="000000"/>
          <w:szCs w:val="20"/>
        </w:rPr>
        <w:t>Förberedelserna utförs på Medicinmottagningen.</w:t>
      </w:r>
    </w:p>
    <w:p w14:paraId="1F31B746" w14:textId="77777777" w:rsidR="00401972" w:rsidRPr="00401972" w:rsidRDefault="00401972" w:rsidP="00401972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28"/>
        </w:rPr>
      </w:pPr>
      <w:r w:rsidRPr="00401972">
        <w:rPr>
          <w:rFonts w:ascii="Calibri" w:hAnsi="Calibri" w:cs="Arial"/>
          <w:b/>
          <w:bCs/>
          <w:iCs/>
          <w:sz w:val="32"/>
          <w:szCs w:val="28"/>
        </w:rPr>
        <w:t>Läkemedel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1031"/>
      </w:tblGrid>
      <w:tr w:rsidR="00401972" w:rsidRPr="00401972" w14:paraId="3686C70F" w14:textId="77777777" w:rsidTr="007F596B">
        <w:tc>
          <w:tcPr>
            <w:tcW w:w="4039" w:type="dxa"/>
            <w:shd w:val="clear" w:color="auto" w:fill="auto"/>
          </w:tcPr>
          <w:p w14:paraId="5150A875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031" w:type="dxa"/>
            <w:shd w:val="clear" w:color="auto" w:fill="C5E0B3"/>
          </w:tcPr>
          <w:p w14:paraId="1E5B7AE8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01972">
              <w:rPr>
                <w:b/>
                <w:szCs w:val="20"/>
              </w:rPr>
              <w:t>NÄL</w:t>
            </w:r>
          </w:p>
        </w:tc>
      </w:tr>
      <w:tr w:rsidR="00401972" w:rsidRPr="00401972" w14:paraId="2099752B" w14:textId="77777777" w:rsidTr="007F596B">
        <w:tc>
          <w:tcPr>
            <w:tcW w:w="4039" w:type="dxa"/>
            <w:shd w:val="clear" w:color="auto" w:fill="auto"/>
          </w:tcPr>
          <w:p w14:paraId="6B8F6DCD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  <w:r w:rsidRPr="00401972">
              <w:rPr>
                <w:szCs w:val="20"/>
              </w:rPr>
              <w:t xml:space="preserve">Anestesi </w:t>
            </w:r>
            <w:proofErr w:type="spellStart"/>
            <w:r w:rsidRPr="00401972">
              <w:rPr>
                <w:szCs w:val="20"/>
              </w:rPr>
              <w:t>Xylocain</w:t>
            </w:r>
            <w:proofErr w:type="spellEnd"/>
            <w:r w:rsidRPr="00401972">
              <w:rPr>
                <w:szCs w:val="20"/>
              </w:rPr>
              <w:t xml:space="preserve"> 10 mg/ml 10 ml</w:t>
            </w:r>
          </w:p>
        </w:tc>
        <w:tc>
          <w:tcPr>
            <w:tcW w:w="1031" w:type="dxa"/>
            <w:shd w:val="clear" w:color="auto" w:fill="C5E0B3"/>
          </w:tcPr>
          <w:p w14:paraId="78744C21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  <w:r w:rsidRPr="00401972">
              <w:rPr>
                <w:szCs w:val="20"/>
              </w:rPr>
              <w:t>Skåp 1</w:t>
            </w:r>
          </w:p>
        </w:tc>
      </w:tr>
    </w:tbl>
    <w:p w14:paraId="3A30AABE" w14:textId="77777777" w:rsidR="00401972" w:rsidRPr="00401972" w:rsidRDefault="00401972" w:rsidP="00401972">
      <w:pPr>
        <w:spacing w:after="0" w:line="240" w:lineRule="auto"/>
        <w:ind w:left="0" w:right="0"/>
        <w:rPr>
          <w:szCs w:val="20"/>
        </w:rPr>
      </w:pPr>
    </w:p>
    <w:p w14:paraId="781316BC" w14:textId="77777777" w:rsidR="00401972" w:rsidRPr="00401972" w:rsidRDefault="00401972" w:rsidP="00401972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28"/>
        </w:rPr>
      </w:pPr>
      <w:r w:rsidRPr="00401972">
        <w:rPr>
          <w:rFonts w:ascii="Calibri" w:hAnsi="Calibri" w:cs="Arial"/>
          <w:b/>
          <w:bCs/>
          <w:iCs/>
          <w:sz w:val="32"/>
          <w:szCs w:val="28"/>
        </w:rPr>
        <w:t>Material</w:t>
      </w:r>
    </w:p>
    <w:tbl>
      <w:tblPr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134"/>
      </w:tblGrid>
      <w:tr w:rsidR="00401972" w:rsidRPr="00401972" w14:paraId="777700DA" w14:textId="77777777" w:rsidTr="007F596B">
        <w:tc>
          <w:tcPr>
            <w:tcW w:w="4644" w:type="dxa"/>
            <w:shd w:val="clear" w:color="auto" w:fill="auto"/>
          </w:tcPr>
          <w:p w14:paraId="0F5C10BA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134" w:type="dxa"/>
            <w:shd w:val="clear" w:color="auto" w:fill="C5E0B3"/>
          </w:tcPr>
          <w:p w14:paraId="59FA6EBC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01972">
              <w:rPr>
                <w:b/>
                <w:szCs w:val="20"/>
              </w:rPr>
              <w:t>NÄL</w:t>
            </w:r>
          </w:p>
        </w:tc>
      </w:tr>
      <w:tr w:rsidR="00401972" w:rsidRPr="00401972" w14:paraId="651F1CED" w14:textId="77777777" w:rsidTr="007F596B">
        <w:tc>
          <w:tcPr>
            <w:tcW w:w="4644" w:type="dxa"/>
            <w:shd w:val="clear" w:color="auto" w:fill="auto"/>
          </w:tcPr>
          <w:p w14:paraId="2B68B43E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01972">
              <w:rPr>
                <w:szCs w:val="20"/>
              </w:rPr>
              <w:t>Punktionsset</w:t>
            </w:r>
            <w:proofErr w:type="spellEnd"/>
            <w:r w:rsidRPr="00401972">
              <w:rPr>
                <w:szCs w:val="20"/>
              </w:rPr>
              <w:t xml:space="preserve"> Sahlgrenska</w:t>
            </w:r>
          </w:p>
        </w:tc>
        <w:tc>
          <w:tcPr>
            <w:tcW w:w="1134" w:type="dxa"/>
            <w:shd w:val="clear" w:color="auto" w:fill="C5E0B3"/>
          </w:tcPr>
          <w:p w14:paraId="6AD76A8A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  <w:r w:rsidRPr="00401972">
              <w:rPr>
                <w:szCs w:val="20"/>
              </w:rPr>
              <w:t>Skåp 2</w:t>
            </w:r>
          </w:p>
        </w:tc>
      </w:tr>
      <w:tr w:rsidR="00401972" w:rsidRPr="00401972" w14:paraId="363938EA" w14:textId="77777777" w:rsidTr="007F596B">
        <w:tc>
          <w:tcPr>
            <w:tcW w:w="4644" w:type="dxa"/>
            <w:shd w:val="clear" w:color="auto" w:fill="auto"/>
          </w:tcPr>
          <w:p w14:paraId="75A5A668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  <w:r w:rsidRPr="00401972">
              <w:rPr>
                <w:szCs w:val="20"/>
              </w:rPr>
              <w:t>Nålförare</w:t>
            </w:r>
          </w:p>
        </w:tc>
        <w:tc>
          <w:tcPr>
            <w:tcW w:w="1134" w:type="dxa"/>
            <w:shd w:val="clear" w:color="auto" w:fill="C5E0B3"/>
          </w:tcPr>
          <w:p w14:paraId="6EEDDCB7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  <w:r w:rsidRPr="00401972">
              <w:rPr>
                <w:szCs w:val="20"/>
              </w:rPr>
              <w:t>Skåp 2</w:t>
            </w:r>
          </w:p>
        </w:tc>
      </w:tr>
      <w:tr w:rsidR="00401972" w:rsidRPr="00401972" w14:paraId="76B342EF" w14:textId="77777777" w:rsidTr="007F596B">
        <w:tc>
          <w:tcPr>
            <w:tcW w:w="4644" w:type="dxa"/>
            <w:shd w:val="clear" w:color="auto" w:fill="auto"/>
          </w:tcPr>
          <w:p w14:paraId="4C493A28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  <w:r w:rsidRPr="00401972">
              <w:rPr>
                <w:szCs w:val="20"/>
              </w:rPr>
              <w:t xml:space="preserve">Sterila handskar 2 fp (läk, </w:t>
            </w:r>
            <w:proofErr w:type="spellStart"/>
            <w:r w:rsidRPr="00401972">
              <w:rPr>
                <w:szCs w:val="20"/>
              </w:rPr>
              <w:t>ssk</w:t>
            </w:r>
            <w:proofErr w:type="spellEnd"/>
            <w:r w:rsidRPr="00401972">
              <w:rPr>
                <w:szCs w:val="20"/>
              </w:rPr>
              <w:t>/</w:t>
            </w:r>
            <w:proofErr w:type="spellStart"/>
            <w:r w:rsidRPr="00401972">
              <w:rPr>
                <w:szCs w:val="20"/>
              </w:rPr>
              <w:t>usk</w:t>
            </w:r>
            <w:proofErr w:type="spellEnd"/>
            <w:r w:rsidRPr="00401972">
              <w:rPr>
                <w:szCs w:val="20"/>
              </w:rPr>
              <w:t>)</w:t>
            </w:r>
          </w:p>
        </w:tc>
        <w:tc>
          <w:tcPr>
            <w:tcW w:w="1134" w:type="dxa"/>
            <w:shd w:val="clear" w:color="auto" w:fill="C5E0B3"/>
          </w:tcPr>
          <w:p w14:paraId="3048DF82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  <w:r w:rsidRPr="00401972">
              <w:rPr>
                <w:szCs w:val="20"/>
              </w:rPr>
              <w:t>Skåp 2</w:t>
            </w:r>
          </w:p>
        </w:tc>
      </w:tr>
      <w:tr w:rsidR="00401972" w:rsidRPr="00401972" w14:paraId="046DE2C2" w14:textId="77777777" w:rsidTr="007F596B">
        <w:tc>
          <w:tcPr>
            <w:tcW w:w="4644" w:type="dxa"/>
            <w:shd w:val="clear" w:color="auto" w:fill="auto"/>
          </w:tcPr>
          <w:p w14:paraId="561BBA51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  <w:r w:rsidRPr="00401972">
              <w:rPr>
                <w:szCs w:val="20"/>
              </w:rPr>
              <w:t>Plastförkläden Obs!</w:t>
            </w:r>
          </w:p>
        </w:tc>
        <w:tc>
          <w:tcPr>
            <w:tcW w:w="1134" w:type="dxa"/>
            <w:shd w:val="clear" w:color="auto" w:fill="C5E0B3"/>
          </w:tcPr>
          <w:p w14:paraId="00C79A0F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401972" w:rsidRPr="00401972" w14:paraId="3496D482" w14:textId="77777777" w:rsidTr="007F596B">
        <w:tc>
          <w:tcPr>
            <w:tcW w:w="4644" w:type="dxa"/>
            <w:shd w:val="clear" w:color="auto" w:fill="auto"/>
          </w:tcPr>
          <w:p w14:paraId="06A0CD86" w14:textId="6F6685AA" w:rsidR="00401972" w:rsidRPr="00401972" w:rsidRDefault="00B343DD" w:rsidP="00401972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01972">
              <w:rPr>
                <w:szCs w:val="20"/>
                <w:lang w:val="en-US"/>
              </w:rPr>
              <w:t>Provtagningsburk</w:t>
            </w:r>
            <w:proofErr w:type="spellEnd"/>
            <w:r>
              <w:rPr>
                <w:szCs w:val="20"/>
                <w:lang w:val="en-US"/>
              </w:rPr>
              <w:t xml:space="preserve"> (formalin)</w:t>
            </w:r>
          </w:p>
        </w:tc>
        <w:tc>
          <w:tcPr>
            <w:tcW w:w="1134" w:type="dxa"/>
            <w:shd w:val="clear" w:color="auto" w:fill="C5E0B3"/>
          </w:tcPr>
          <w:p w14:paraId="61F9509F" w14:textId="207F53D7" w:rsidR="00401972" w:rsidRPr="00401972" w:rsidRDefault="002F4719" w:rsidP="00401972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Låda 4</w:t>
            </w:r>
          </w:p>
        </w:tc>
      </w:tr>
      <w:tr w:rsidR="00B343DD" w:rsidRPr="00401972" w14:paraId="035FAACB" w14:textId="77777777" w:rsidTr="007F596B">
        <w:tc>
          <w:tcPr>
            <w:tcW w:w="4644" w:type="dxa"/>
            <w:shd w:val="clear" w:color="auto" w:fill="auto"/>
          </w:tcPr>
          <w:p w14:paraId="23192009" w14:textId="77777777" w:rsidR="00B343DD" w:rsidRPr="00401972" w:rsidRDefault="00B343DD" w:rsidP="00401972">
            <w:pPr>
              <w:spacing w:after="0" w:line="240" w:lineRule="auto"/>
              <w:ind w:left="0" w:right="0"/>
              <w:rPr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C5E0B3"/>
          </w:tcPr>
          <w:p w14:paraId="15EEC09B" w14:textId="77777777" w:rsidR="00B343DD" w:rsidRPr="00401972" w:rsidRDefault="00B343DD" w:rsidP="0040197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401972" w:rsidRPr="00401972" w14:paraId="0E41AB36" w14:textId="77777777" w:rsidTr="007F596B">
        <w:tc>
          <w:tcPr>
            <w:tcW w:w="4644" w:type="dxa"/>
            <w:shd w:val="clear" w:color="auto" w:fill="auto"/>
          </w:tcPr>
          <w:p w14:paraId="19634117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01972">
              <w:rPr>
                <w:b/>
                <w:szCs w:val="20"/>
              </w:rPr>
              <w:t>Medicinmottagningen har med sig:</w:t>
            </w:r>
          </w:p>
        </w:tc>
        <w:tc>
          <w:tcPr>
            <w:tcW w:w="1134" w:type="dxa"/>
            <w:shd w:val="clear" w:color="auto" w:fill="C5E0B3"/>
          </w:tcPr>
          <w:p w14:paraId="0FC4DC3C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401972" w:rsidRPr="00401972" w14:paraId="2E7843AF" w14:textId="77777777" w:rsidTr="007F596B">
        <w:tc>
          <w:tcPr>
            <w:tcW w:w="4644" w:type="dxa"/>
            <w:shd w:val="clear" w:color="auto" w:fill="auto"/>
          </w:tcPr>
          <w:p w14:paraId="0852000D" w14:textId="6BA1E635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  <w:lang w:val="en-US"/>
              </w:rPr>
            </w:pPr>
            <w:proofErr w:type="spellStart"/>
            <w:r w:rsidRPr="00401972">
              <w:rPr>
                <w:szCs w:val="20"/>
                <w:lang w:val="en-US"/>
              </w:rPr>
              <w:t>Biopsi</w:t>
            </w:r>
            <w:proofErr w:type="spellEnd"/>
            <w:r w:rsidRPr="00401972">
              <w:rPr>
                <w:szCs w:val="20"/>
                <w:lang w:val="en-US"/>
              </w:rPr>
              <w:t>-instrument (</w:t>
            </w:r>
            <w:proofErr w:type="spellStart"/>
            <w:r w:rsidR="00F731DD">
              <w:rPr>
                <w:szCs w:val="20"/>
                <w:lang w:val="en-US"/>
              </w:rPr>
              <w:t>CorV</w:t>
            </w:r>
            <w:r w:rsidR="00060F9C">
              <w:rPr>
                <w:szCs w:val="20"/>
                <w:lang w:val="en-US"/>
              </w:rPr>
              <w:t>ocet</w:t>
            </w:r>
            <w:proofErr w:type="spellEnd"/>
            <w:r w:rsidR="00060F9C">
              <w:rPr>
                <w:szCs w:val="20"/>
                <w:lang w:val="en-US"/>
              </w:rPr>
              <w:t xml:space="preserve"> 18 G</w:t>
            </w:r>
            <w:r w:rsidRPr="00401972">
              <w:rPr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C5E0B3"/>
          </w:tcPr>
          <w:p w14:paraId="4CD8A67F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  <w:lang w:val="en-US"/>
              </w:rPr>
            </w:pPr>
          </w:p>
        </w:tc>
      </w:tr>
      <w:tr w:rsidR="00401972" w:rsidRPr="00401972" w14:paraId="73BE4047" w14:textId="77777777" w:rsidTr="007F596B">
        <w:tc>
          <w:tcPr>
            <w:tcW w:w="4644" w:type="dxa"/>
            <w:shd w:val="clear" w:color="auto" w:fill="auto"/>
          </w:tcPr>
          <w:p w14:paraId="273E51D9" w14:textId="50F0A8DB" w:rsidR="00401972" w:rsidRPr="00401972" w:rsidRDefault="00B343DD" w:rsidP="00401972">
            <w:pPr>
              <w:spacing w:after="0" w:line="240" w:lineRule="auto"/>
              <w:ind w:left="0" w:right="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R</w:t>
            </w:r>
            <w:r w:rsidR="00401972" w:rsidRPr="00401972">
              <w:rPr>
                <w:szCs w:val="20"/>
                <w:lang w:val="en-US"/>
              </w:rPr>
              <w:t>emiss</w:t>
            </w:r>
          </w:p>
        </w:tc>
        <w:tc>
          <w:tcPr>
            <w:tcW w:w="1134" w:type="dxa"/>
            <w:shd w:val="clear" w:color="auto" w:fill="C5E0B3"/>
          </w:tcPr>
          <w:p w14:paraId="1CD6B3D9" w14:textId="77777777" w:rsidR="00401972" w:rsidRPr="00401972" w:rsidRDefault="00401972" w:rsidP="00401972">
            <w:pPr>
              <w:spacing w:after="0" w:line="240" w:lineRule="auto"/>
              <w:ind w:left="0" w:right="0"/>
              <w:rPr>
                <w:szCs w:val="20"/>
                <w:lang w:val="en-US"/>
              </w:rPr>
            </w:pPr>
          </w:p>
        </w:tc>
      </w:tr>
    </w:tbl>
    <w:p w14:paraId="64B4E9B0" w14:textId="77777777" w:rsidR="00401972" w:rsidRPr="00401972" w:rsidRDefault="00401972" w:rsidP="00401972">
      <w:pPr>
        <w:spacing w:after="0" w:line="240" w:lineRule="auto"/>
        <w:ind w:left="0" w:right="0"/>
        <w:rPr>
          <w:szCs w:val="20"/>
          <w:lang w:val="en-US"/>
        </w:rPr>
      </w:pPr>
    </w:p>
    <w:p w14:paraId="0B75F58F" w14:textId="1DCCC6BC" w:rsidR="00401972" w:rsidRPr="00401972" w:rsidRDefault="00401972" w:rsidP="00F731DD">
      <w:pPr>
        <w:pStyle w:val="Rubrik2"/>
        <w:ind w:left="0"/>
      </w:pPr>
      <w:r w:rsidRPr="00401972">
        <w:lastRenderedPageBreak/>
        <w:t>Tillvägagångssätt</w:t>
      </w:r>
    </w:p>
    <w:p w14:paraId="475A22A6" w14:textId="77777777" w:rsidR="00401972" w:rsidRPr="00401972" w:rsidRDefault="00401972" w:rsidP="0040197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01972">
        <w:rPr>
          <w:szCs w:val="20"/>
        </w:rPr>
        <w:t>Kör in sängen med fötterna först. Patienten ligger kvar i sängen – ryggläge.</w:t>
      </w:r>
    </w:p>
    <w:p w14:paraId="67F020E1" w14:textId="58BFE2D6" w:rsidR="00401972" w:rsidRPr="00401972" w:rsidRDefault="00327AE2" w:rsidP="0040197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01972">
        <w:rPr>
          <w:noProof/>
          <w:szCs w:val="20"/>
        </w:rPr>
        <w:drawing>
          <wp:anchor distT="0" distB="0" distL="114300" distR="114300" simplePos="0" relativeHeight="251658241" behindDoc="1" locked="0" layoutInCell="1" allowOverlap="1" wp14:anchorId="78948447" wp14:editId="13D3E12C">
            <wp:simplePos x="0" y="0"/>
            <wp:positionH relativeFrom="column">
              <wp:posOffset>5803265</wp:posOffset>
            </wp:positionH>
            <wp:positionV relativeFrom="paragraph">
              <wp:posOffset>186055</wp:posOffset>
            </wp:positionV>
            <wp:extent cx="572770" cy="1487170"/>
            <wp:effectExtent l="0" t="0" r="17780" b="17780"/>
            <wp:wrapNone/>
            <wp:docPr id="1" name="Picture 1" descr="Formaldehydlös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aldehydlösnin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972" w:rsidRPr="00401972">
        <w:rPr>
          <w:szCs w:val="20"/>
        </w:rPr>
        <w:t>Steriltvätta patienten med över aktuellt område.</w:t>
      </w:r>
    </w:p>
    <w:p w14:paraId="022A4B22" w14:textId="431BE2C0" w:rsidR="00401972" w:rsidRPr="00401972" w:rsidRDefault="00401972" w:rsidP="0040197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01972">
        <w:rPr>
          <w:szCs w:val="20"/>
        </w:rPr>
        <w:t xml:space="preserve">½ </w:t>
      </w:r>
      <w:proofErr w:type="spellStart"/>
      <w:r w:rsidRPr="00401972">
        <w:rPr>
          <w:szCs w:val="20"/>
        </w:rPr>
        <w:t>hålduk</w:t>
      </w:r>
      <w:proofErr w:type="spellEnd"/>
      <w:r w:rsidRPr="00401972">
        <w:rPr>
          <w:szCs w:val="20"/>
        </w:rPr>
        <w:t xml:space="preserve"> över patientens nedre del – aktuellt område.</w:t>
      </w:r>
      <w:r w:rsidRPr="00401972">
        <w:rPr>
          <w:szCs w:val="20"/>
        </w:rPr>
        <w:br/>
        <w:t xml:space="preserve">½ </w:t>
      </w:r>
      <w:proofErr w:type="spellStart"/>
      <w:r w:rsidRPr="00401972">
        <w:rPr>
          <w:szCs w:val="20"/>
        </w:rPr>
        <w:t>hålduk</w:t>
      </w:r>
      <w:proofErr w:type="spellEnd"/>
      <w:r w:rsidRPr="00401972">
        <w:rPr>
          <w:szCs w:val="20"/>
        </w:rPr>
        <w:t xml:space="preserve"> över patientens övre del – aktuellt område.</w:t>
      </w:r>
      <w:r w:rsidRPr="00401972">
        <w:rPr>
          <w:szCs w:val="20"/>
        </w:rPr>
        <w:br/>
        <w:t>Grönt lakan över patientens ben.</w:t>
      </w:r>
    </w:p>
    <w:p w14:paraId="2B910057" w14:textId="20128350" w:rsidR="00401972" w:rsidRPr="00401972" w:rsidRDefault="00401972" w:rsidP="0040197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01972">
        <w:rPr>
          <w:szCs w:val="20"/>
        </w:rPr>
        <w:t>Steril plast över ultraljudsmaskinen och tangentbord.</w:t>
      </w:r>
    </w:p>
    <w:p w14:paraId="74C6CACB" w14:textId="52B2F7DF" w:rsidR="00401972" w:rsidRPr="00401972" w:rsidRDefault="00401972" w:rsidP="0040197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01972">
        <w:rPr>
          <w:szCs w:val="20"/>
        </w:rPr>
        <w:t xml:space="preserve">Klä </w:t>
      </w:r>
      <w:proofErr w:type="spellStart"/>
      <w:r w:rsidRPr="00401972">
        <w:rPr>
          <w:szCs w:val="20"/>
        </w:rPr>
        <w:t>transducern</w:t>
      </w:r>
      <w:proofErr w:type="spellEnd"/>
      <w:r w:rsidRPr="00401972">
        <w:rPr>
          <w:szCs w:val="20"/>
        </w:rPr>
        <w:t xml:space="preserve"> med sterilt </w:t>
      </w:r>
      <w:proofErr w:type="spellStart"/>
      <w:r w:rsidRPr="00401972">
        <w:rPr>
          <w:szCs w:val="20"/>
        </w:rPr>
        <w:t>slangskydd</w:t>
      </w:r>
      <w:proofErr w:type="spellEnd"/>
      <w:r w:rsidRPr="00401972">
        <w:rPr>
          <w:szCs w:val="20"/>
        </w:rPr>
        <w:t>/gummiband (finns i nålförar-</w:t>
      </w:r>
      <w:proofErr w:type="spellStart"/>
      <w:r w:rsidRPr="00401972">
        <w:rPr>
          <w:szCs w:val="20"/>
        </w:rPr>
        <w:t>kitet</w:t>
      </w:r>
      <w:proofErr w:type="spellEnd"/>
      <w:r w:rsidRPr="00401972">
        <w:rPr>
          <w:szCs w:val="20"/>
        </w:rPr>
        <w:t>).</w:t>
      </w:r>
    </w:p>
    <w:p w14:paraId="095EBFA4" w14:textId="018D771D" w:rsidR="00401972" w:rsidRPr="00401972" w:rsidRDefault="00401972" w:rsidP="0040197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01972">
        <w:rPr>
          <w:szCs w:val="20"/>
        </w:rPr>
        <w:t>Häll en klick gel på patientens sterila lakan.</w:t>
      </w:r>
    </w:p>
    <w:p w14:paraId="12EAADA7" w14:textId="4DC0FFEA" w:rsidR="00401972" w:rsidRPr="00401972" w:rsidRDefault="00401972" w:rsidP="0040197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01972">
        <w:rPr>
          <w:szCs w:val="20"/>
        </w:rPr>
        <w:t xml:space="preserve">Läkaren placerar </w:t>
      </w:r>
      <w:proofErr w:type="spellStart"/>
      <w:r w:rsidRPr="00401972">
        <w:rPr>
          <w:szCs w:val="20"/>
        </w:rPr>
        <w:t>transducern</w:t>
      </w:r>
      <w:proofErr w:type="spellEnd"/>
      <w:r w:rsidRPr="00401972">
        <w:rPr>
          <w:szCs w:val="20"/>
        </w:rPr>
        <w:t xml:space="preserve"> på patienten och ger lokalbedövning.</w:t>
      </w:r>
      <w:r w:rsidRPr="00401972">
        <w:rPr>
          <w:szCs w:val="20"/>
        </w:rPr>
        <w:br/>
        <w:t>Sticker med biopsinålen och tar tre vävnadsprov.</w:t>
      </w:r>
    </w:p>
    <w:p w14:paraId="5014A68D" w14:textId="755E853D" w:rsidR="00401972" w:rsidRPr="00401972" w:rsidRDefault="00401972" w:rsidP="00401972">
      <w:pPr>
        <w:spacing w:after="0" w:line="240" w:lineRule="auto"/>
        <w:ind w:left="0" w:right="0"/>
        <w:rPr>
          <w:szCs w:val="20"/>
        </w:rPr>
      </w:pPr>
    </w:p>
    <w:p w14:paraId="4346429E" w14:textId="33E141E5" w:rsidR="00401972" w:rsidRPr="00401972" w:rsidRDefault="00401972" w:rsidP="00F731DD">
      <w:pPr>
        <w:pStyle w:val="Rubrik2"/>
        <w:ind w:left="0"/>
      </w:pPr>
      <w:r w:rsidRPr="00401972">
        <w:t xml:space="preserve">Dokumentation i </w:t>
      </w:r>
      <w:r w:rsidR="00C25327">
        <w:t>PACS</w:t>
      </w:r>
    </w:p>
    <w:p w14:paraId="533D27D7" w14:textId="55F86D07" w:rsidR="00401972" w:rsidRPr="00401972" w:rsidRDefault="00401972" w:rsidP="00401972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01972">
        <w:rPr>
          <w:szCs w:val="20"/>
        </w:rPr>
        <w:t>Fyll i ansvarig läkare, undersköterska</w:t>
      </w:r>
    </w:p>
    <w:p w14:paraId="6C2E378C" w14:textId="5B86ADA1" w:rsidR="00401972" w:rsidRPr="00401972" w:rsidRDefault="00401972" w:rsidP="00401972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01972">
        <w:rPr>
          <w:szCs w:val="20"/>
        </w:rPr>
        <w:t>Start-stopptid</w:t>
      </w:r>
    </w:p>
    <w:p w14:paraId="4415EAE6" w14:textId="04391092" w:rsidR="00401972" w:rsidRPr="00401972" w:rsidRDefault="00401972" w:rsidP="00401972">
      <w:pPr>
        <w:spacing w:after="0" w:line="240" w:lineRule="auto"/>
        <w:ind w:left="0" w:right="0"/>
        <w:rPr>
          <w:szCs w:val="20"/>
        </w:rPr>
      </w:pPr>
    </w:p>
    <w:p w14:paraId="17E148E8" w14:textId="71BD3387" w:rsidR="00401972" w:rsidRPr="00401972" w:rsidRDefault="00401972" w:rsidP="00F731DD">
      <w:pPr>
        <w:pStyle w:val="Rubrik2"/>
        <w:ind w:left="0"/>
      </w:pPr>
      <w:r w:rsidRPr="00401972">
        <w:t>Hantering av prover</w:t>
      </w:r>
    </w:p>
    <w:p w14:paraId="38B6AD78" w14:textId="77777777" w:rsidR="00401972" w:rsidRPr="00401972" w:rsidRDefault="00401972" w:rsidP="00401972">
      <w:pPr>
        <w:spacing w:after="0" w:line="240" w:lineRule="auto"/>
        <w:ind w:left="0" w:right="0"/>
        <w:rPr>
          <w:szCs w:val="20"/>
        </w:rPr>
      </w:pPr>
      <w:r w:rsidRPr="00401972">
        <w:rPr>
          <w:szCs w:val="20"/>
        </w:rPr>
        <w:t>Sjuksköterskan från Medicinmottagningen (</w:t>
      </w:r>
      <w:proofErr w:type="spellStart"/>
      <w:r w:rsidRPr="00401972">
        <w:rPr>
          <w:szCs w:val="20"/>
        </w:rPr>
        <w:t>tel</w:t>
      </w:r>
      <w:proofErr w:type="spellEnd"/>
      <w:r w:rsidRPr="00401972">
        <w:rPr>
          <w:szCs w:val="20"/>
        </w:rPr>
        <w:t xml:space="preserve"> 548 21) ansvarar för remisshantering och prover. </w:t>
      </w:r>
    </w:p>
    <w:p w14:paraId="5329AF7B" w14:textId="77777777" w:rsidR="00401972" w:rsidRPr="00401972" w:rsidRDefault="00401972" w:rsidP="00401972">
      <w:pPr>
        <w:spacing w:after="0" w:line="240" w:lineRule="auto"/>
        <w:ind w:left="0" w:right="0"/>
        <w:rPr>
          <w:szCs w:val="20"/>
        </w:rPr>
      </w:pPr>
    </w:p>
    <w:p w14:paraId="013DE831" w14:textId="77777777" w:rsidR="00401972" w:rsidRPr="00401972" w:rsidRDefault="00401972" w:rsidP="00F731DD">
      <w:pPr>
        <w:pStyle w:val="Rubrik2"/>
        <w:ind w:left="0"/>
      </w:pPr>
      <w:r w:rsidRPr="00401972">
        <w:t>Eftervård</w:t>
      </w:r>
    </w:p>
    <w:p w14:paraId="3F013F7F" w14:textId="77777777" w:rsidR="00401972" w:rsidRPr="00401972" w:rsidRDefault="00401972" w:rsidP="00401972">
      <w:pPr>
        <w:spacing w:after="0" w:line="240" w:lineRule="auto"/>
        <w:ind w:left="0" w:right="0"/>
        <w:rPr>
          <w:szCs w:val="20"/>
        </w:rPr>
      </w:pPr>
      <w:r w:rsidRPr="00401972">
        <w:rPr>
          <w:szCs w:val="20"/>
        </w:rPr>
        <w:t>Sängläge 2 timmar.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0197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D51D2" w14:textId="77777777" w:rsidR="00EF62C9" w:rsidRDefault="00EF62C9">
      <w:r>
        <w:separator/>
      </w:r>
    </w:p>
  </w:endnote>
  <w:endnote w:type="continuationSeparator" w:id="0">
    <w:p w14:paraId="21687EC6" w14:textId="77777777" w:rsidR="00EF62C9" w:rsidRDefault="00EF62C9">
      <w:r>
        <w:continuationSeparator/>
      </w:r>
    </w:p>
  </w:endnote>
  <w:endnote w:type="continuationNotice" w:id="1">
    <w:p w14:paraId="282FBB7C" w14:textId="77777777" w:rsidR="00EF62C9" w:rsidRDefault="00EF62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9D6E9" w14:textId="77777777" w:rsidR="00EF62C9" w:rsidRDefault="00EF62C9"/>
  </w:footnote>
  <w:footnote w:type="continuationSeparator" w:id="0">
    <w:p w14:paraId="6B0C1E13" w14:textId="77777777" w:rsidR="00EF62C9" w:rsidRDefault="00EF62C9">
      <w:r>
        <w:continuationSeparator/>
      </w:r>
    </w:p>
  </w:footnote>
  <w:footnote w:type="continuationNotice" w:id="1">
    <w:p w14:paraId="27178A25" w14:textId="77777777" w:rsidR="00EF62C9" w:rsidRDefault="00EF62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43AFE62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27606FD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C020C0F"/>
    <w:multiLevelType w:val="hybridMultilevel"/>
    <w:tmpl w:val="9078E9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8A41787"/>
    <w:multiLevelType w:val="hybridMultilevel"/>
    <w:tmpl w:val="B87E4C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6184196">
    <w:abstractNumId w:val="19"/>
  </w:num>
  <w:num w:numId="2" w16cid:durableId="1668310">
    <w:abstractNumId w:val="15"/>
  </w:num>
  <w:num w:numId="3" w16cid:durableId="1452548337">
    <w:abstractNumId w:val="0"/>
  </w:num>
  <w:num w:numId="4" w16cid:durableId="206769139">
    <w:abstractNumId w:val="6"/>
  </w:num>
  <w:num w:numId="5" w16cid:durableId="1650015555">
    <w:abstractNumId w:val="17"/>
  </w:num>
  <w:num w:numId="6" w16cid:durableId="191312196">
    <w:abstractNumId w:val="2"/>
  </w:num>
  <w:num w:numId="7" w16cid:durableId="1001276332">
    <w:abstractNumId w:val="12"/>
  </w:num>
  <w:num w:numId="8" w16cid:durableId="1674186108">
    <w:abstractNumId w:val="9"/>
  </w:num>
  <w:num w:numId="9" w16cid:durableId="954294111">
    <w:abstractNumId w:val="1"/>
  </w:num>
  <w:num w:numId="10" w16cid:durableId="1652052417">
    <w:abstractNumId w:val="1"/>
  </w:num>
  <w:num w:numId="11" w16cid:durableId="2089494742">
    <w:abstractNumId w:val="3"/>
  </w:num>
  <w:num w:numId="12" w16cid:durableId="426196657">
    <w:abstractNumId w:val="4"/>
  </w:num>
  <w:num w:numId="13" w16cid:durableId="1749114967">
    <w:abstractNumId w:val="14"/>
  </w:num>
  <w:num w:numId="14" w16cid:durableId="255791536">
    <w:abstractNumId w:val="10"/>
  </w:num>
  <w:num w:numId="15" w16cid:durableId="925655882">
    <w:abstractNumId w:val="7"/>
  </w:num>
  <w:num w:numId="16" w16cid:durableId="1969313631">
    <w:abstractNumId w:val="13"/>
  </w:num>
  <w:num w:numId="17" w16cid:durableId="745223939">
    <w:abstractNumId w:val="5"/>
  </w:num>
  <w:num w:numId="18" w16cid:durableId="880215283">
    <w:abstractNumId w:val="11"/>
  </w:num>
  <w:num w:numId="19" w16cid:durableId="1641497738">
    <w:abstractNumId w:val="18"/>
  </w:num>
  <w:num w:numId="20" w16cid:durableId="930553069">
    <w:abstractNumId w:val="8"/>
  </w:num>
  <w:num w:numId="21" w16cid:durableId="149240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0F9C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719"/>
    <w:rsid w:val="002F568B"/>
    <w:rsid w:val="002F7818"/>
    <w:rsid w:val="003066D0"/>
    <w:rsid w:val="00311401"/>
    <w:rsid w:val="003203D7"/>
    <w:rsid w:val="00320F86"/>
    <w:rsid w:val="00324171"/>
    <w:rsid w:val="00326C24"/>
    <w:rsid w:val="00327AE2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1972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3967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7779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823"/>
    <w:rsid w:val="00AA6EB4"/>
    <w:rsid w:val="00AA767D"/>
    <w:rsid w:val="00AB0CC9"/>
    <w:rsid w:val="00AC3FF6"/>
    <w:rsid w:val="00AD5627"/>
    <w:rsid w:val="00AD73EC"/>
    <w:rsid w:val="00AE5BC7"/>
    <w:rsid w:val="00AF5AAF"/>
    <w:rsid w:val="00B046D8"/>
    <w:rsid w:val="00B13F4C"/>
    <w:rsid w:val="00B16219"/>
    <w:rsid w:val="00B16C59"/>
    <w:rsid w:val="00B33FDD"/>
    <w:rsid w:val="00B343DD"/>
    <w:rsid w:val="00B359CC"/>
    <w:rsid w:val="00B36107"/>
    <w:rsid w:val="00B41789"/>
    <w:rsid w:val="00B46C03"/>
    <w:rsid w:val="00B5249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5327"/>
    <w:rsid w:val="00C32BB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2408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62C9"/>
    <w:rsid w:val="00F22264"/>
    <w:rsid w:val="00F2564D"/>
    <w:rsid w:val="00F35B05"/>
    <w:rsid w:val="00F413D9"/>
    <w:rsid w:val="00F5135F"/>
    <w:rsid w:val="00F51F78"/>
    <w:rsid w:val="00F731DD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DA7BABB"/>
    <w:rsid w:val="234F17B6"/>
    <w:rsid w:val="647B2B65"/>
    <w:rsid w:val="6B2CF8ED"/>
    <w:rsid w:val="7B27D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327AE2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52490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66-406871065-14/SURROGATE/Biopsi%20av%20njurtransplantat%20p%c3%a5%20Radiolog-klin%20N%c3%84L%20(nefrolog%20eller%20radiolog%20biopserar)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width_60/height_156/preserveAspectRatio_0/scope_0/filename_imp_vD6X8dz8bfDDj63yVlSg.jpg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188</Words>
  <Characters>1484</Characters>
  <Application>Microsoft Office Word</Application>
  <DocSecurity>0</DocSecurity>
  <Lines>12</Lines>
  <Paragraphs>3</Paragraphs>
  <ScaleCrop>false</ScaleCrop>
  <Manager/>
  <Company/>
  <LinksUpToDate>false</LinksUpToDate>
  <CharactersWithSpaces>1669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Biopsi av njurtransplantat med ultraljud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2022-05-30T06:45:00.0000000Z</dcterms:created>
  <dcterms:modified xsi:type="dcterms:W3CDTF">2025-09-24T12:49:00.0000000Z</dcterms:modified>
</coreProperties>
</file>