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959BC9" w14:textId="77777777" w:rsidR="00CC324F" w:rsidRDefault="00CC324F" w:rsidP="00F35B05">
      <w:pPr>
        <w:pStyle w:val="Rubrik2"/>
        <w:sectPr w:rsidR="00CC324F" w:rsidSect="00CC324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5C47AF5" w14:textId="540BC9ED" w:rsidR="00CC324F" w:rsidRPr="00CC324F" w:rsidRDefault="00A07BC2" w:rsidP="00A07BC2">
      <w:pPr>
        <w:pStyle w:val="Rubrik1"/>
        <w:rPr>
          <w:szCs w:val="20"/>
        </w:rPr>
      </w:pPr>
      <w:r w:rsidRPr="00CC324F">
        <w:t xml:space="preserve">Överföra bilder/undersökningar manuellt från </w:t>
      </w:r>
      <w:proofErr w:type="spellStart"/>
      <w:r w:rsidRPr="00CC324F">
        <w:t>Adora</w:t>
      </w:r>
      <w:proofErr w:type="spellEnd"/>
      <w:r w:rsidRPr="00CC324F">
        <w:t xml:space="preserve"> till PACS</w:t>
      </w:r>
    </w:p>
    <w:p w14:paraId="64EC2126" w14:textId="77777777" w:rsidR="00A07BC2" w:rsidRPr="00CC324F" w:rsidRDefault="00A07BC2" w:rsidP="00A07BC2">
      <w:pPr>
        <w:pStyle w:val="Rubrik2"/>
      </w:pPr>
      <w:r w:rsidRPr="00CC324F">
        <w:t>Syfte</w:t>
      </w:r>
    </w:p>
    <w:p w14:paraId="1DADE17F" w14:textId="68C2682F" w:rsidR="00CC324F" w:rsidRPr="005806E6" w:rsidRDefault="00A07BC2" w:rsidP="005806E6">
      <w:r w:rsidRPr="00CC324F">
        <w:t>Manuell rutin då bilder/undersökningar inte gått över från modalitet till PACS.</w:t>
      </w:r>
    </w:p>
    <w:p w14:paraId="2CE02C90" w14:textId="2CB0288A" w:rsidR="00CC324F" w:rsidRPr="00CC324F" w:rsidRDefault="00A07BC2" w:rsidP="00A07BC2">
      <w:pPr>
        <w:pStyle w:val="Rubrik2"/>
      </w:pPr>
      <w:bookmarkStart w:id="1" w:name="_1314629194"/>
      <w:bookmarkStart w:id="2" w:name="Rubrik"/>
      <w:bookmarkEnd w:id="1"/>
      <w:bookmarkEnd w:id="2"/>
      <w:r>
        <w:t>Förändringar sedan föregående</w:t>
      </w:r>
      <w:r w:rsidR="00CC324F" w:rsidRPr="00CC324F">
        <w:t xml:space="preserve"> version</w:t>
      </w:r>
    </w:p>
    <w:p w14:paraId="71386B85" w14:textId="43847B7A" w:rsidR="00CC324F" w:rsidRPr="005806E6" w:rsidRDefault="00A07BC2" w:rsidP="005806E6">
      <w:r>
        <w:t>Inga förändringar.</w:t>
      </w:r>
    </w:p>
    <w:p w14:paraId="1C81C43B" w14:textId="77777777" w:rsidR="00CC324F" w:rsidRPr="00CC324F" w:rsidRDefault="00CC324F" w:rsidP="00A07BC2">
      <w:pPr>
        <w:pStyle w:val="Rubrik2"/>
      </w:pPr>
      <w:r w:rsidRPr="00CC324F">
        <w:t xml:space="preserve">Åtgärder </w:t>
      </w:r>
    </w:p>
    <w:p w14:paraId="3951C91A" w14:textId="38481951" w:rsidR="00CC324F" w:rsidRPr="00CC324F" w:rsidRDefault="00CC324F" w:rsidP="00A07BC2">
      <w:pPr>
        <w:pStyle w:val="Rubrik3"/>
      </w:pPr>
      <w:r w:rsidRPr="00CC324F">
        <w:t>Manuell rutin</w:t>
      </w:r>
    </w:p>
    <w:p w14:paraId="119CB0BB" w14:textId="77777777" w:rsidR="00CC324F" w:rsidRPr="00CC324F" w:rsidRDefault="00CC324F" w:rsidP="00A07BC2">
      <w:pPr>
        <w:pStyle w:val="Punktlista"/>
      </w:pPr>
      <w:r w:rsidRPr="00CC324F">
        <w:t xml:space="preserve">Klicka på </w:t>
      </w:r>
      <w:proofErr w:type="spellStart"/>
      <w:r w:rsidRPr="00CC324F">
        <w:rPr>
          <w:b/>
          <w:i/>
        </w:rPr>
        <w:t>past</w:t>
      </w:r>
      <w:proofErr w:type="spellEnd"/>
      <w:r w:rsidRPr="00CC324F">
        <w:t xml:space="preserve"> i övre vänstra hörnet på skärmen.</w:t>
      </w:r>
    </w:p>
    <w:p w14:paraId="4334B7F2" w14:textId="77777777" w:rsidR="00CC324F" w:rsidRPr="00CC324F" w:rsidRDefault="00CC324F" w:rsidP="00A07BC2">
      <w:pPr>
        <w:pStyle w:val="Punktlista"/>
      </w:pPr>
      <w:r w:rsidRPr="00CC324F">
        <w:t xml:space="preserve">Välj aktuell undersökning och klicka </w:t>
      </w:r>
      <w:proofErr w:type="spellStart"/>
      <w:r w:rsidRPr="00CC324F">
        <w:rPr>
          <w:b/>
          <w:i/>
        </w:rPr>
        <w:t>recall</w:t>
      </w:r>
      <w:proofErr w:type="spellEnd"/>
      <w:r w:rsidRPr="00CC324F">
        <w:rPr>
          <w:b/>
          <w:i/>
        </w:rPr>
        <w:t xml:space="preserve"> </w:t>
      </w:r>
      <w:proofErr w:type="spellStart"/>
      <w:r w:rsidRPr="00CC324F">
        <w:rPr>
          <w:b/>
          <w:i/>
        </w:rPr>
        <w:t>exam</w:t>
      </w:r>
      <w:proofErr w:type="spellEnd"/>
      <w:r w:rsidRPr="00CC324F">
        <w:rPr>
          <w:i/>
        </w:rPr>
        <w:t>.</w:t>
      </w:r>
    </w:p>
    <w:p w14:paraId="588199BA" w14:textId="77777777" w:rsidR="00CC324F" w:rsidRPr="00CC324F" w:rsidRDefault="00CC324F" w:rsidP="00A07BC2">
      <w:pPr>
        <w:pStyle w:val="Punktlista"/>
      </w:pPr>
      <w:r w:rsidRPr="00CC324F">
        <w:t xml:space="preserve">I övre listen kan man välja om man vill se alla bilder som är tagna genom att klicka på ikonen med </w:t>
      </w:r>
      <w:r w:rsidRPr="00CC324F">
        <w:rPr>
          <w:b/>
          <w:i/>
        </w:rPr>
        <w:t>fyra fyrkanter</w:t>
      </w:r>
      <w:r w:rsidRPr="00CC324F">
        <w:t>.</w:t>
      </w:r>
    </w:p>
    <w:p w14:paraId="7EF3541A" w14:textId="77777777" w:rsidR="00CC324F" w:rsidRPr="00CC324F" w:rsidRDefault="00CC324F" w:rsidP="00A07BC2">
      <w:pPr>
        <w:pStyle w:val="Punktlista"/>
      </w:pPr>
      <w:r w:rsidRPr="00CC324F">
        <w:t>Markera de önskade bilder som ska överföras.</w:t>
      </w:r>
    </w:p>
    <w:p w14:paraId="57EE59FD" w14:textId="77777777" w:rsidR="00CC324F" w:rsidRPr="00CC324F" w:rsidRDefault="00CC324F" w:rsidP="00A07BC2">
      <w:pPr>
        <w:pStyle w:val="Punktlista"/>
      </w:pPr>
      <w:r w:rsidRPr="00CC324F">
        <w:t xml:space="preserve">Klicka på </w:t>
      </w:r>
      <w:r w:rsidRPr="00CC324F">
        <w:rPr>
          <w:b/>
          <w:i/>
        </w:rPr>
        <w:t>skiftnyckeln</w:t>
      </w:r>
      <w:r w:rsidRPr="00CC324F">
        <w:t xml:space="preserve"> i övre högra hörnet.</w:t>
      </w:r>
    </w:p>
    <w:p w14:paraId="6DFF1227" w14:textId="77777777" w:rsidR="00CC324F" w:rsidRPr="00CC324F" w:rsidRDefault="00CC324F" w:rsidP="00A07BC2">
      <w:pPr>
        <w:pStyle w:val="Punktlista"/>
      </w:pPr>
      <w:r w:rsidRPr="00CC324F">
        <w:t xml:space="preserve">Klicka på </w:t>
      </w:r>
      <w:proofErr w:type="spellStart"/>
      <w:r w:rsidRPr="00CC324F">
        <w:rPr>
          <w:b/>
          <w:i/>
        </w:rPr>
        <w:t>send</w:t>
      </w:r>
      <w:proofErr w:type="spellEnd"/>
      <w:r w:rsidRPr="00CC324F">
        <w:rPr>
          <w:b/>
          <w:i/>
        </w:rPr>
        <w:t xml:space="preserve"> </w:t>
      </w:r>
      <w:proofErr w:type="spellStart"/>
      <w:r w:rsidRPr="00CC324F">
        <w:rPr>
          <w:b/>
          <w:i/>
        </w:rPr>
        <w:t>exam</w:t>
      </w:r>
      <w:proofErr w:type="spellEnd"/>
      <w:r w:rsidRPr="00CC324F">
        <w:t xml:space="preserve"> för att skicka över hela undersökningen eller </w:t>
      </w:r>
      <w:proofErr w:type="spellStart"/>
      <w:r w:rsidRPr="00CC324F">
        <w:rPr>
          <w:b/>
          <w:i/>
        </w:rPr>
        <w:t>send</w:t>
      </w:r>
      <w:proofErr w:type="spellEnd"/>
      <w:r w:rsidRPr="00CC324F">
        <w:rPr>
          <w:b/>
        </w:rPr>
        <w:t xml:space="preserve"> </w:t>
      </w:r>
      <w:r w:rsidRPr="00CC324F">
        <w:rPr>
          <w:b/>
          <w:i/>
        </w:rPr>
        <w:t>image</w:t>
      </w:r>
      <w:r w:rsidRPr="00CC324F">
        <w:t xml:space="preserve"> om bara en eller flera bilder ska över.</w:t>
      </w:r>
    </w:p>
    <w:p w14:paraId="6D685ACD" w14:textId="77777777" w:rsidR="00CC324F" w:rsidRPr="00CC324F" w:rsidRDefault="00CC324F" w:rsidP="00A07BC2">
      <w:pPr>
        <w:pStyle w:val="Punktlista"/>
      </w:pPr>
      <w:r w:rsidRPr="00CC324F">
        <w:t xml:space="preserve">Klicka </w:t>
      </w:r>
      <w:r w:rsidRPr="00CC324F">
        <w:rPr>
          <w:b/>
          <w:i/>
        </w:rPr>
        <w:t>back to list</w:t>
      </w:r>
      <w:r w:rsidRPr="00CC324F">
        <w:t xml:space="preserve"> för att komma ur undersökningen när du är färdig.</w:t>
      </w:r>
    </w:p>
    <w:p w14:paraId="57705565" w14:textId="1CE79D73" w:rsidR="00CC324F" w:rsidRDefault="00110C35" w:rsidP="00110C35">
      <w:pPr>
        <w:pStyle w:val="Rubrik2"/>
      </w:pPr>
      <w:r>
        <w:t>Innehållsansvariga</w:t>
      </w:r>
    </w:p>
    <w:p w14:paraId="3EF95052" w14:textId="737A8E11" w:rsidR="00110C35" w:rsidRPr="00CC324F" w:rsidRDefault="00110C35" w:rsidP="005806E6">
      <w:r>
        <w:t>Sanna Axelsson, röntgensjuksköterska och</w:t>
      </w:r>
      <w:r>
        <w:br/>
        <w:t>Malgorzata Jilderby, röntgensjuksköterska</w:t>
      </w:r>
    </w:p>
    <w:bookmarkEnd w:id="0"/>
    <w:p w14:paraId="76B9F95B" w14:textId="24513497" w:rsidR="00536A5A" w:rsidRPr="00536A5A" w:rsidRDefault="00536A5A" w:rsidP="005806E6"/>
    <w:sectPr w:rsidR="00536A5A" w:rsidRPr="00536A5A" w:rsidSect="00CC324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5B022C"/>
    <w:multiLevelType w:val="hybridMultilevel"/>
    <w:tmpl w:val="196C90F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83472179">
    <w:abstractNumId w:val="18"/>
  </w:num>
  <w:num w:numId="2" w16cid:durableId="1709910303">
    <w:abstractNumId w:val="14"/>
  </w:num>
  <w:num w:numId="3" w16cid:durableId="1667174283">
    <w:abstractNumId w:val="0"/>
  </w:num>
  <w:num w:numId="4" w16cid:durableId="403336732">
    <w:abstractNumId w:val="6"/>
  </w:num>
  <w:num w:numId="5" w16cid:durableId="338433392">
    <w:abstractNumId w:val="16"/>
  </w:num>
  <w:num w:numId="6" w16cid:durableId="1769304432">
    <w:abstractNumId w:val="2"/>
  </w:num>
  <w:num w:numId="7" w16cid:durableId="1399862838">
    <w:abstractNumId w:val="11"/>
  </w:num>
  <w:num w:numId="8" w16cid:durableId="1556315731">
    <w:abstractNumId w:val="8"/>
  </w:num>
  <w:num w:numId="9" w16cid:durableId="645932335">
    <w:abstractNumId w:val="1"/>
  </w:num>
  <w:num w:numId="10" w16cid:durableId="1852799341">
    <w:abstractNumId w:val="1"/>
  </w:num>
  <w:num w:numId="11" w16cid:durableId="342754764">
    <w:abstractNumId w:val="3"/>
  </w:num>
  <w:num w:numId="12" w16cid:durableId="4747036">
    <w:abstractNumId w:val="4"/>
  </w:num>
  <w:num w:numId="13" w16cid:durableId="1693459837">
    <w:abstractNumId w:val="13"/>
  </w:num>
  <w:num w:numId="14" w16cid:durableId="380596707">
    <w:abstractNumId w:val="9"/>
  </w:num>
  <w:num w:numId="15" w16cid:durableId="1857191026">
    <w:abstractNumId w:val="7"/>
  </w:num>
  <w:num w:numId="16" w16cid:durableId="1672028548">
    <w:abstractNumId w:val="12"/>
  </w:num>
  <w:num w:numId="17" w16cid:durableId="947007898">
    <w:abstractNumId w:val="5"/>
  </w:num>
  <w:num w:numId="18" w16cid:durableId="2146309114">
    <w:abstractNumId w:val="10"/>
  </w:num>
  <w:num w:numId="19" w16cid:durableId="1481733685">
    <w:abstractNumId w:val="17"/>
  </w:num>
  <w:num w:numId="20" w16cid:durableId="49106841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C35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06E6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C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24F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1</Pages>
  <Words>123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821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Överföra bilder - undersökningar manuellt från Adora till PACS</dc:title>
  <dc:subject/>
  <dc:creator>patrik.jens.johansson@vgregion.se</dc:creator>
  <keywords/>
  <lastModifiedBy>Mathilda Hall Ström</lastModifiedBy>
  <revision>5</revision>
  <lastPrinted>2016-03-31T10:56:00.0000000Z</lastPrinted>
  <dcterms:created xsi:type="dcterms:W3CDTF">2022-05-18T04:44:00.0000000Z</dcterms:created>
  <dcterms:modified xsi:type="dcterms:W3CDTF">2023-01-25T13:17:00.0000000Z</dcterms:modified>
</coreProperties>
</file>