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B4FAD4" w14:textId="77777777" w:rsidR="008F3018" w:rsidRDefault="008F3018" w:rsidP="00F35B05">
      <w:pPr>
        <w:pStyle w:val="Rubrik2"/>
        <w:sectPr w:rsidR="008F3018" w:rsidSect="008F301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B8D1710" w14:textId="77777777" w:rsidR="008F3018" w:rsidRPr="008F3018" w:rsidRDefault="008F3018" w:rsidP="008F3018">
      <w:pPr>
        <w:spacing w:after="0" w:line="240" w:lineRule="auto"/>
        <w:ind w:left="0" w:right="0"/>
        <w:rPr>
          <w:szCs w:val="20"/>
        </w:rPr>
      </w:pPr>
    </w:p>
    <w:p w14:paraId="6CADD42F" w14:textId="75419E44" w:rsidR="008F3018" w:rsidRPr="008F3018" w:rsidRDefault="00B41793" w:rsidP="00B41793">
      <w:pPr>
        <w:pStyle w:val="Rubrik1"/>
        <w:ind w:left="0"/>
        <w:rPr>
          <w:szCs w:val="20"/>
        </w:rPr>
      </w:pPr>
      <w:r w:rsidRPr="008F3018">
        <w:t>Överarm – Fraktur, utredning</w:t>
      </w:r>
      <w:r w:rsidR="008F3018" w:rsidRPr="008F3018">
        <w:rPr>
          <w:szCs w:val="20"/>
        </w:rPr>
        <w:tab/>
      </w:r>
    </w:p>
    <w:p w14:paraId="5EAF1ACC" w14:textId="77777777" w:rsidR="008F3018" w:rsidRPr="008F3018" w:rsidRDefault="008F3018" w:rsidP="00B41793">
      <w:pPr>
        <w:pStyle w:val="Rubrik2"/>
        <w:ind w:left="0"/>
      </w:pPr>
      <w:bookmarkStart w:id="1" w:name="_1314629194"/>
      <w:bookmarkStart w:id="2" w:name="Rubrik"/>
      <w:bookmarkEnd w:id="1"/>
      <w:bookmarkEnd w:id="2"/>
      <w:r w:rsidRPr="008F3018">
        <w:t>Metodbok Konventionell röntgen</w:t>
      </w:r>
    </w:p>
    <w:p w14:paraId="7EA40030" w14:textId="77777777" w:rsidR="008F3018" w:rsidRDefault="008F3018" w:rsidP="008F301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8F3018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2FC45F56" w14:textId="7CD76FE7" w:rsidR="00B41793" w:rsidRDefault="00B41793" w:rsidP="00B41793">
      <w:pPr>
        <w:pStyle w:val="Rubrik2"/>
        <w:ind w:left="0"/>
      </w:pPr>
      <w:r>
        <w:t>Förändringar sedan föregående version</w:t>
      </w:r>
    </w:p>
    <w:p w14:paraId="6E5B75E8" w14:textId="5A9CFAEC" w:rsidR="00B41793" w:rsidRPr="008F3018" w:rsidRDefault="00C45134" w:rsidP="008F301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Mindre</w:t>
      </w:r>
      <w:r w:rsidR="00B41793">
        <w:rPr>
          <w:rFonts w:ascii="Arial" w:hAnsi="Arial" w:cs="Arial"/>
          <w:sz w:val="20"/>
          <w:szCs w:val="20"/>
        </w:rPr>
        <w:t xml:space="preserve"> förändring.</w:t>
      </w:r>
    </w:p>
    <w:p w14:paraId="74A829D8" w14:textId="77777777" w:rsidR="008F3018" w:rsidRPr="008F3018" w:rsidRDefault="008F3018" w:rsidP="008F301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8F3018" w:rsidRPr="008F3018" w14:paraId="0B4D75F6" w14:textId="77777777" w:rsidTr="00FE2B80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725A3FC6" w14:textId="77777777" w:rsidR="008F3018" w:rsidRPr="008F3018" w:rsidRDefault="008F3018" w:rsidP="001956BE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8F3018">
              <w:t>Inför undersökningen</w:t>
            </w:r>
          </w:p>
        </w:tc>
      </w:tr>
      <w:tr w:rsidR="008F3018" w:rsidRPr="008F3018" w14:paraId="04AE7BAE" w14:textId="77777777" w:rsidTr="00FE2B80">
        <w:trPr>
          <w:trHeight w:val="263"/>
        </w:trPr>
        <w:tc>
          <w:tcPr>
            <w:tcW w:w="2259" w:type="dxa"/>
            <w:shd w:val="clear" w:color="auto" w:fill="auto"/>
          </w:tcPr>
          <w:p w14:paraId="35B3088E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F3018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05BED2E" w14:textId="77777777" w:rsidR="008F3018" w:rsidRPr="008F3018" w:rsidRDefault="008F3018" w:rsidP="008F3018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F3018">
              <w:rPr>
                <w:rFonts w:ascii="Arial" w:hAnsi="Arial" w:cs="Arial"/>
                <w:sz w:val="20"/>
                <w:szCs w:val="20"/>
              </w:rPr>
              <w:t>Fraktur</w:t>
            </w:r>
          </w:p>
          <w:p w14:paraId="51A6BD06" w14:textId="77777777" w:rsidR="008F3018" w:rsidRPr="008F3018" w:rsidRDefault="008F3018" w:rsidP="008F3018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F3018">
              <w:rPr>
                <w:rFonts w:ascii="Arial" w:hAnsi="Arial" w:cs="Arial"/>
                <w:sz w:val="20"/>
                <w:szCs w:val="20"/>
              </w:rPr>
              <w:t>Utredning</w:t>
            </w:r>
          </w:p>
        </w:tc>
      </w:tr>
      <w:tr w:rsidR="008F3018" w:rsidRPr="008F3018" w14:paraId="2C8A89BC" w14:textId="77777777" w:rsidTr="00FE2B80">
        <w:trPr>
          <w:trHeight w:val="263"/>
        </w:trPr>
        <w:tc>
          <w:tcPr>
            <w:tcW w:w="2259" w:type="dxa"/>
            <w:shd w:val="clear" w:color="auto" w:fill="auto"/>
          </w:tcPr>
          <w:p w14:paraId="34CB764A" w14:textId="77777777" w:rsidR="008F3018" w:rsidRPr="008F3018" w:rsidRDefault="008F3018" w:rsidP="008F301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C85B192" w14:textId="77777777" w:rsidR="008F3018" w:rsidRPr="008F3018" w:rsidRDefault="008F3018" w:rsidP="008F301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2FFA3330" w14:textId="77777777" w:rsidR="008F3018" w:rsidRPr="008F3018" w:rsidRDefault="008F3018" w:rsidP="008F301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3018" w:rsidRPr="008F3018" w14:paraId="5F106398" w14:textId="77777777" w:rsidTr="00FE2B80">
        <w:trPr>
          <w:trHeight w:val="263"/>
        </w:trPr>
        <w:tc>
          <w:tcPr>
            <w:tcW w:w="2259" w:type="dxa"/>
            <w:shd w:val="clear" w:color="auto" w:fill="auto"/>
          </w:tcPr>
          <w:p w14:paraId="59D2CE35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F3018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73DAA17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F3018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63B2D7DF" w14:textId="653B5065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Pr="008F3018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8F3018" w:rsidRPr="008F3018" w14:paraId="76ED561F" w14:textId="77777777" w:rsidTr="00FE2B80">
        <w:trPr>
          <w:trHeight w:val="263"/>
        </w:trPr>
        <w:tc>
          <w:tcPr>
            <w:tcW w:w="2259" w:type="dxa"/>
            <w:shd w:val="clear" w:color="auto" w:fill="auto"/>
          </w:tcPr>
          <w:p w14:paraId="12C9B967" w14:textId="77777777" w:rsidR="008F3018" w:rsidRPr="008F3018" w:rsidRDefault="008F3018" w:rsidP="008F301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FDA6F92" w14:textId="77777777" w:rsidR="008F3018" w:rsidRPr="008F3018" w:rsidRDefault="008F3018" w:rsidP="008F301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59F714FF" w14:textId="77777777" w:rsidR="008F3018" w:rsidRPr="008F3018" w:rsidRDefault="008F3018" w:rsidP="008F301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3018" w:rsidRPr="008F3018" w14:paraId="0325DE6C" w14:textId="77777777" w:rsidTr="00FE2B80">
        <w:trPr>
          <w:trHeight w:val="263"/>
        </w:trPr>
        <w:tc>
          <w:tcPr>
            <w:tcW w:w="2259" w:type="dxa"/>
            <w:shd w:val="clear" w:color="auto" w:fill="auto"/>
          </w:tcPr>
          <w:p w14:paraId="0A0DDB27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F3018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509D0C42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F3018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33EC1672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F3018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8F3018" w:rsidRPr="008F3018" w14:paraId="12D2B4BA" w14:textId="77777777" w:rsidTr="00FE2B80">
        <w:trPr>
          <w:trHeight w:val="263"/>
        </w:trPr>
        <w:tc>
          <w:tcPr>
            <w:tcW w:w="2259" w:type="dxa"/>
            <w:shd w:val="clear" w:color="auto" w:fill="auto"/>
          </w:tcPr>
          <w:p w14:paraId="5ED281E4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4CCDEB8F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3018" w:rsidRPr="008F3018" w14:paraId="1C889343" w14:textId="77777777" w:rsidTr="00FE2B80">
        <w:trPr>
          <w:trHeight w:val="195"/>
        </w:trPr>
        <w:tc>
          <w:tcPr>
            <w:tcW w:w="2259" w:type="dxa"/>
            <w:shd w:val="clear" w:color="auto" w:fill="auto"/>
          </w:tcPr>
          <w:p w14:paraId="386C0D00" w14:textId="77777777" w:rsidR="008F3018" w:rsidRPr="008F3018" w:rsidRDefault="008F3018" w:rsidP="008F301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F3018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43B9324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F3018">
              <w:rPr>
                <w:rFonts w:ascii="Arial" w:hAnsi="Arial" w:cs="Arial"/>
                <w:sz w:val="20"/>
                <w:szCs w:val="20"/>
              </w:rPr>
              <w:t>Stor</w:t>
            </w:r>
          </w:p>
        </w:tc>
      </w:tr>
      <w:tr w:rsidR="008F3018" w:rsidRPr="008F3018" w14:paraId="35EF0EB4" w14:textId="77777777" w:rsidTr="00FE2B80">
        <w:trPr>
          <w:trHeight w:val="239"/>
        </w:trPr>
        <w:tc>
          <w:tcPr>
            <w:tcW w:w="2259" w:type="dxa"/>
            <w:shd w:val="clear" w:color="auto" w:fill="auto"/>
          </w:tcPr>
          <w:p w14:paraId="3E863A3F" w14:textId="77777777" w:rsidR="008F3018" w:rsidRPr="008F3018" w:rsidRDefault="008F3018" w:rsidP="008F301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3E75529C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3018" w:rsidRPr="008F3018" w14:paraId="1D50E18F" w14:textId="77777777" w:rsidTr="00FE2B80">
        <w:trPr>
          <w:trHeight w:val="263"/>
        </w:trPr>
        <w:tc>
          <w:tcPr>
            <w:tcW w:w="2259" w:type="dxa"/>
            <w:shd w:val="clear" w:color="auto" w:fill="auto"/>
          </w:tcPr>
          <w:p w14:paraId="2F13D5AD" w14:textId="77777777" w:rsidR="008F3018" w:rsidRPr="008F3018" w:rsidRDefault="008F3018" w:rsidP="008F301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F3018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6F90FDD" w14:textId="77777777" w:rsidR="008F3018" w:rsidRPr="008F3018" w:rsidRDefault="008F3018" w:rsidP="008F301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F3018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3BE245BC" w14:textId="77777777" w:rsidR="008F3018" w:rsidRPr="008F3018" w:rsidRDefault="008F3018" w:rsidP="008F301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F3018"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729A1CD4" w14:textId="77777777" w:rsidR="008F3018" w:rsidRPr="008F3018" w:rsidRDefault="008F3018" w:rsidP="008F3018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2E9FE32" w14:textId="77777777" w:rsidR="008F3018" w:rsidRPr="008F3018" w:rsidRDefault="008F3018" w:rsidP="008F3018">
      <w:pPr>
        <w:spacing w:after="0" w:line="240" w:lineRule="auto"/>
        <w:ind w:left="0" w:right="0"/>
        <w:rPr>
          <w:szCs w:val="20"/>
        </w:rPr>
      </w:pPr>
    </w:p>
    <w:p w14:paraId="25C99670" w14:textId="77777777" w:rsidR="008F3018" w:rsidRPr="008F3018" w:rsidRDefault="008F3018" w:rsidP="008F3018">
      <w:pPr>
        <w:spacing w:after="0" w:line="240" w:lineRule="auto"/>
        <w:ind w:left="0" w:right="0"/>
        <w:rPr>
          <w:szCs w:val="20"/>
        </w:rPr>
      </w:pPr>
      <w:r w:rsidRPr="008F3018">
        <w:rPr>
          <w:szCs w:val="20"/>
        </w:rP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668"/>
        <w:gridCol w:w="3685"/>
        <w:gridCol w:w="4536"/>
      </w:tblGrid>
      <w:tr w:rsidR="008F3018" w:rsidRPr="008F3018" w14:paraId="10457525" w14:textId="77777777" w:rsidTr="00FE2B80">
        <w:trPr>
          <w:trHeight w:val="263"/>
        </w:trPr>
        <w:tc>
          <w:tcPr>
            <w:tcW w:w="5353" w:type="dxa"/>
            <w:gridSpan w:val="2"/>
            <w:shd w:val="clear" w:color="auto" w:fill="auto"/>
          </w:tcPr>
          <w:p w14:paraId="419D0B19" w14:textId="77777777" w:rsidR="008F3018" w:rsidRPr="00101965" w:rsidRDefault="008F3018" w:rsidP="008F3018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20"/>
                <w:szCs w:val="28"/>
              </w:rPr>
            </w:pPr>
            <w:r w:rsidRPr="00101965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4536" w:type="dxa"/>
            <w:shd w:val="clear" w:color="auto" w:fill="auto"/>
          </w:tcPr>
          <w:p w14:paraId="40BF91B4" w14:textId="77777777" w:rsidR="008F3018" w:rsidRPr="008F3018" w:rsidRDefault="008F3018" w:rsidP="008F301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3018" w:rsidRPr="008F3018" w14:paraId="0CA311DA" w14:textId="77777777" w:rsidTr="00FE2B80">
        <w:trPr>
          <w:cantSplit/>
          <w:trHeight w:val="408"/>
        </w:trPr>
        <w:tc>
          <w:tcPr>
            <w:tcW w:w="1668" w:type="dxa"/>
            <w:shd w:val="clear" w:color="auto" w:fill="auto"/>
          </w:tcPr>
          <w:p w14:paraId="53ABBC3F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F3018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</w:tc>
        <w:tc>
          <w:tcPr>
            <w:tcW w:w="3685" w:type="dxa"/>
            <w:shd w:val="clear" w:color="auto" w:fill="auto"/>
          </w:tcPr>
          <w:p w14:paraId="7E619260" w14:textId="47735C1A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F3018">
              <w:rPr>
                <w:rFonts w:ascii="Arial" w:hAnsi="Arial" w:cs="Arial"/>
                <w:sz w:val="20"/>
                <w:szCs w:val="20"/>
              </w:rPr>
              <w:t xml:space="preserve">Kan tas </w:t>
            </w:r>
            <w:r w:rsidR="00C45134">
              <w:rPr>
                <w:rFonts w:ascii="Arial" w:hAnsi="Arial" w:cs="Arial"/>
                <w:sz w:val="20"/>
                <w:szCs w:val="20"/>
              </w:rPr>
              <w:t xml:space="preserve">stående, </w:t>
            </w:r>
            <w:r w:rsidRPr="008F3018">
              <w:rPr>
                <w:rFonts w:ascii="Arial" w:hAnsi="Arial" w:cs="Arial"/>
                <w:sz w:val="20"/>
                <w:szCs w:val="20"/>
              </w:rPr>
              <w:t>sittande eller liggande.</w:t>
            </w:r>
          </w:p>
          <w:p w14:paraId="003976BF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78D3941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  <w:r w:rsidRPr="008F3018">
              <w:rPr>
                <w:rFonts w:ascii="Arial" w:hAnsi="Arial" w:cs="Arial"/>
                <w:sz w:val="20"/>
                <w:szCs w:val="20"/>
              </w:rPr>
              <w:t>Vrid patienten cirka 45</w:t>
            </w:r>
            <w:r w:rsidRPr="008F3018">
              <w:rPr>
                <w:rFonts w:ascii="Arial" w:hAnsi="Arial" w:cs="Arial"/>
                <w:color w:val="464646"/>
                <w:sz w:val="20"/>
                <w:szCs w:val="18"/>
              </w:rPr>
              <w:t>° med aktuell arm mot detektorn.</w:t>
            </w:r>
          </w:p>
          <w:p w14:paraId="3FDA5179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</w:p>
          <w:p w14:paraId="35747589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F3018">
              <w:rPr>
                <w:rFonts w:ascii="Arial" w:hAnsi="Arial" w:cs="Arial"/>
                <w:sz w:val="20"/>
                <w:szCs w:val="20"/>
              </w:rPr>
              <w:t>Armen sträckt, armbågen i frontalläge.</w:t>
            </w:r>
          </w:p>
          <w:p w14:paraId="4FCDD5CC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68FC276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F3018">
              <w:rPr>
                <w:rFonts w:ascii="Arial" w:hAnsi="Arial" w:cs="Arial"/>
                <w:sz w:val="20"/>
                <w:szCs w:val="20"/>
              </w:rPr>
              <w:t>Röret ovinklat.</w:t>
            </w:r>
          </w:p>
          <w:p w14:paraId="7423EA0D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0D6F5FA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F3018">
              <w:rPr>
                <w:rFonts w:ascii="Arial" w:hAnsi="Arial" w:cs="Arial"/>
                <w:sz w:val="20"/>
                <w:szCs w:val="20"/>
              </w:rPr>
              <w:t xml:space="preserve">Centrera mitt på överarmen. </w:t>
            </w:r>
          </w:p>
          <w:p w14:paraId="71A73808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71D7E4C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F3018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0182F8F6" w14:textId="77777777" w:rsidR="008F3018" w:rsidRPr="008F3018" w:rsidRDefault="008F3018" w:rsidP="008F3018">
            <w:pPr>
              <w:numPr>
                <w:ilvl w:val="0"/>
                <w:numId w:val="22"/>
              </w:numPr>
              <w:spacing w:after="0" w:line="240" w:lineRule="auto"/>
              <w:ind w:left="462" w:right="0"/>
              <w:rPr>
                <w:rFonts w:ascii="Arial" w:hAnsi="Arial" w:cs="Arial"/>
                <w:sz w:val="20"/>
                <w:szCs w:val="20"/>
              </w:rPr>
            </w:pPr>
            <w:r w:rsidRPr="008F3018">
              <w:rPr>
                <w:rFonts w:ascii="Arial" w:hAnsi="Arial" w:cs="Arial"/>
                <w:sz w:val="20"/>
                <w:szCs w:val="20"/>
              </w:rPr>
              <w:t>Hela överarmen inkl. axel/armbåge ska vara med på bilden.</w:t>
            </w:r>
          </w:p>
          <w:p w14:paraId="1895B68F" w14:textId="77777777" w:rsidR="008F3018" w:rsidRPr="008F3018" w:rsidRDefault="008F3018" w:rsidP="008F3018">
            <w:pPr>
              <w:numPr>
                <w:ilvl w:val="0"/>
                <w:numId w:val="22"/>
              </w:numPr>
              <w:spacing w:after="0" w:line="240" w:lineRule="auto"/>
              <w:ind w:left="462" w:right="0"/>
              <w:rPr>
                <w:rFonts w:ascii="Arial" w:hAnsi="Arial" w:cs="Arial"/>
                <w:sz w:val="20"/>
                <w:szCs w:val="20"/>
              </w:rPr>
            </w:pPr>
            <w:r w:rsidRPr="008F3018">
              <w:rPr>
                <w:rFonts w:ascii="Arial" w:hAnsi="Arial" w:cs="Arial"/>
                <w:sz w:val="20"/>
                <w:szCs w:val="20"/>
              </w:rPr>
              <w:t>Sidomarkering synlig.</w:t>
            </w:r>
          </w:p>
          <w:p w14:paraId="4289407A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267B53F6" w14:textId="77777777" w:rsidR="008F3018" w:rsidRPr="008F3018" w:rsidRDefault="008F3018" w:rsidP="008F3018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8F3018">
              <w:rPr>
                <w:rFonts w:ascii="Arial" w:hAnsi="Arial" w:cs="Arial"/>
                <w:b/>
                <w:sz w:val="18"/>
                <w:szCs w:val="20"/>
              </w:rPr>
              <w:t>Frontal höger</w:t>
            </w:r>
            <w:r w:rsidRPr="008F3018">
              <w:rPr>
                <w:rFonts w:ascii="Arial" w:hAnsi="Arial" w:cs="Arial"/>
                <w:b/>
                <w:sz w:val="18"/>
                <w:szCs w:val="20"/>
              </w:rPr>
              <w:tab/>
              <w:t>Frontal vänster</w:t>
            </w:r>
          </w:p>
          <w:p w14:paraId="6450D909" w14:textId="77777777" w:rsidR="008F3018" w:rsidRPr="008F3018" w:rsidRDefault="00C45134" w:rsidP="008F3018">
            <w:pPr>
              <w:tabs>
                <w:tab w:val="left" w:pos="2163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"http://intranu.vgregion.se/ImageVault/Images/id_28130/width_129/height_411/preserveAspectRatio_0/scope_0/filename_4tGTuaFAEACNrB5P2-mu.gif/storage_Edited/ImageVaultHandler.aspx"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"http://intranu.vgregion.se/ImageVault/Images/id_28130/width_129/height_411/preserveAspectRatio_0/scope_0/filename_4tGTuaFAEACNrB5P2-mu.gif/storage_Edited/ImageVaultHandler.aspx"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F71247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Överarm frontal höger" style="width:90.75pt;height:289.5pt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8F3018" w:rsidRPr="008F30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"http://intranu.vgregion.se/ImageVault/Images/id_28132/width_139/height_409/preserveAspectRatio_0/scope_0/filename_DsRxuepjt4A9wlIPlNX4.gif/storage_Edited/ImageVaultHandler.aspx"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"http://intranu.vgregion.se/ImageVault/Images/id_28132/width_139/height_409/preserveAspectRatio_0/scope_0/filename_DsRxuepjt4A9wlIPlNX4.gif/storage_Edited/ImageVaultHandler.aspx"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290DC8D">
                <v:shape id="_x0000_i1026" type="#_x0000_t75" alt="Överarm vänster frontal" style="width:97.5pt;height:288.75pt">
                  <v:imagedata r:id="rId20" r:href="rId2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8F3018" w:rsidRPr="008F3018" w14:paraId="18DE8F88" w14:textId="77777777" w:rsidTr="00FE2B80">
        <w:trPr>
          <w:trHeight w:val="263"/>
        </w:trPr>
        <w:tc>
          <w:tcPr>
            <w:tcW w:w="1668" w:type="dxa"/>
            <w:shd w:val="clear" w:color="auto" w:fill="auto"/>
          </w:tcPr>
          <w:p w14:paraId="66F09B08" w14:textId="77777777" w:rsidR="008F3018" w:rsidRPr="008F3018" w:rsidRDefault="008F3018" w:rsidP="008F301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37785CA5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1F86FE82" w14:textId="77777777" w:rsidR="008F3018" w:rsidRPr="008F3018" w:rsidRDefault="008F3018" w:rsidP="008F3018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8F3018" w:rsidRPr="008F3018" w14:paraId="2F2D1744" w14:textId="77777777" w:rsidTr="00FE2B80">
        <w:trPr>
          <w:trHeight w:val="263"/>
        </w:trPr>
        <w:tc>
          <w:tcPr>
            <w:tcW w:w="1668" w:type="dxa"/>
            <w:shd w:val="clear" w:color="auto" w:fill="auto"/>
          </w:tcPr>
          <w:p w14:paraId="2D3500C4" w14:textId="77777777" w:rsidR="008F3018" w:rsidRPr="008F3018" w:rsidRDefault="008F3018" w:rsidP="008F301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F3018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</w:tc>
        <w:tc>
          <w:tcPr>
            <w:tcW w:w="3685" w:type="dxa"/>
            <w:shd w:val="clear" w:color="auto" w:fill="auto"/>
          </w:tcPr>
          <w:p w14:paraId="656B270F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F3018">
              <w:rPr>
                <w:rFonts w:ascii="Arial" w:hAnsi="Arial" w:cs="Arial"/>
                <w:sz w:val="20"/>
                <w:szCs w:val="20"/>
              </w:rPr>
              <w:t>Böj armbågen till rät vinkel, handen på magen, tummen upp.</w:t>
            </w:r>
          </w:p>
          <w:p w14:paraId="5AC64BB4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4532FC1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F3018">
              <w:rPr>
                <w:rFonts w:ascii="Arial" w:hAnsi="Arial" w:cs="Arial"/>
                <w:sz w:val="20"/>
                <w:szCs w:val="20"/>
              </w:rPr>
              <w:t>Laterala sidan av överarmen mot detektorn.</w:t>
            </w:r>
          </w:p>
          <w:p w14:paraId="065BC028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8E7651F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F3018">
              <w:rPr>
                <w:rFonts w:ascii="Arial" w:hAnsi="Arial" w:cs="Arial"/>
                <w:sz w:val="20"/>
                <w:szCs w:val="20"/>
              </w:rPr>
              <w:t>Alternativt liggande med aktuell sida uppvriden 45°.</w:t>
            </w:r>
          </w:p>
          <w:p w14:paraId="301F1EA5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4E76540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F3018">
              <w:rPr>
                <w:rFonts w:ascii="Arial" w:hAnsi="Arial" w:cs="Arial"/>
                <w:sz w:val="20"/>
                <w:szCs w:val="20"/>
              </w:rPr>
              <w:t xml:space="preserve">Centrera mitt på överarmen. </w:t>
            </w:r>
          </w:p>
          <w:p w14:paraId="2C2422C4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1567CDE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F3018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6E0104F2" w14:textId="77777777" w:rsidR="008F3018" w:rsidRPr="008F3018" w:rsidRDefault="008F3018" w:rsidP="008F3018">
            <w:pPr>
              <w:numPr>
                <w:ilvl w:val="0"/>
                <w:numId w:val="22"/>
              </w:numPr>
              <w:spacing w:after="0" w:line="240" w:lineRule="auto"/>
              <w:ind w:left="462" w:right="0"/>
              <w:rPr>
                <w:rFonts w:ascii="Arial" w:hAnsi="Arial" w:cs="Arial"/>
                <w:sz w:val="20"/>
                <w:szCs w:val="20"/>
              </w:rPr>
            </w:pPr>
            <w:r w:rsidRPr="008F3018">
              <w:rPr>
                <w:rFonts w:ascii="Arial" w:hAnsi="Arial" w:cs="Arial"/>
                <w:sz w:val="20"/>
                <w:szCs w:val="20"/>
              </w:rPr>
              <w:t>Hela överarmen inkl. axel/armbåge ska vara med på bilden.</w:t>
            </w:r>
          </w:p>
          <w:p w14:paraId="3827AFE0" w14:textId="77777777" w:rsidR="008F3018" w:rsidRPr="008F3018" w:rsidRDefault="008F3018" w:rsidP="008F3018">
            <w:pPr>
              <w:numPr>
                <w:ilvl w:val="0"/>
                <w:numId w:val="22"/>
              </w:numPr>
              <w:spacing w:after="0" w:line="240" w:lineRule="auto"/>
              <w:ind w:left="462" w:right="0"/>
              <w:rPr>
                <w:rFonts w:ascii="Arial" w:hAnsi="Arial" w:cs="Arial"/>
                <w:sz w:val="20"/>
                <w:szCs w:val="20"/>
              </w:rPr>
            </w:pPr>
            <w:r w:rsidRPr="008F3018">
              <w:rPr>
                <w:rFonts w:ascii="Arial" w:hAnsi="Arial" w:cs="Arial"/>
                <w:sz w:val="20"/>
                <w:szCs w:val="20"/>
              </w:rPr>
              <w:t>Sidomarkering synlig.</w:t>
            </w:r>
          </w:p>
          <w:p w14:paraId="65930268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3D04E69" w14:textId="77777777" w:rsidR="008F3018" w:rsidRPr="008F3018" w:rsidRDefault="008F3018" w:rsidP="008F301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795CEAEE" w14:textId="77777777" w:rsidR="008F3018" w:rsidRPr="008F3018" w:rsidRDefault="008F3018" w:rsidP="008F3018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8F3018">
              <w:rPr>
                <w:rFonts w:ascii="Arial" w:hAnsi="Arial" w:cs="Arial"/>
                <w:b/>
                <w:sz w:val="18"/>
                <w:szCs w:val="20"/>
              </w:rPr>
              <w:t>Sida höger</w:t>
            </w:r>
            <w:r w:rsidRPr="008F3018">
              <w:rPr>
                <w:rFonts w:ascii="Arial" w:hAnsi="Arial" w:cs="Arial"/>
                <w:b/>
                <w:sz w:val="18"/>
                <w:szCs w:val="20"/>
              </w:rPr>
              <w:tab/>
              <w:t>Sida vänster</w:t>
            </w:r>
          </w:p>
          <w:p w14:paraId="7CADB607" w14:textId="77777777" w:rsidR="008F3018" w:rsidRPr="008F3018" w:rsidRDefault="00C45134" w:rsidP="008F3018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"http://intranu.vgregion.se/ImageVault/Images/id_28131/width_124/height_408/preserveAspectRatio_0/scope_0/filename_4IrjvJ66hEFCcYsoOclb.gif/storage_Edited/ImageVaultHandler.aspx"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"http://intranu.vgregion.se/ImageVault/Images/id_28131/width_124/height_408/preserveAspectRatio_0/scope_0/filename_4IrjvJ66hEFCcYsoOclb.gif/storage_Edited/ImageVaultHandler.aspx" \* MERGEFORMATINET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0A69AF3E">
                <v:shape id="_x0000_i1027" type="#_x0000_t75" alt="Överarm höger sida" style="width:93pt;height:306pt">
                  <v:imagedata r:id="rId22" r:href="rId23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8F3018" w:rsidRPr="008F30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"http://intranu.vgregion.se/ImageVault/Images/id_28133/width_125/height_409/preserveAspectRatio_0/scope_0/filename_xlSF962uVdXDTsJ4YWs4.gif/storage_Edited/ImageVaultHandler.aspx"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"http://intranu.vgregion.se/ImageVault/Images/id_28133/width_125/height_409/preserveAspectRatio_0/scope_0/filename_xlSF962uVdXDTsJ4YWs4.gif/storage_Edited/ImageVaultHandler.aspx" \* MERGEFORMATINET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1374A2D6">
                <v:shape id="_x0000_i1028" type="#_x0000_t75" alt="Överarm vänster sida" style="width:93pt;height:305.25pt">
                  <v:imagedata r:id="rId24" r:href="rId25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6FE254C1" w14:textId="77777777" w:rsidR="008F3018" w:rsidRPr="008F3018" w:rsidRDefault="008F3018" w:rsidP="008F3018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F301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561B25" w14:textId="77777777" w:rsidR="004C20CA" w:rsidRDefault="004C20CA">
      <w:r>
        <w:separator/>
      </w:r>
    </w:p>
  </w:endnote>
  <w:endnote w:type="continuationSeparator" w:id="0">
    <w:p w14:paraId="7511CB85" w14:textId="77777777" w:rsidR="004C20CA" w:rsidRDefault="004C20CA">
      <w:r>
        <w:continuationSeparator/>
      </w:r>
    </w:p>
  </w:endnote>
  <w:endnote w:type="continuationNotice" w:id="1">
    <w:p w14:paraId="5CF7B0FD" w14:textId="77777777" w:rsidR="004C20CA" w:rsidRDefault="004C20C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B8745E" w14:textId="77777777" w:rsidR="004C20CA" w:rsidRDefault="004C20CA"/>
  </w:footnote>
  <w:footnote w:type="continuationSeparator" w:id="0">
    <w:p w14:paraId="6EE17A1E" w14:textId="77777777" w:rsidR="004C20CA" w:rsidRDefault="004C20CA">
      <w:r>
        <w:continuationSeparator/>
      </w:r>
    </w:p>
  </w:footnote>
  <w:footnote w:type="continuationNotice" w:id="1">
    <w:p w14:paraId="12BA42B7" w14:textId="77777777" w:rsidR="004C20CA" w:rsidRDefault="004C20C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AC0D63"/>
    <w:multiLevelType w:val="hybridMultilevel"/>
    <w:tmpl w:val="61FED5B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D6B4C39"/>
    <w:multiLevelType w:val="hybridMultilevel"/>
    <w:tmpl w:val="EB3621D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83681265">
    <w:abstractNumId w:val="20"/>
  </w:num>
  <w:num w:numId="2" w16cid:durableId="1721250535">
    <w:abstractNumId w:val="16"/>
  </w:num>
  <w:num w:numId="3" w16cid:durableId="768701055">
    <w:abstractNumId w:val="0"/>
  </w:num>
  <w:num w:numId="4" w16cid:durableId="1391879471">
    <w:abstractNumId w:val="7"/>
  </w:num>
  <w:num w:numId="5" w16cid:durableId="78141867">
    <w:abstractNumId w:val="17"/>
  </w:num>
  <w:num w:numId="6" w16cid:durableId="926302142">
    <w:abstractNumId w:val="2"/>
  </w:num>
  <w:num w:numId="7" w16cid:durableId="1890066481">
    <w:abstractNumId w:val="13"/>
  </w:num>
  <w:num w:numId="8" w16cid:durableId="282200188">
    <w:abstractNumId w:val="10"/>
  </w:num>
  <w:num w:numId="9" w16cid:durableId="751052106">
    <w:abstractNumId w:val="1"/>
  </w:num>
  <w:num w:numId="10" w16cid:durableId="134690850">
    <w:abstractNumId w:val="1"/>
  </w:num>
  <w:num w:numId="11" w16cid:durableId="1818760712">
    <w:abstractNumId w:val="3"/>
  </w:num>
  <w:num w:numId="12" w16cid:durableId="1966764904">
    <w:abstractNumId w:val="5"/>
  </w:num>
  <w:num w:numId="13" w16cid:durableId="926306856">
    <w:abstractNumId w:val="15"/>
  </w:num>
  <w:num w:numId="14" w16cid:durableId="1892839173">
    <w:abstractNumId w:val="11"/>
  </w:num>
  <w:num w:numId="15" w16cid:durableId="1635981741">
    <w:abstractNumId w:val="8"/>
  </w:num>
  <w:num w:numId="16" w16cid:durableId="725642404">
    <w:abstractNumId w:val="14"/>
  </w:num>
  <w:num w:numId="17" w16cid:durableId="1704481519">
    <w:abstractNumId w:val="6"/>
  </w:num>
  <w:num w:numId="18" w16cid:durableId="900285657">
    <w:abstractNumId w:val="12"/>
  </w:num>
  <w:num w:numId="19" w16cid:durableId="339167110">
    <w:abstractNumId w:val="18"/>
  </w:num>
  <w:num w:numId="20" w16cid:durableId="230771131">
    <w:abstractNumId w:val="9"/>
  </w:num>
  <w:num w:numId="21" w16cid:durableId="1346906584">
    <w:abstractNumId w:val="4"/>
  </w:num>
  <w:num w:numId="22" w16cid:durableId="2865139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4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1965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09E9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56BE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462B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0CA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5752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3018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1793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5134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DD4"/>
    <w:rsid w:val="00D139CF"/>
    <w:rsid w:val="00D37E7F"/>
    <w:rsid w:val="00D47AD7"/>
    <w:rsid w:val="00D51529"/>
    <w:rsid w:val="00D61E9B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4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fontTable" Target="fontTable.xml" Id="rId26" /><Relationship Type="http://schemas.openxmlformats.org/officeDocument/2006/relationships/image" Target="http://intranu.vgregion.se/ImageVault/Images/id_28132/width_139/height_409/preserveAspectRatio_0/scope_0/filename_DsRxuepjt4A9wlIPlNX4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28133/width_125/height_409/preserveAspectRatio_0/scope_0/filename_xlSF962uVdXDTsJ4YWs4.gif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pn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8131/width_124/height_408/preserveAspectRatio_0/scope_0/filename_4IrjvJ66hEFCcYsoOclb.gif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130/width_129/height_411/preserveAspectRatio_0/scope_0/filename_4tGTuaFAEACNrB5P2-mu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2</Pages>
  <Words>141</Words>
  <Characters>2952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Överarm – Fraktur, utredning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2022-05-18T04:43:00.0000000Z</dcterms:created>
  <dcterms:modified xsi:type="dcterms:W3CDTF">2025-10-23T08:47:00.0000000Z</dcterms:modified>
</coreProperties>
</file>