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56F45A" w14:textId="77777777" w:rsidR="002F2CA1" w:rsidRDefault="002F2CA1" w:rsidP="00F35B05">
      <w:pPr>
        <w:pStyle w:val="Rubrik2"/>
        <w:sectPr w:rsidR="002F2CA1" w:rsidSect="002F2CA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4D0645" w14:textId="77777777" w:rsidR="002F2CA1" w:rsidRPr="002F2CA1" w:rsidRDefault="002F2CA1" w:rsidP="002F2CA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DF6516A" w14:textId="07D1BB50" w:rsidR="002F2CA1" w:rsidRPr="002F2CA1" w:rsidRDefault="00B7289D" w:rsidP="00B7289D">
      <w:pPr>
        <w:pStyle w:val="Rubrik1"/>
        <w:ind w:left="0"/>
        <w:rPr>
          <w:szCs w:val="20"/>
        </w:rPr>
      </w:pPr>
      <w:r w:rsidRPr="002F2CA1">
        <w:t>Visningsschema för radiologiskt bildmaterial</w:t>
      </w:r>
    </w:p>
    <w:p w14:paraId="0DB7B174" w14:textId="5658CE2E" w:rsidR="002F2CA1" w:rsidRPr="002F2CA1" w:rsidRDefault="00B7289D" w:rsidP="00B7289D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 sedan föregående version</w:t>
      </w:r>
    </w:p>
    <w:p w14:paraId="5B1F6769" w14:textId="736B33E8" w:rsidR="002F2CA1" w:rsidRPr="002F2CA1" w:rsidRDefault="0022021B" w:rsidP="002F2CA1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Inga förändringar.</w:t>
      </w:r>
    </w:p>
    <w:p w14:paraId="5ECF10CB" w14:textId="77777777" w:rsidR="002F2CA1" w:rsidRPr="002F2CA1" w:rsidRDefault="002F2CA1" w:rsidP="00C31FE5">
      <w:pPr>
        <w:pStyle w:val="Rubrik2"/>
        <w:ind w:left="0"/>
      </w:pPr>
      <w:r w:rsidRPr="002F2CA1">
        <w:t>Sammanfattning/syfte</w:t>
      </w:r>
    </w:p>
    <w:p w14:paraId="48C419EE" w14:textId="622CC729" w:rsidR="002F2CA1" w:rsidRPr="002F2CA1" w:rsidRDefault="002F2CA1" w:rsidP="002F2CA1">
      <w:pPr>
        <w:spacing w:after="0" w:line="240" w:lineRule="auto"/>
        <w:ind w:left="0" w:right="0"/>
        <w:rPr>
          <w:szCs w:val="20"/>
        </w:rPr>
      </w:pPr>
      <w:r w:rsidRPr="002F2CA1">
        <w:rPr>
          <w:szCs w:val="20"/>
        </w:rPr>
        <w:t xml:space="preserve">Beskriver grundtanken på </w:t>
      </w:r>
      <w:r w:rsidRPr="002F2CA1">
        <w:rPr>
          <w:i/>
          <w:szCs w:val="20"/>
        </w:rPr>
        <w:t>hur</w:t>
      </w:r>
      <w:r w:rsidRPr="002F2CA1">
        <w:rPr>
          <w:szCs w:val="20"/>
        </w:rPr>
        <w:t xml:space="preserve"> varje bild ska presenteras för radiologen. För exempelbilder, se</w:t>
      </w:r>
      <w:r w:rsidR="000E3968">
        <w:rPr>
          <w:szCs w:val="20"/>
        </w:rPr>
        <w:t xml:space="preserve"> metod</w:t>
      </w:r>
      <w:r w:rsidRPr="002F2CA1">
        <w:rPr>
          <w:szCs w:val="20"/>
        </w:rPr>
        <w:t xml:space="preserve"> för respektive undersökning. </w:t>
      </w:r>
    </w:p>
    <w:p w14:paraId="2623A5AA" w14:textId="77777777" w:rsidR="002F2CA1" w:rsidRPr="002F2CA1" w:rsidRDefault="002F2CA1" w:rsidP="002F2CA1">
      <w:pPr>
        <w:spacing w:after="0" w:line="240" w:lineRule="auto"/>
        <w:ind w:left="0" w:right="0"/>
        <w:rPr>
          <w:szCs w:val="20"/>
        </w:rPr>
      </w:pPr>
    </w:p>
    <w:p w14:paraId="40973B4E" w14:textId="77777777" w:rsidR="002F2CA1" w:rsidRPr="002F2CA1" w:rsidRDefault="002F2CA1" w:rsidP="002F2CA1">
      <w:pPr>
        <w:spacing w:after="0" w:line="240" w:lineRule="auto"/>
        <w:ind w:left="0" w:right="0"/>
        <w:rPr>
          <w:szCs w:val="20"/>
        </w:rPr>
      </w:pPr>
      <w:r w:rsidRPr="002F2CA1">
        <w:rPr>
          <w:i/>
          <w:szCs w:val="20"/>
        </w:rPr>
        <w:t>Var</w:t>
      </w:r>
      <w:r w:rsidRPr="002F2CA1">
        <w:rPr>
          <w:szCs w:val="20"/>
        </w:rPr>
        <w:t xml:space="preserve"> bilderna presenteras på radiologens skärm bestäms av visningsprotokoll i PACS.</w:t>
      </w:r>
    </w:p>
    <w:p w14:paraId="04CB034B" w14:textId="77777777" w:rsidR="002F2CA1" w:rsidRPr="002F2CA1" w:rsidRDefault="002F2CA1" w:rsidP="00C31FE5">
      <w:pPr>
        <w:pStyle w:val="Rubrik2"/>
        <w:ind w:left="0"/>
      </w:pPr>
      <w:r w:rsidRPr="002F2CA1">
        <w:t xml:space="preserve">Visningsschema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5702"/>
      </w:tblGrid>
      <w:tr w:rsidR="002F2CA1" w:rsidRPr="002F2CA1" w14:paraId="3A248CDA" w14:textId="77777777" w:rsidTr="00E13279">
        <w:tc>
          <w:tcPr>
            <w:tcW w:w="2376" w:type="dxa"/>
            <w:shd w:val="clear" w:color="auto" w:fill="auto"/>
            <w:vAlign w:val="center"/>
          </w:tcPr>
          <w:p w14:paraId="7B4A138F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Skallsida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63DD4172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Vänd åt vänster.</w:t>
            </w:r>
          </w:p>
        </w:tc>
      </w:tr>
      <w:tr w:rsidR="002F2CA1" w:rsidRPr="002F2CA1" w14:paraId="2091A06F" w14:textId="77777777" w:rsidTr="00E13279">
        <w:tc>
          <w:tcPr>
            <w:tcW w:w="2376" w:type="dxa"/>
            <w:shd w:val="clear" w:color="auto" w:fill="auto"/>
            <w:vAlign w:val="center"/>
          </w:tcPr>
          <w:p w14:paraId="273C6A41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Ansiktsskelett</w:t>
            </w:r>
          </w:p>
          <w:p w14:paraId="53C4F809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Sinus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466C427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Frontaler sedda framifrån.</w:t>
            </w:r>
          </w:p>
          <w:p w14:paraId="423FB1B7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Sida vänd åt vänster.</w:t>
            </w:r>
          </w:p>
        </w:tc>
      </w:tr>
      <w:tr w:rsidR="002F2CA1" w:rsidRPr="002F2CA1" w14:paraId="5DF54C8B" w14:textId="77777777" w:rsidTr="00E13279">
        <w:tc>
          <w:tcPr>
            <w:tcW w:w="2376" w:type="dxa"/>
            <w:shd w:val="clear" w:color="auto" w:fill="auto"/>
            <w:vAlign w:val="center"/>
          </w:tcPr>
          <w:p w14:paraId="0DC48BD5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Halsrygg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4835251F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 sedd framifrån.</w:t>
            </w:r>
          </w:p>
          <w:p w14:paraId="39DDFFB0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Sida vänd åt vänster.</w:t>
            </w:r>
          </w:p>
          <w:p w14:paraId="14A6CC38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Vridningar hängs som frontalen.</w:t>
            </w:r>
          </w:p>
        </w:tc>
      </w:tr>
      <w:tr w:rsidR="002F2CA1" w:rsidRPr="002F2CA1" w14:paraId="7FB96AB8" w14:textId="77777777" w:rsidTr="00E13279">
        <w:tc>
          <w:tcPr>
            <w:tcW w:w="2376" w:type="dxa"/>
            <w:shd w:val="clear" w:color="auto" w:fill="auto"/>
            <w:vAlign w:val="center"/>
          </w:tcPr>
          <w:p w14:paraId="26866649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Bröstrygg</w:t>
            </w:r>
          </w:p>
          <w:p w14:paraId="0D0EC6A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Ländrygg</w:t>
            </w:r>
          </w:p>
          <w:p w14:paraId="0AE8B19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Sakrum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1BF2BAEA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Frontaler sedda framifrån.</w:t>
            </w:r>
          </w:p>
          <w:p w14:paraId="49F9658B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Sidor vända åt vänster.</w:t>
            </w:r>
          </w:p>
        </w:tc>
      </w:tr>
      <w:tr w:rsidR="002F2CA1" w:rsidRPr="002F2CA1" w14:paraId="387EA6D8" w14:textId="77777777" w:rsidTr="00E13279">
        <w:tc>
          <w:tcPr>
            <w:tcW w:w="2376" w:type="dxa"/>
            <w:shd w:val="clear" w:color="auto" w:fill="auto"/>
            <w:vAlign w:val="center"/>
          </w:tcPr>
          <w:p w14:paraId="07402443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Bäcken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42BBC4E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 sedd framifrån.</w:t>
            </w:r>
          </w:p>
        </w:tc>
      </w:tr>
      <w:tr w:rsidR="002F2CA1" w:rsidRPr="002F2CA1" w14:paraId="1BABBB96" w14:textId="77777777" w:rsidTr="00E13279">
        <w:tc>
          <w:tcPr>
            <w:tcW w:w="2376" w:type="dxa"/>
            <w:shd w:val="clear" w:color="auto" w:fill="auto"/>
            <w:vAlign w:val="center"/>
          </w:tcPr>
          <w:p w14:paraId="6DD371C6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Höftleder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63C0B9C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Frontaler sedda framifrån.</w:t>
            </w:r>
          </w:p>
          <w:p w14:paraId="73A4FDDB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Sidor vända åt vänster dvs. sittbensknölen åt höger och höftledskulan uppåt.</w:t>
            </w:r>
          </w:p>
        </w:tc>
      </w:tr>
      <w:tr w:rsidR="002F2CA1" w:rsidRPr="002F2CA1" w14:paraId="69FE9ADD" w14:textId="77777777" w:rsidTr="00E13279">
        <w:tc>
          <w:tcPr>
            <w:tcW w:w="2376" w:type="dxa"/>
            <w:shd w:val="clear" w:color="auto" w:fill="auto"/>
            <w:vAlign w:val="center"/>
          </w:tcPr>
          <w:p w14:paraId="26483B3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Lårben</w:t>
            </w:r>
          </w:p>
          <w:p w14:paraId="3C157385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Knäleder</w:t>
            </w:r>
          </w:p>
          <w:p w14:paraId="1DFD7F6C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Underben</w:t>
            </w:r>
          </w:p>
          <w:p w14:paraId="210E1E5D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Fotleder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35AF9E3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Frontaler sedda framifrån.</w:t>
            </w:r>
          </w:p>
          <w:p w14:paraId="2D567CCD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Sidor vända åt vänster.</w:t>
            </w:r>
          </w:p>
        </w:tc>
      </w:tr>
      <w:tr w:rsidR="002F2CA1" w:rsidRPr="002F2CA1" w14:paraId="08233166" w14:textId="77777777" w:rsidTr="00E13279">
        <w:tc>
          <w:tcPr>
            <w:tcW w:w="2376" w:type="dxa"/>
            <w:shd w:val="clear" w:color="auto" w:fill="auto"/>
            <w:vAlign w:val="center"/>
          </w:tcPr>
          <w:p w14:paraId="6787FAA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Axlar</w:t>
            </w:r>
          </w:p>
          <w:p w14:paraId="66A8E2B7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Skulderblad</w:t>
            </w:r>
          </w:p>
          <w:p w14:paraId="780E69D5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Nyckelben</w:t>
            </w:r>
          </w:p>
          <w:p w14:paraId="5BFF0B09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Överarmar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62573F72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Frontaler sedda framifrån.</w:t>
            </w:r>
          </w:p>
          <w:p w14:paraId="4829D6D3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Sidor ses som frontaler.</w:t>
            </w:r>
          </w:p>
        </w:tc>
      </w:tr>
      <w:tr w:rsidR="002F2CA1" w:rsidRPr="002F2CA1" w14:paraId="0C07487A" w14:textId="77777777" w:rsidTr="00E13279">
        <w:tc>
          <w:tcPr>
            <w:tcW w:w="2376" w:type="dxa"/>
            <w:shd w:val="clear" w:color="auto" w:fill="auto"/>
            <w:vAlign w:val="center"/>
          </w:tcPr>
          <w:p w14:paraId="492ADA3D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Armbågar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0C033B3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Frontal, anatomisk frontalställning.</w:t>
            </w:r>
          </w:p>
          <w:p w14:paraId="73046E45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Sidor vända åt vänster.</w:t>
            </w:r>
          </w:p>
        </w:tc>
      </w:tr>
    </w:tbl>
    <w:p w14:paraId="0E742A18" w14:textId="4013D527" w:rsidR="002F2CA1" w:rsidRPr="002F2CA1" w:rsidRDefault="002F2CA1" w:rsidP="002F2CA1">
      <w:pPr>
        <w:spacing w:after="0" w:line="240" w:lineRule="auto"/>
        <w:ind w:left="0" w:right="0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5702"/>
      </w:tblGrid>
      <w:tr w:rsidR="002F2CA1" w:rsidRPr="002F2CA1" w14:paraId="0FCBD7D4" w14:textId="77777777" w:rsidTr="00E13279">
        <w:tc>
          <w:tcPr>
            <w:tcW w:w="2376" w:type="dxa"/>
            <w:shd w:val="clear" w:color="auto" w:fill="auto"/>
            <w:vAlign w:val="center"/>
          </w:tcPr>
          <w:p w14:paraId="197F8FEC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Underarmar</w:t>
            </w:r>
          </w:p>
          <w:p w14:paraId="4DC102DC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Handleder</w:t>
            </w:r>
          </w:p>
          <w:p w14:paraId="00979F9F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Händer</w:t>
            </w:r>
          </w:p>
          <w:p w14:paraId="53D3473D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Fingrar inkl. tumme</w:t>
            </w:r>
          </w:p>
          <w:p w14:paraId="6B60DD01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Fötter</w:t>
            </w:r>
          </w:p>
        </w:tc>
        <w:tc>
          <w:tcPr>
            <w:tcW w:w="5702" w:type="dxa"/>
            <w:shd w:val="clear" w:color="auto" w:fill="auto"/>
            <w:vAlign w:val="center"/>
          </w:tcPr>
          <w:p w14:paraId="7E0B5F9A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Frontaler ”stödda” på handflata, fotsula.</w:t>
            </w:r>
          </w:p>
          <w:p w14:paraId="155F9B0C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Sidor vända åt vänster.</w:t>
            </w:r>
          </w:p>
        </w:tc>
      </w:tr>
      <w:tr w:rsidR="002F2CA1" w:rsidRPr="002F2CA1" w14:paraId="771539AF" w14:textId="77777777" w:rsidTr="00E13279">
        <w:tc>
          <w:tcPr>
            <w:tcW w:w="2376" w:type="dxa"/>
            <w:shd w:val="clear" w:color="auto" w:fill="auto"/>
            <w:vAlign w:val="center"/>
          </w:tcPr>
          <w:p w14:paraId="1A23A9E6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Lungor</w:t>
            </w:r>
          </w:p>
        </w:tc>
        <w:tc>
          <w:tcPr>
            <w:tcW w:w="5702" w:type="dxa"/>
            <w:shd w:val="clear" w:color="auto" w:fill="auto"/>
          </w:tcPr>
          <w:p w14:paraId="653993C6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Frontaler sedda framifrån.</w:t>
            </w:r>
          </w:p>
          <w:p w14:paraId="6CE70E1C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Sidor vända åt vänster.</w:t>
            </w:r>
          </w:p>
        </w:tc>
      </w:tr>
      <w:tr w:rsidR="002F2CA1" w:rsidRPr="002F2CA1" w14:paraId="0340DAFF" w14:textId="77777777" w:rsidTr="00E13279">
        <w:tc>
          <w:tcPr>
            <w:tcW w:w="2376" w:type="dxa"/>
            <w:shd w:val="clear" w:color="auto" w:fill="auto"/>
            <w:vAlign w:val="center"/>
          </w:tcPr>
          <w:p w14:paraId="0452F5F9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Lungor liggande</w:t>
            </w:r>
          </w:p>
        </w:tc>
        <w:tc>
          <w:tcPr>
            <w:tcW w:w="5702" w:type="dxa"/>
            <w:shd w:val="clear" w:color="auto" w:fill="auto"/>
          </w:tcPr>
          <w:p w14:paraId="7DB30D9F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Vänster sida ner, huvudet åt höger.</w:t>
            </w:r>
          </w:p>
          <w:p w14:paraId="591E877E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Höger sida ner, huvudet åt vänster.</w:t>
            </w:r>
          </w:p>
        </w:tc>
      </w:tr>
      <w:tr w:rsidR="002F2CA1" w:rsidRPr="002F2CA1" w14:paraId="4096EC8A" w14:textId="77777777" w:rsidTr="00E13279">
        <w:tc>
          <w:tcPr>
            <w:tcW w:w="2376" w:type="dxa"/>
            <w:shd w:val="clear" w:color="auto" w:fill="auto"/>
            <w:vAlign w:val="center"/>
          </w:tcPr>
          <w:p w14:paraId="6A1E2387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Buköversikt</w:t>
            </w:r>
          </w:p>
        </w:tc>
        <w:tc>
          <w:tcPr>
            <w:tcW w:w="5702" w:type="dxa"/>
            <w:shd w:val="clear" w:color="auto" w:fill="auto"/>
          </w:tcPr>
          <w:p w14:paraId="2145E969" w14:textId="77777777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>Frontaler sedda framifrån.</w:t>
            </w:r>
          </w:p>
          <w:p w14:paraId="121812D3" w14:textId="7E36C76D" w:rsidR="002F2CA1" w:rsidRPr="002F2CA1" w:rsidRDefault="002F2CA1" w:rsidP="002F2CA1">
            <w:pPr>
              <w:spacing w:after="0" w:line="240" w:lineRule="auto"/>
              <w:ind w:left="0" w:right="0"/>
              <w:rPr>
                <w:szCs w:val="20"/>
              </w:rPr>
            </w:pPr>
            <w:r w:rsidRPr="002F2CA1">
              <w:rPr>
                <w:szCs w:val="20"/>
              </w:rPr>
              <w:t xml:space="preserve">Liggande höger sida upp, huvudet åt </w:t>
            </w:r>
            <w:r w:rsidR="003820F8">
              <w:rPr>
                <w:szCs w:val="20"/>
              </w:rPr>
              <w:t>vänster.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F2CA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63CD11" w14:textId="77777777" w:rsidR="00BE4DBE" w:rsidRDefault="00BE4DBE">
      <w:r>
        <w:separator/>
      </w:r>
    </w:p>
  </w:endnote>
  <w:endnote w:type="continuationSeparator" w:id="0">
    <w:p w14:paraId="4148531D" w14:textId="77777777" w:rsidR="00BE4DBE" w:rsidRDefault="00BE4DBE">
      <w:r>
        <w:continuationSeparator/>
      </w:r>
    </w:p>
  </w:endnote>
  <w:endnote w:type="continuationNotice" w:id="1">
    <w:p w14:paraId="102D1CB1" w14:textId="77777777" w:rsidR="00BE4DBE" w:rsidRDefault="00BE4D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EE15A" w14:textId="77777777" w:rsidR="00BE4DBE" w:rsidRDefault="00BE4DBE"/>
  </w:footnote>
  <w:footnote w:type="continuationSeparator" w:id="0">
    <w:p w14:paraId="71A25725" w14:textId="77777777" w:rsidR="00BE4DBE" w:rsidRDefault="00BE4DBE">
      <w:r>
        <w:continuationSeparator/>
      </w:r>
    </w:p>
  </w:footnote>
  <w:footnote w:type="continuationNotice" w:id="1">
    <w:p w14:paraId="29EB1FA8" w14:textId="77777777" w:rsidR="00BE4DBE" w:rsidRDefault="00BE4D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8530718">
    <w:abstractNumId w:val="17"/>
  </w:num>
  <w:num w:numId="2" w16cid:durableId="113211344">
    <w:abstractNumId w:val="14"/>
  </w:num>
  <w:num w:numId="3" w16cid:durableId="1053769099">
    <w:abstractNumId w:val="0"/>
  </w:num>
  <w:num w:numId="4" w16cid:durableId="1138494323">
    <w:abstractNumId w:val="6"/>
  </w:num>
  <w:num w:numId="5" w16cid:durableId="123550035">
    <w:abstractNumId w:val="15"/>
  </w:num>
  <w:num w:numId="6" w16cid:durableId="1437868488">
    <w:abstractNumId w:val="2"/>
  </w:num>
  <w:num w:numId="7" w16cid:durableId="1465655453">
    <w:abstractNumId w:val="11"/>
  </w:num>
  <w:num w:numId="8" w16cid:durableId="1754620210">
    <w:abstractNumId w:val="8"/>
  </w:num>
  <w:num w:numId="9" w16cid:durableId="1417239989">
    <w:abstractNumId w:val="1"/>
  </w:num>
  <w:num w:numId="10" w16cid:durableId="342366903">
    <w:abstractNumId w:val="1"/>
  </w:num>
  <w:num w:numId="11" w16cid:durableId="1787656939">
    <w:abstractNumId w:val="3"/>
  </w:num>
  <w:num w:numId="12" w16cid:durableId="991063884">
    <w:abstractNumId w:val="4"/>
  </w:num>
  <w:num w:numId="13" w16cid:durableId="1210647220">
    <w:abstractNumId w:val="13"/>
  </w:num>
  <w:num w:numId="14" w16cid:durableId="2072535921">
    <w:abstractNumId w:val="9"/>
  </w:num>
  <w:num w:numId="15" w16cid:durableId="1084301685">
    <w:abstractNumId w:val="7"/>
  </w:num>
  <w:num w:numId="16" w16cid:durableId="2019043988">
    <w:abstractNumId w:val="12"/>
  </w:num>
  <w:num w:numId="17" w16cid:durableId="1789617098">
    <w:abstractNumId w:val="5"/>
  </w:num>
  <w:num w:numId="18" w16cid:durableId="88043884">
    <w:abstractNumId w:val="10"/>
  </w:num>
  <w:num w:numId="19" w16cid:durableId="13659824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968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21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A1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0F8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554"/>
    <w:rsid w:val="0043409A"/>
    <w:rsid w:val="0043443F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280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B8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89D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4DBE"/>
    <w:rsid w:val="00BE7978"/>
    <w:rsid w:val="00C07DDB"/>
    <w:rsid w:val="00C31FE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BCB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173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Visningsschema för radiologiskt bildmaterial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2022-05-18T04:43:00.0000000Z</dcterms:created>
  <dcterms:modified xsi:type="dcterms:W3CDTF">2025-08-28T07:30:00.0000000Z</dcterms:modified>
</coreProperties>
</file>