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EC30B" w14:textId="77777777" w:rsidR="00D17B11" w:rsidRDefault="00D17B11" w:rsidP="00F35B05">
      <w:pPr>
        <w:pStyle w:val="Rubrik2"/>
        <w:sectPr w:rsidR="00D17B11" w:rsidSect="00D17B1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85DC978" w14:textId="77777777" w:rsidR="00D17B11" w:rsidRPr="00D17B11" w:rsidRDefault="00D17B11" w:rsidP="00EE1E9F">
      <w:pPr>
        <w:pStyle w:val="Rubrik1"/>
      </w:pPr>
    </w:p>
    <w:p w14:paraId="25B48990" w14:textId="36C03224" w:rsidR="00D17B11" w:rsidRPr="00EE1E9F" w:rsidRDefault="00E507AD" w:rsidP="00EE1E9F">
      <w:pPr>
        <w:pStyle w:val="Rubrik1"/>
      </w:pPr>
      <w:bookmarkStart w:id="1" w:name="_1314629194"/>
      <w:bookmarkStart w:id="2" w:name="Rubrik"/>
      <w:bookmarkEnd w:id="1"/>
      <w:bookmarkEnd w:id="2"/>
      <w:r w:rsidRPr="00D17B11">
        <w:rPr>
          <w:noProof/>
        </w:rPr>
        <w:t>Anhörigs eller utomstående personals medverkan vid röntgenundersökning</w:t>
      </w:r>
    </w:p>
    <w:p w14:paraId="7F848AE9" w14:textId="77777777" w:rsidR="00D17B11" w:rsidRPr="00D17B11" w:rsidRDefault="00D17B11" w:rsidP="00D17B11">
      <w:pPr>
        <w:spacing w:after="0" w:line="240" w:lineRule="auto"/>
        <w:ind w:left="0" w:right="0"/>
        <w:rPr>
          <w:szCs w:val="20"/>
        </w:rPr>
      </w:pPr>
    </w:p>
    <w:p w14:paraId="1AD217B7" w14:textId="77777777" w:rsidR="00D17B11" w:rsidRPr="00D17B11" w:rsidRDefault="00D17B11" w:rsidP="00E507AD">
      <w:pPr>
        <w:pStyle w:val="Rubrik2"/>
      </w:pPr>
      <w:r w:rsidRPr="00D17B11">
        <w:t>Bakgrund</w:t>
      </w:r>
    </w:p>
    <w:p w14:paraId="08E47FC1" w14:textId="77777777" w:rsidR="00D17B11" w:rsidRPr="00D17B11" w:rsidRDefault="00D17B11" w:rsidP="00E507AD">
      <w:pPr>
        <w:rPr>
          <w:sz w:val="22"/>
        </w:rPr>
      </w:pPr>
      <w:r w:rsidRPr="00D17B11">
        <w:t>Ur strålskyddssynpunkt bör ingen person utsättas för onödig röntgenstrålning.</w:t>
      </w:r>
    </w:p>
    <w:p w14:paraId="1765713E" w14:textId="77777777" w:rsidR="00D17B11" w:rsidRDefault="00D17B11" w:rsidP="00E507AD">
      <w:r w:rsidRPr="00D17B11">
        <w:t>Men det kan vara av stort värde för patienten och ibland en förutsättning för att kunna utföra undersökningen att medföljande sällskap medverkar under undersökningen.</w:t>
      </w:r>
    </w:p>
    <w:p w14:paraId="36F10C17" w14:textId="0B5DB520" w:rsidR="00E507AD" w:rsidRDefault="00E507AD" w:rsidP="00E507AD">
      <w:pPr>
        <w:pStyle w:val="Rubrik2"/>
      </w:pPr>
      <w:r>
        <w:t>Förändringar sedan föregående version</w:t>
      </w:r>
    </w:p>
    <w:p w14:paraId="2F0CBC08" w14:textId="4B617704" w:rsidR="00E507AD" w:rsidRPr="00D17B11" w:rsidRDefault="00E507AD" w:rsidP="00E507AD">
      <w:r>
        <w:t>Inga förändringar.</w:t>
      </w:r>
    </w:p>
    <w:p w14:paraId="1F8C12F0" w14:textId="77777777" w:rsidR="00E507AD" w:rsidRDefault="00D17B11" w:rsidP="00E507AD">
      <w:pPr>
        <w:pStyle w:val="Rubrik2"/>
        <w:ind w:left="0" w:firstLine="992"/>
      </w:pPr>
      <w:r w:rsidRPr="00D17B11">
        <w:t>Åtgärder</w:t>
      </w:r>
    </w:p>
    <w:p w14:paraId="120B1996" w14:textId="71FD5AAA" w:rsidR="00D17B11" w:rsidRPr="00D17B11" w:rsidRDefault="00D17B11" w:rsidP="00E507AD">
      <w:pPr>
        <w:pStyle w:val="Rubrik2"/>
        <w:ind w:left="0" w:firstLine="992"/>
      </w:pPr>
      <w:r w:rsidRPr="00D17B11">
        <w:t>Röntgenrummet</w:t>
      </w:r>
    </w:p>
    <w:p w14:paraId="4EE14391" w14:textId="77777777" w:rsidR="00D17B11" w:rsidRPr="00D17B11" w:rsidRDefault="00D17B11" w:rsidP="00D17B11">
      <w:pPr>
        <w:spacing w:after="0" w:line="240" w:lineRule="auto"/>
        <w:ind w:left="0" w:right="0"/>
        <w:rPr>
          <w:szCs w:val="20"/>
        </w:rPr>
      </w:pPr>
    </w:p>
    <w:p w14:paraId="32E9F4BB" w14:textId="77777777" w:rsidR="00D17B11" w:rsidRPr="00D17B11" w:rsidRDefault="00D17B11" w:rsidP="00E507AD">
      <w:r w:rsidRPr="00D17B11">
        <w:t>Målsman till minderåriga barn som behöver vara med i undersökningsrummet ska förses med blyförkläde och vistas i undersökningsrummet tills allt är klart.</w:t>
      </w:r>
    </w:p>
    <w:p w14:paraId="545E88B8" w14:textId="5BBF394F" w:rsidR="00D17B11" w:rsidRPr="00D17B11" w:rsidRDefault="00D17B11" w:rsidP="00E507AD">
      <w:r w:rsidRPr="00D17B11">
        <w:t>Samma regel gäller för andra utomstående som behöver medverka vid röntgenundersökningen.</w:t>
      </w:r>
    </w:p>
    <w:p w14:paraId="78347E1E" w14:textId="77777777" w:rsidR="00D17B11" w:rsidRPr="00E507AD" w:rsidRDefault="00D17B11" w:rsidP="00E507AD">
      <w:pPr>
        <w:pStyle w:val="Rubrik3"/>
      </w:pPr>
      <w:r w:rsidRPr="00E507AD">
        <w:t>Manöverrummet</w:t>
      </w:r>
    </w:p>
    <w:p w14:paraId="10D72BDA" w14:textId="77777777" w:rsidR="00D17B11" w:rsidRPr="00D17B11" w:rsidRDefault="00D17B11" w:rsidP="00D17B11">
      <w:pPr>
        <w:spacing w:after="0" w:line="240" w:lineRule="auto"/>
        <w:ind w:left="0" w:right="0"/>
        <w:rPr>
          <w:rFonts w:ascii="Arial" w:hAnsi="Arial" w:cs="Arial"/>
          <w:bCs/>
          <w:szCs w:val="20"/>
        </w:rPr>
      </w:pPr>
    </w:p>
    <w:p w14:paraId="29BA13DA" w14:textId="77777777" w:rsidR="00D17B11" w:rsidRPr="00D17B11" w:rsidRDefault="00D17B11" w:rsidP="00E507AD">
      <w:r w:rsidRPr="00D17B11">
        <w:rPr>
          <w:bCs/>
        </w:rPr>
        <w:t>Inga anhöriga eller andra medföljande</w:t>
      </w:r>
      <w:r w:rsidRPr="00D17B11">
        <w:t xml:space="preserve"> som inte är patientansvariga </w:t>
      </w:r>
      <w:r w:rsidRPr="00D17B11">
        <w:rPr>
          <w:bCs/>
        </w:rPr>
        <w:t>ska vistas i manöverrummet</w:t>
      </w:r>
      <w:r w:rsidRPr="00D17B11">
        <w:t>. De kan se eller höra information och misstolka situationen.</w:t>
      </w: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507AD">
      <w:type w:val="continuous"/>
      <w:pgSz w:w="11900" w:h="16840"/>
      <w:pgMar w:top="1418" w:right="701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51554048">
    <w:abstractNumId w:val="17"/>
  </w:num>
  <w:num w:numId="2" w16cid:durableId="1293244665">
    <w:abstractNumId w:val="14"/>
  </w:num>
  <w:num w:numId="3" w16cid:durableId="2038580307">
    <w:abstractNumId w:val="0"/>
  </w:num>
  <w:num w:numId="4" w16cid:durableId="992829005">
    <w:abstractNumId w:val="6"/>
  </w:num>
  <w:num w:numId="5" w16cid:durableId="1705057611">
    <w:abstractNumId w:val="15"/>
  </w:num>
  <w:num w:numId="6" w16cid:durableId="1443526204">
    <w:abstractNumId w:val="2"/>
  </w:num>
  <w:num w:numId="7" w16cid:durableId="137501474">
    <w:abstractNumId w:val="11"/>
  </w:num>
  <w:num w:numId="8" w16cid:durableId="1615822277">
    <w:abstractNumId w:val="8"/>
  </w:num>
  <w:num w:numId="9" w16cid:durableId="620770387">
    <w:abstractNumId w:val="1"/>
  </w:num>
  <w:num w:numId="10" w16cid:durableId="1829980202">
    <w:abstractNumId w:val="1"/>
  </w:num>
  <w:num w:numId="11" w16cid:durableId="2111310384">
    <w:abstractNumId w:val="3"/>
  </w:num>
  <w:num w:numId="12" w16cid:durableId="1269506122">
    <w:abstractNumId w:val="4"/>
  </w:num>
  <w:num w:numId="13" w16cid:durableId="803355504">
    <w:abstractNumId w:val="13"/>
  </w:num>
  <w:num w:numId="14" w16cid:durableId="1890458023">
    <w:abstractNumId w:val="9"/>
  </w:num>
  <w:num w:numId="15" w16cid:durableId="669598692">
    <w:abstractNumId w:val="7"/>
  </w:num>
  <w:num w:numId="16" w16cid:durableId="424376851">
    <w:abstractNumId w:val="12"/>
  </w:num>
  <w:num w:numId="17" w16cid:durableId="2123377939">
    <w:abstractNumId w:val="5"/>
  </w:num>
  <w:num w:numId="18" w16cid:durableId="1114521709">
    <w:abstractNumId w:val="10"/>
  </w:num>
  <w:num w:numId="19" w16cid:durableId="116883559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17B11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07AD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1E9F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</TotalTime>
  <Pages>1</Pages>
  <Words>105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822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Anhörigs eller utomstående personals medverkan vid röntgenundersökning</dc:title>
  <dc:subject/>
  <dc:creator>patrik.jens.johansson@vgregion.se</dc:creator>
  <keywords/>
  <lastModifiedBy>Ulrica Sehlberg</lastModifiedBy>
  <revision>4</revision>
  <lastPrinted>2016-03-31T10:56:00.0000000Z</lastPrinted>
  <dcterms:created xsi:type="dcterms:W3CDTF">2022-05-18T03:58:00.0000000Z</dcterms:created>
  <dcterms:modified xsi:type="dcterms:W3CDTF">2024-01-31T08:29:00.0000000Z</dcterms:modified>
</coreProperties>
</file>