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D4FB" w14:textId="77777777" w:rsidR="00324E16" w:rsidRDefault="00324E16" w:rsidP="00BE59D3">
      <w:pPr>
        <w:pStyle w:val="Heading2"/>
        <w:ind w:left="1134"/>
        <w:sectPr w:rsidR="00324E16" w:rsidSect="00BE59D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1418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E249E9" w14:textId="6ADF6791" w:rsidR="00324E16" w:rsidRPr="00324E16" w:rsidRDefault="006D2915" w:rsidP="000007D0">
      <w:pPr>
        <w:pStyle w:val="Heading1"/>
        <w:ind w:left="993"/>
        <w:rPr>
          <w:szCs w:val="20"/>
        </w:rPr>
      </w:pPr>
      <w:r w:rsidRPr="00324E16">
        <w:t xml:space="preserve">Arbetsrutin </w:t>
      </w:r>
      <w:r w:rsidR="00E369D8">
        <w:t>N</w:t>
      </w:r>
      <w:r w:rsidRPr="00324E16">
        <w:t>att</w:t>
      </w:r>
      <w:r w:rsidR="00C80472">
        <w:t xml:space="preserve"> </w:t>
      </w:r>
      <w:r w:rsidR="00C80472" w:rsidRPr="00324E16">
        <w:t>röntgen</w:t>
      </w:r>
      <w:r w:rsidR="009466CC">
        <w:t>-</w:t>
      </w:r>
      <w:r w:rsidR="00C80472" w:rsidRPr="00324E16">
        <w:t>sjuksköterskor</w:t>
      </w:r>
      <w:r w:rsidRPr="00324E16">
        <w:t xml:space="preserve"> </w:t>
      </w:r>
      <w:r>
        <w:t>–</w:t>
      </w:r>
      <w:r w:rsidRPr="00324E16">
        <w:t xml:space="preserve"> NÄL</w:t>
      </w:r>
      <w:r>
        <w:t xml:space="preserve"> </w:t>
      </w:r>
    </w:p>
    <w:p w14:paraId="3CA28BB4" w14:textId="77777777" w:rsidR="000007D0" w:rsidRPr="00A67FE1" w:rsidRDefault="000007D0" w:rsidP="000007D0">
      <w:pPr>
        <w:pStyle w:val="Heading2"/>
        <w:ind w:left="993"/>
      </w:pPr>
      <w:r w:rsidRPr="00A67FE1">
        <w:t xml:space="preserve">Bakgrund </w:t>
      </w:r>
    </w:p>
    <w:p w14:paraId="42D65082" w14:textId="77777777" w:rsidR="000007D0" w:rsidRPr="00324E16" w:rsidRDefault="000007D0" w:rsidP="000007D0">
      <w:pPr>
        <w:spacing w:after="0" w:line="240" w:lineRule="auto"/>
        <w:ind w:left="993" w:right="0"/>
        <w:rPr>
          <w:szCs w:val="20"/>
        </w:rPr>
      </w:pPr>
      <w:r w:rsidRPr="00324E16">
        <w:rPr>
          <w:szCs w:val="20"/>
        </w:rPr>
        <w:t>Att tydliggöra arbetsrutinerna för röntgensjuksköterskor på natten.</w:t>
      </w:r>
    </w:p>
    <w:p w14:paraId="5602FC8F" w14:textId="035CD30C" w:rsidR="00324E16" w:rsidRPr="00324E16" w:rsidRDefault="006F4A0E" w:rsidP="000007D0">
      <w:pPr>
        <w:pStyle w:val="Heading2"/>
        <w:ind w:left="993"/>
      </w:pPr>
      <w:r>
        <w:t xml:space="preserve">Förändringar </w:t>
      </w:r>
      <w:r w:rsidR="00E91128">
        <w:t xml:space="preserve">sedan föregående </w:t>
      </w:r>
      <w:r w:rsidR="00324E16" w:rsidRPr="00324E16">
        <w:t>version</w:t>
      </w:r>
    </w:p>
    <w:p w14:paraId="4B9FDE21" w14:textId="46F9E2F0" w:rsidR="00324E16" w:rsidRPr="00324E16" w:rsidRDefault="00260619" w:rsidP="000007D0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Inga förändringar.</w:t>
      </w:r>
    </w:p>
    <w:p w14:paraId="017EC3C9" w14:textId="77777777" w:rsidR="00324E16" w:rsidRPr="00A67FE1" w:rsidRDefault="00324E16" w:rsidP="000007D0">
      <w:pPr>
        <w:pStyle w:val="Heading2"/>
        <w:ind w:left="993"/>
      </w:pPr>
      <w:r w:rsidRPr="00A67FE1">
        <w:t>Sammanfattning/syfte</w:t>
      </w:r>
    </w:p>
    <w:p w14:paraId="7729B661" w14:textId="77777777" w:rsidR="00324E16" w:rsidRPr="00324E16" w:rsidRDefault="00324E16" w:rsidP="000007D0">
      <w:pPr>
        <w:spacing w:after="0" w:line="240" w:lineRule="auto"/>
        <w:ind w:left="993" w:right="0"/>
        <w:rPr>
          <w:szCs w:val="20"/>
        </w:rPr>
      </w:pPr>
      <w:r w:rsidRPr="00324E16">
        <w:rPr>
          <w:szCs w:val="20"/>
        </w:rPr>
        <w:t>Två röntgensjuksköterskor arbetar natt (kl. 21.30 – 07.30).</w:t>
      </w:r>
    </w:p>
    <w:p w14:paraId="1646A892" w14:textId="77777777" w:rsidR="00324E16" w:rsidRPr="00A67FE1" w:rsidRDefault="00324E16" w:rsidP="000007D0">
      <w:pPr>
        <w:pStyle w:val="Heading2"/>
        <w:ind w:left="993"/>
      </w:pPr>
      <w:r w:rsidRPr="00A67FE1">
        <w:t xml:space="preserve">Åtgärder </w:t>
      </w:r>
    </w:p>
    <w:p w14:paraId="2FBD9553" w14:textId="6D05001E" w:rsidR="00324E16" w:rsidRPr="000007D0" w:rsidRDefault="00324E16" w:rsidP="000007D0">
      <w:pPr>
        <w:pStyle w:val="ListBullet"/>
      </w:pPr>
      <w:r w:rsidRPr="000007D0">
        <w:t xml:space="preserve">Utföra akuta röntgenundersökningar enligt prioritering av </w:t>
      </w:r>
      <w:r w:rsidR="0023601E">
        <w:t>Extern granskare</w:t>
      </w:r>
      <w:r w:rsidR="00D73EA4">
        <w:t xml:space="preserve">, se rutin: </w:t>
      </w:r>
      <w:hyperlink r:id="rId17" w:history="1">
        <w:r w:rsidR="00D73EA4" w:rsidRPr="00D73EA4">
          <w:rPr>
            <w:rStyle w:val="Hyperlink"/>
          </w:rPr>
          <w:t>Arbetsrutin extern granskare natt, röntgensjuksköterska – NÄL.</w:t>
        </w:r>
      </w:hyperlink>
    </w:p>
    <w:p w14:paraId="1716520B" w14:textId="77777777" w:rsidR="00324E16" w:rsidRPr="000007D0" w:rsidRDefault="00324E16" w:rsidP="000007D0">
      <w:pPr>
        <w:pStyle w:val="ListBullet"/>
      </w:pPr>
      <w:r w:rsidRPr="000007D0">
        <w:t>Läsa in elektroniska remisser för både NÄL och Uddevalla.</w:t>
      </w:r>
    </w:p>
    <w:p w14:paraId="4E562F03" w14:textId="77777777" w:rsidR="00324E16" w:rsidRPr="000007D0" w:rsidRDefault="00324E16" w:rsidP="000007D0">
      <w:pPr>
        <w:pStyle w:val="ListBullet"/>
      </w:pPr>
      <w:r w:rsidRPr="000007D0">
        <w:t>Anteckna i remissanteckningarna den information som underlättar för dagpersonalen, exempel patienten inlagd, röntgen i morgon eller annat som är av vikt för undersökningen.</w:t>
      </w:r>
    </w:p>
    <w:p w14:paraId="1A496F0B" w14:textId="4B2284CF" w:rsidR="00324E16" w:rsidRPr="000007D0" w:rsidRDefault="00324E16" w:rsidP="000007D0">
      <w:pPr>
        <w:pStyle w:val="ListBullet"/>
      </w:pPr>
      <w:r w:rsidRPr="000007D0">
        <w:t>Patienter från A</w:t>
      </w:r>
      <w:r w:rsidR="00ED156E">
        <w:t>kutmottagningen</w:t>
      </w:r>
      <w:r w:rsidRPr="000007D0">
        <w:t>, Medicin/Kirurg – skriv i remissanteckningar på vilken avdelning patienten läggs in.</w:t>
      </w:r>
    </w:p>
    <w:p w14:paraId="3D4E824F" w14:textId="77777777" w:rsidR="00324E16" w:rsidRPr="000007D0" w:rsidRDefault="00324E16" w:rsidP="000007D0">
      <w:pPr>
        <w:pStyle w:val="ListBullet"/>
      </w:pPr>
      <w:r w:rsidRPr="000007D0">
        <w:t>Se över labben på röntgenavdelningen och se till att allt är iordningställt, vid behov fyll på material.</w:t>
      </w:r>
    </w:p>
    <w:p w14:paraId="00E05E6B" w14:textId="5E372DBB" w:rsidR="00CB75C4" w:rsidRPr="00CB75C4" w:rsidRDefault="00324E16" w:rsidP="000007D0">
      <w:pPr>
        <w:pStyle w:val="ListBullet"/>
      </w:pPr>
      <w:r w:rsidRPr="000007D0">
        <w:t>Stäng av CT-maskinerna, en i taget och starta om, detta ska göras innan</w:t>
      </w:r>
      <w:r w:rsidR="000007D0">
        <w:t xml:space="preserve"> </w:t>
      </w:r>
      <w:r w:rsidRPr="000007D0">
        <w:t>kl. 07.15.</w:t>
      </w:r>
    </w:p>
    <w:p w14:paraId="76B9F95B" w14:textId="3D9B10CD" w:rsidR="00536A5A" w:rsidRPr="00536A5A" w:rsidRDefault="00324E16" w:rsidP="000007D0">
      <w:pPr>
        <w:pStyle w:val="ListBullet"/>
      </w:pPr>
      <w:r w:rsidRPr="000007D0">
        <w:t>Se till att kafferummet samt lilla köket/pentryt är iordningställt. Om tid finns töm diskmaskinen, torka diskbänk, bänkar mm.</w:t>
      </w:r>
      <w:bookmarkEnd w:id="0"/>
    </w:p>
    <w:sectPr w:rsidR="00536A5A" w:rsidRPr="00536A5A" w:rsidSect="00BE59D3">
      <w:type w:val="continuous"/>
      <w:pgSz w:w="11900" w:h="16840"/>
      <w:pgMar w:top="1418" w:right="1979" w:bottom="1276" w:left="1418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AB71" w14:textId="77777777" w:rsidR="00790844" w:rsidRDefault="00790844">
      <w:r>
        <w:separator/>
      </w:r>
    </w:p>
  </w:endnote>
  <w:endnote w:type="continuationSeparator" w:id="0">
    <w:p w14:paraId="20E0C10D" w14:textId="77777777" w:rsidR="00790844" w:rsidRDefault="00790844">
      <w:r>
        <w:continuationSeparator/>
      </w:r>
    </w:p>
  </w:endnote>
  <w:endnote w:type="continuationNotice" w:id="1">
    <w:p w14:paraId="5E8B8452" w14:textId="77777777" w:rsidR="00790844" w:rsidRDefault="007908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08A0" w14:textId="77777777" w:rsidR="00790844" w:rsidRDefault="00790844"/>
  </w:footnote>
  <w:footnote w:type="continuationSeparator" w:id="0">
    <w:p w14:paraId="5D062F23" w14:textId="77777777" w:rsidR="00790844" w:rsidRDefault="00790844">
      <w:r>
        <w:continuationSeparator/>
      </w:r>
    </w:p>
  </w:footnote>
  <w:footnote w:type="continuationNotice" w:id="1">
    <w:p w14:paraId="4B45DE98" w14:textId="77777777" w:rsidR="00790844" w:rsidRDefault="007908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F11222"/>
    <w:multiLevelType w:val="hybridMultilevel"/>
    <w:tmpl w:val="A89C026E"/>
    <w:lvl w:ilvl="0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1918A6"/>
    <w:multiLevelType w:val="hybridMultilevel"/>
    <w:tmpl w:val="9CCE39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08956723">
    <w:abstractNumId w:val="19"/>
  </w:num>
  <w:num w:numId="2" w16cid:durableId="1495678805">
    <w:abstractNumId w:val="16"/>
  </w:num>
  <w:num w:numId="3" w16cid:durableId="157035801">
    <w:abstractNumId w:val="0"/>
  </w:num>
  <w:num w:numId="4" w16cid:durableId="1965841000">
    <w:abstractNumId w:val="7"/>
  </w:num>
  <w:num w:numId="5" w16cid:durableId="403921246">
    <w:abstractNumId w:val="17"/>
  </w:num>
  <w:num w:numId="6" w16cid:durableId="1501384153">
    <w:abstractNumId w:val="2"/>
  </w:num>
  <w:num w:numId="7" w16cid:durableId="1236666913">
    <w:abstractNumId w:val="13"/>
  </w:num>
  <w:num w:numId="8" w16cid:durableId="1289438020">
    <w:abstractNumId w:val="10"/>
  </w:num>
  <w:num w:numId="9" w16cid:durableId="1491672123">
    <w:abstractNumId w:val="1"/>
  </w:num>
  <w:num w:numId="10" w16cid:durableId="906063851">
    <w:abstractNumId w:val="1"/>
  </w:num>
  <w:num w:numId="11" w16cid:durableId="1631781070">
    <w:abstractNumId w:val="3"/>
  </w:num>
  <w:num w:numId="12" w16cid:durableId="1998872780">
    <w:abstractNumId w:val="4"/>
  </w:num>
  <w:num w:numId="13" w16cid:durableId="1793598374">
    <w:abstractNumId w:val="15"/>
  </w:num>
  <w:num w:numId="14" w16cid:durableId="920992556">
    <w:abstractNumId w:val="11"/>
  </w:num>
  <w:num w:numId="15" w16cid:durableId="2009668363">
    <w:abstractNumId w:val="8"/>
  </w:num>
  <w:num w:numId="16" w16cid:durableId="475496040">
    <w:abstractNumId w:val="14"/>
  </w:num>
  <w:num w:numId="17" w16cid:durableId="226190436">
    <w:abstractNumId w:val="5"/>
  </w:num>
  <w:num w:numId="18" w16cid:durableId="53703309">
    <w:abstractNumId w:val="12"/>
  </w:num>
  <w:num w:numId="19" w16cid:durableId="1786460292">
    <w:abstractNumId w:val="18"/>
  </w:num>
  <w:num w:numId="20" w16cid:durableId="221603292">
    <w:abstractNumId w:val="9"/>
  </w:num>
  <w:num w:numId="21" w16cid:durableId="4191100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7D0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82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01E"/>
    <w:rsid w:val="00250F24"/>
    <w:rsid w:val="002523C5"/>
    <w:rsid w:val="0025380B"/>
    <w:rsid w:val="0025703A"/>
    <w:rsid w:val="00260619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E16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742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0ACB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2915"/>
    <w:rsid w:val="006D30C0"/>
    <w:rsid w:val="006D3CF6"/>
    <w:rsid w:val="006D7535"/>
    <w:rsid w:val="006E450B"/>
    <w:rsid w:val="006F0D7E"/>
    <w:rsid w:val="006F4A0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329B"/>
    <w:rsid w:val="0078609F"/>
    <w:rsid w:val="00790844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405"/>
    <w:rsid w:val="00892F28"/>
    <w:rsid w:val="008A0C5F"/>
    <w:rsid w:val="008A3DEA"/>
    <w:rsid w:val="008A4EB9"/>
    <w:rsid w:val="008A74C0"/>
    <w:rsid w:val="008B1694"/>
    <w:rsid w:val="008B52BC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6CC"/>
    <w:rsid w:val="009471BF"/>
    <w:rsid w:val="00950E4E"/>
    <w:rsid w:val="009529BD"/>
    <w:rsid w:val="009533B4"/>
    <w:rsid w:val="00963EB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CD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7FE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494F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CD0"/>
    <w:rsid w:val="00BB69DB"/>
    <w:rsid w:val="00BC322E"/>
    <w:rsid w:val="00BC44CD"/>
    <w:rsid w:val="00BC48A6"/>
    <w:rsid w:val="00BE59D3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47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5C4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3EA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69D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128"/>
    <w:rsid w:val="00EA00CB"/>
    <w:rsid w:val="00EA1BAA"/>
    <w:rsid w:val="00EA3FCD"/>
    <w:rsid w:val="00EA42A0"/>
    <w:rsid w:val="00EB6714"/>
    <w:rsid w:val="00EC0A68"/>
    <w:rsid w:val="00EC5006"/>
    <w:rsid w:val="00ED156E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F44FA2E-9E7E-4CD8-8A1C-FB01771E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92/surrogate/Arbetsrutin%20Extern%20granskare%20natt%20r%c3%b6ntgensjuksk%c3%b6terska%20-%20N%c3%84L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20</TotalTime>
  <Pages>1</Pages>
  <Words>197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Natt röntgensjuksköterskor – NÄL</dc:title>
  <dc:subject/>
  <dc:creator>patrik.jens.johansson@vgregion.se</dc:creator>
  <keywords/>
  <lastModifiedBy>Ulrica Sehlberg</lastModifiedBy>
  <revision>21</revision>
  <lastPrinted>2016-03-31T19:56:00.0000000Z</lastPrinted>
  <dcterms:created xsi:type="dcterms:W3CDTF">2022-05-18T12:55:00.0000000Z</dcterms:created>
  <dcterms:modified xsi:type="dcterms:W3CDTF">2025-06-17T10:55:00.0000000Z</dcterms:modified>
</coreProperties>
</file>