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3B6047" w14:textId="77777777" w:rsidR="006F71CD" w:rsidRDefault="006F71CD" w:rsidP="00F35B05">
      <w:pPr>
        <w:pStyle w:val="Rubrik2"/>
        <w:sectPr w:rsidR="006F71CD" w:rsidSect="006F71C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0899B37" w14:textId="77777777" w:rsidR="006F71CD" w:rsidRPr="006F71CD" w:rsidRDefault="006F71CD" w:rsidP="006F71CD">
      <w:pPr>
        <w:spacing w:after="0" w:line="240" w:lineRule="auto"/>
        <w:ind w:left="0" w:right="0"/>
        <w:rPr>
          <w:szCs w:val="20"/>
        </w:rPr>
      </w:pPr>
    </w:p>
    <w:p w14:paraId="496372DC" w14:textId="336E91BA" w:rsidR="006F71CD" w:rsidRPr="006F71CD" w:rsidRDefault="006F71CD" w:rsidP="00A7674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6F71C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3811226" wp14:editId="0755C61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A2242F" w14:textId="77777777" w:rsidR="006F71CD" w:rsidRPr="003D37FD" w:rsidRDefault="006F71CD" w:rsidP="006F71C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31351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381122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9A2242F" w14:textId="77777777" w:rsidR="006F71CD" w:rsidRPr="003D37FD" w:rsidRDefault="006F71CD" w:rsidP="006F71C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31351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F71CD" w:rsidRPr="006F71CD" w14:paraId="61FC2386" w14:textId="77777777" w:rsidTr="0012274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73A4881" w14:textId="77777777" w:rsidR="006F71CD" w:rsidRPr="006F71CD" w:rsidRDefault="006F71CD" w:rsidP="00A76747">
            <w:pPr>
              <w:pStyle w:val="Rubrik1"/>
            </w:pPr>
            <w:r w:rsidRPr="006F71CD">
              <w:t>Valfrihet i vården – Klinik för Bild- och funktionsmedicin NU-sjukvården</w:t>
            </w:r>
          </w:p>
        </w:tc>
      </w:tr>
    </w:tbl>
    <w:p w14:paraId="7D99929F" w14:textId="77777777" w:rsidR="006F71CD" w:rsidRPr="006F71CD" w:rsidRDefault="006F71CD" w:rsidP="00A76747">
      <w:pPr>
        <w:pStyle w:val="Rubrik2"/>
      </w:pPr>
      <w:r w:rsidRPr="006F71CD">
        <w:t>Sammanfattning/syfte</w:t>
      </w:r>
    </w:p>
    <w:p w14:paraId="079AEAA1" w14:textId="77777777" w:rsidR="006F71CD" w:rsidRPr="006F71CD" w:rsidRDefault="006F71CD" w:rsidP="00A76747">
      <w:pPr>
        <w:spacing w:after="0" w:line="240" w:lineRule="auto"/>
        <w:ind w:right="0"/>
        <w:rPr>
          <w:szCs w:val="20"/>
        </w:rPr>
      </w:pPr>
      <w:r w:rsidRPr="006F71CD">
        <w:rPr>
          <w:szCs w:val="20"/>
        </w:rPr>
        <w:t>Patienten kan utnyttja rätten till valfrihet för att få utfört en röntgenundersökning eller klinisk fysiologisk undersökning i eller utanför regionen. Söker patienten utanför regionen så måste vårdavtal finnas med aktuella landstinget. Vårdavtalet måste omfatta den undersökning eller behandling som efterfrågas.</w:t>
      </w:r>
    </w:p>
    <w:p w14:paraId="28925E1F" w14:textId="3D8E6FAC" w:rsidR="00A76747" w:rsidRPr="006F71CD" w:rsidRDefault="00223FBF" w:rsidP="00A76747">
      <w:pPr>
        <w:pStyle w:val="Rubrik2"/>
      </w:pPr>
      <w:r>
        <w:t>Förändringar sedan föregående version</w:t>
      </w:r>
    </w:p>
    <w:p w14:paraId="12319585" w14:textId="4A0DEB30" w:rsidR="00A76747" w:rsidRPr="006F71CD" w:rsidRDefault="00D00B34" w:rsidP="005D2C92">
      <w:pPr>
        <w:spacing w:after="0" w:line="240" w:lineRule="auto"/>
        <w:ind w:right="-427"/>
        <w:rPr>
          <w:szCs w:val="20"/>
        </w:rPr>
      </w:pPr>
      <w:r>
        <w:rPr>
          <w:szCs w:val="20"/>
        </w:rPr>
        <w:t xml:space="preserve">Revidering, </w:t>
      </w:r>
      <w:r>
        <w:t>Undantag ”utomregionala undersökningar”</w:t>
      </w:r>
      <w:r w:rsidR="005D2C92">
        <w:t xml:space="preserve"> till </w:t>
      </w:r>
      <w:r>
        <w:t>BFM i region Värmland</w:t>
      </w:r>
      <w:r w:rsidR="005D2C92">
        <w:t>.</w:t>
      </w:r>
    </w:p>
    <w:p w14:paraId="5D27E88B" w14:textId="77777777" w:rsidR="006F71CD" w:rsidRPr="006F71CD" w:rsidRDefault="006F71CD" w:rsidP="006F71CD">
      <w:pPr>
        <w:spacing w:after="0" w:line="240" w:lineRule="auto"/>
        <w:ind w:left="0" w:right="0"/>
        <w:rPr>
          <w:szCs w:val="20"/>
        </w:rPr>
      </w:pPr>
    </w:p>
    <w:p w14:paraId="5F111654" w14:textId="77777777" w:rsidR="006F71CD" w:rsidRPr="006F71CD" w:rsidRDefault="006F71CD" w:rsidP="00223FBF">
      <w:pPr>
        <w:pStyle w:val="Rubrik2"/>
      </w:pPr>
      <w:r w:rsidRPr="006F71CD">
        <w:t>Åtgärder</w:t>
      </w:r>
    </w:p>
    <w:p w14:paraId="2D927BB1" w14:textId="77777777" w:rsidR="006F71CD" w:rsidRPr="006F71CD" w:rsidRDefault="006F71CD" w:rsidP="00223FBF">
      <w:pPr>
        <w:pStyle w:val="Rubrik3"/>
      </w:pPr>
      <w:r w:rsidRPr="006F71CD">
        <w:t>Patient vill undersökas inom NU-sjukvården</w:t>
      </w:r>
    </w:p>
    <w:p w14:paraId="67A013B5" w14:textId="77777777" w:rsidR="006F71CD" w:rsidRPr="006F71CD" w:rsidRDefault="006F71CD" w:rsidP="00223FBF">
      <w:pPr>
        <w:spacing w:after="0" w:line="240" w:lineRule="auto"/>
        <w:ind w:right="0"/>
        <w:rPr>
          <w:szCs w:val="20"/>
        </w:rPr>
      </w:pPr>
      <w:r w:rsidRPr="006F71CD">
        <w:rPr>
          <w:szCs w:val="20"/>
        </w:rPr>
        <w:t xml:space="preserve">Patient inom regionen som ringer och vill få sin undersökning utförd i NU-sjukvården kan vi inte neka detta, trots långa köer. </w:t>
      </w:r>
    </w:p>
    <w:p w14:paraId="032101DD" w14:textId="77777777" w:rsidR="006F71CD" w:rsidRPr="006F71CD" w:rsidRDefault="006F71CD" w:rsidP="006F71CD">
      <w:pPr>
        <w:spacing w:after="0" w:line="240" w:lineRule="auto"/>
        <w:ind w:left="0" w:right="0"/>
        <w:rPr>
          <w:szCs w:val="20"/>
        </w:rPr>
      </w:pPr>
    </w:p>
    <w:p w14:paraId="24513F79" w14:textId="77777777" w:rsidR="006F71CD" w:rsidRPr="006F71CD" w:rsidRDefault="006F71CD" w:rsidP="00223FBF">
      <w:pPr>
        <w:pStyle w:val="Rubrik3"/>
      </w:pPr>
      <w:r w:rsidRPr="006F71CD">
        <w:t>Patient vill undersökas utanför NU-sjukvården</w:t>
      </w:r>
    </w:p>
    <w:p w14:paraId="5BFCC3AC" w14:textId="77777777" w:rsidR="006F71CD" w:rsidRPr="006F71CD" w:rsidRDefault="006F71CD" w:rsidP="00223FBF">
      <w:pPr>
        <w:pStyle w:val="Punktlista"/>
      </w:pPr>
    </w:p>
    <w:p w14:paraId="0AEB8F9B" w14:textId="77777777" w:rsidR="006F71CD" w:rsidRPr="006F71CD" w:rsidRDefault="006F71CD" w:rsidP="00223FBF">
      <w:pPr>
        <w:pStyle w:val="Punktlista"/>
      </w:pPr>
      <w:r w:rsidRPr="006F71CD">
        <w:t>Patienten meddelar oss att hon vill utnyttja rätten till valfrihet.</w:t>
      </w:r>
    </w:p>
    <w:p w14:paraId="09F0D2ED" w14:textId="77777777" w:rsidR="006F71CD" w:rsidRPr="006F71CD" w:rsidRDefault="006F71CD" w:rsidP="00223FBF">
      <w:pPr>
        <w:pStyle w:val="Punktlista"/>
      </w:pPr>
      <w:r w:rsidRPr="006F71CD">
        <w:t>BFM upplyser patienten vilka enheter i regionen som vi har avtal med. Patienten hänvisas till kontaktpersoner för valfrihet BFM, se nedan.</w:t>
      </w:r>
    </w:p>
    <w:p w14:paraId="76D8889D" w14:textId="77777777" w:rsidR="006F71CD" w:rsidRPr="006F71CD" w:rsidRDefault="006F71CD" w:rsidP="00223FBF">
      <w:pPr>
        <w:pStyle w:val="Punktlista"/>
      </w:pPr>
      <w:r w:rsidRPr="006F71CD">
        <w:t>Patienten ringer själv till vårdgivaren, kontrollerar om de kan ta emot patienten och bokar en tid.</w:t>
      </w:r>
    </w:p>
    <w:p w14:paraId="6BFDE9EA" w14:textId="77777777" w:rsidR="006F71CD" w:rsidRPr="006F71CD" w:rsidRDefault="006F71CD" w:rsidP="00223FBF">
      <w:pPr>
        <w:pStyle w:val="Punktlista"/>
      </w:pPr>
      <w:r w:rsidRPr="006F71CD">
        <w:lastRenderedPageBreak/>
        <w:t xml:space="preserve">Patienten meddelar BFM vilken klinik hon/han önskar åka till och BFM avregistrerar remissen enligt rutin. I remissanteckningen registreras betalningsansvarig. </w:t>
      </w:r>
    </w:p>
    <w:p w14:paraId="0703B205" w14:textId="67868C1F" w:rsidR="006F71CD" w:rsidRPr="0031489E" w:rsidRDefault="006F71CD" w:rsidP="002F486B">
      <w:pPr>
        <w:pStyle w:val="Punktlista"/>
        <w:spacing w:before="120"/>
        <w:ind w:right="-284"/>
        <w:rPr>
          <w:i/>
          <w:iCs/>
        </w:rPr>
      </w:pPr>
      <w:r w:rsidRPr="006F71CD">
        <w:t>BFM tar endast betalningsansvaret för NU-sjukvårdens remittenter om ovanstående rutin har följts och remissen har gått via BFM NU-sjukvården. Utomregionala undersökningar debiterar utförande enhet ”Regionens Hus Ekonomiservice, 542 87 MARIESTAD”.</w:t>
      </w:r>
      <w:r w:rsidR="00124D28">
        <w:br/>
      </w:r>
      <w:r w:rsidR="00E33F80">
        <w:br/>
        <w:t>Undantag till ovanstående ”utomregionala undersökningar”.</w:t>
      </w:r>
      <w:r w:rsidR="00926E65">
        <w:br/>
        <w:t xml:space="preserve">BFM i </w:t>
      </w:r>
      <w:r w:rsidR="0031489E">
        <w:t>r</w:t>
      </w:r>
      <w:r w:rsidR="00926E65">
        <w:t>egion Värmland begär originalremisser och inte kopia från B</w:t>
      </w:r>
      <w:r w:rsidR="006812BD">
        <w:t xml:space="preserve">FM. </w:t>
      </w:r>
      <w:r w:rsidR="00124D28">
        <w:br/>
      </w:r>
      <w:r w:rsidR="006812BD">
        <w:t>Det innebär att patienten får vända sig till sin remitterande enhet och be dem skicka remissen direkt.</w:t>
      </w:r>
      <w:r w:rsidR="001008AA">
        <w:t xml:space="preserve"> Eftersom remissen inte förmedlas av oss på BFM får vi avsluta remissen och skriva ett administrativt svar där det framgår:</w:t>
      </w:r>
      <w:r w:rsidR="001008AA">
        <w:br/>
      </w:r>
      <w:r w:rsidR="0031489E" w:rsidRPr="0031489E">
        <w:rPr>
          <w:i/>
          <w:iCs/>
        </w:rPr>
        <w:t>Vi har avbokat remissen eftersom patienten begär valfrihet i vården till region Värmland.</w:t>
      </w:r>
      <w:r w:rsidR="0031489E">
        <w:t xml:space="preserve"> Originalremissen</w:t>
      </w:r>
      <w:r w:rsidR="00BC0FEF">
        <w:t xml:space="preserve"> skickas från remitterande enhet till </w:t>
      </w:r>
      <w:r w:rsidR="00A312C8">
        <w:br/>
      </w:r>
      <w:r w:rsidR="00BC0FEF">
        <w:t>region Värmland.</w:t>
      </w:r>
      <w:r w:rsidR="00BC0FEF">
        <w:br/>
      </w:r>
      <w:r w:rsidR="00BC0FEF" w:rsidRPr="00124D28">
        <w:rPr>
          <w:i/>
          <w:iCs/>
        </w:rPr>
        <w:t xml:space="preserve">Använd X-kod (Avbokning utförande enhet) ej vidaresänd regionexternt </w:t>
      </w:r>
      <w:r w:rsidR="00124D28" w:rsidRPr="00124D28">
        <w:rPr>
          <w:i/>
          <w:iCs/>
        </w:rPr>
        <w:t>val.</w:t>
      </w:r>
    </w:p>
    <w:p w14:paraId="33D10E9B" w14:textId="77777777" w:rsidR="006F71CD" w:rsidRPr="006F71CD" w:rsidRDefault="006F71CD" w:rsidP="00223FBF">
      <w:pPr>
        <w:pStyle w:val="Punktlista"/>
      </w:pPr>
      <w:r w:rsidRPr="006F71CD">
        <w:t>Remissen faxas/sänds till den utförande enheten från BFM.</w:t>
      </w:r>
    </w:p>
    <w:p w14:paraId="762A3143" w14:textId="77777777" w:rsidR="006F71CD" w:rsidRPr="006F71CD" w:rsidRDefault="006F71CD" w:rsidP="00223FBF">
      <w:pPr>
        <w:pStyle w:val="Punktlista"/>
      </w:pPr>
      <w:r w:rsidRPr="006F71CD">
        <w:t xml:space="preserve">Om patienten begär att få sin undersökning utförd på privat klinik i annat landsting kontrollerar </w:t>
      </w:r>
      <w:proofErr w:type="spellStart"/>
      <w:r w:rsidRPr="006F71CD">
        <w:t>BFM:s</w:t>
      </w:r>
      <w:proofErr w:type="spellEnd"/>
      <w:r w:rsidRPr="006F71CD">
        <w:t xml:space="preserve"> kontaktperson att avtal finns med det aktuella landstinget.</w:t>
      </w:r>
    </w:p>
    <w:p w14:paraId="4BB0D931" w14:textId="77777777" w:rsidR="006F71CD" w:rsidRPr="006F71CD" w:rsidRDefault="006F71CD" w:rsidP="00223FBF">
      <w:pPr>
        <w:pStyle w:val="Punktlista"/>
      </w:pPr>
      <w:r w:rsidRPr="006F71CD">
        <w:t>Frågor om sjukresor hänvisas till Sjukresor tfn 0521 – 27 50 80.</w:t>
      </w:r>
    </w:p>
    <w:p w14:paraId="5A88FE65" w14:textId="77777777" w:rsidR="006F71CD" w:rsidRPr="006F71CD" w:rsidRDefault="006F71CD" w:rsidP="006F71CD">
      <w:pPr>
        <w:spacing w:after="0" w:line="240" w:lineRule="auto"/>
        <w:ind w:left="720" w:right="0"/>
        <w:rPr>
          <w:szCs w:val="20"/>
        </w:rPr>
      </w:pPr>
    </w:p>
    <w:p w14:paraId="5494617A" w14:textId="77777777" w:rsidR="006F71CD" w:rsidRPr="006F71CD" w:rsidRDefault="006F71CD" w:rsidP="006F71CD">
      <w:pPr>
        <w:spacing w:after="0" w:line="240" w:lineRule="auto"/>
        <w:ind w:left="0" w:right="0"/>
        <w:rPr>
          <w:szCs w:val="20"/>
        </w:rPr>
      </w:pPr>
    </w:p>
    <w:p w14:paraId="5B6C57AA" w14:textId="77777777" w:rsidR="006F71CD" w:rsidRPr="006F71CD" w:rsidRDefault="006F71CD" w:rsidP="00223FBF">
      <w:pPr>
        <w:pStyle w:val="Rubrik3"/>
      </w:pPr>
      <w:r w:rsidRPr="006F71CD">
        <w:t>Kontaktpersoner för Valfrihet BFM</w:t>
      </w:r>
    </w:p>
    <w:p w14:paraId="666C067F" w14:textId="77777777" w:rsidR="006F71CD" w:rsidRPr="006F71CD" w:rsidRDefault="006F71CD" w:rsidP="009846B7">
      <w:pPr>
        <w:spacing w:after="0" w:line="240" w:lineRule="auto"/>
        <w:ind w:left="0" w:right="0" w:firstLine="992"/>
        <w:rPr>
          <w:szCs w:val="20"/>
          <w:u w:val="single"/>
        </w:rPr>
      </w:pPr>
      <w:r w:rsidRPr="006F71CD">
        <w:rPr>
          <w:szCs w:val="20"/>
          <w:u w:val="single"/>
        </w:rPr>
        <w:t>Röntgen:</w:t>
      </w:r>
    </w:p>
    <w:p w14:paraId="59422BFF" w14:textId="7C84616E" w:rsidR="006F71CD" w:rsidRPr="006F71CD" w:rsidRDefault="006F71CD" w:rsidP="009846B7">
      <w:pPr>
        <w:tabs>
          <w:tab w:val="left" w:pos="1985"/>
        </w:tabs>
        <w:spacing w:after="0" w:line="240" w:lineRule="auto"/>
        <w:ind w:left="0" w:right="0" w:firstLine="993"/>
        <w:rPr>
          <w:szCs w:val="20"/>
        </w:rPr>
      </w:pPr>
      <w:r w:rsidRPr="006F71CD">
        <w:rPr>
          <w:szCs w:val="20"/>
        </w:rPr>
        <w:t xml:space="preserve">Ulla Karlsson </w:t>
      </w:r>
      <w:r w:rsidRPr="006F71CD">
        <w:rPr>
          <w:szCs w:val="20"/>
        </w:rPr>
        <w:tab/>
      </w:r>
      <w:r w:rsidRPr="006F71CD">
        <w:rPr>
          <w:szCs w:val="20"/>
        </w:rPr>
        <w:tab/>
      </w:r>
      <w:r w:rsidRPr="006F71CD">
        <w:rPr>
          <w:szCs w:val="20"/>
        </w:rPr>
        <w:tab/>
        <w:t>010 – 43 529 17</w:t>
      </w:r>
    </w:p>
    <w:p w14:paraId="5A9ECB1F" w14:textId="22D02812" w:rsidR="006F71CD" w:rsidRPr="006F71CD" w:rsidRDefault="006F71CD" w:rsidP="009846B7">
      <w:pPr>
        <w:tabs>
          <w:tab w:val="left" w:pos="1985"/>
        </w:tabs>
        <w:spacing w:after="0" w:line="240" w:lineRule="auto"/>
        <w:ind w:left="0" w:right="0" w:firstLine="993"/>
        <w:rPr>
          <w:szCs w:val="20"/>
        </w:rPr>
      </w:pPr>
      <w:r w:rsidRPr="006F71CD">
        <w:rPr>
          <w:szCs w:val="20"/>
        </w:rPr>
        <w:t xml:space="preserve">Camilla Kronlid </w:t>
      </w:r>
      <w:r w:rsidRPr="006F71CD">
        <w:rPr>
          <w:szCs w:val="20"/>
        </w:rPr>
        <w:tab/>
      </w:r>
      <w:r w:rsidRPr="006F71CD">
        <w:rPr>
          <w:szCs w:val="20"/>
        </w:rPr>
        <w:tab/>
        <w:t>010 – 43 529 20</w:t>
      </w:r>
    </w:p>
    <w:p w14:paraId="18E35D46" w14:textId="32FCAEF1" w:rsidR="006F71CD" w:rsidRPr="006F71CD" w:rsidRDefault="006F71CD" w:rsidP="009846B7">
      <w:pPr>
        <w:tabs>
          <w:tab w:val="left" w:pos="1985"/>
        </w:tabs>
        <w:spacing w:after="0" w:line="240" w:lineRule="auto"/>
        <w:ind w:left="0" w:right="0" w:firstLine="993"/>
        <w:rPr>
          <w:szCs w:val="20"/>
        </w:rPr>
      </w:pPr>
      <w:r w:rsidRPr="006F71CD">
        <w:rPr>
          <w:szCs w:val="20"/>
        </w:rPr>
        <w:t xml:space="preserve">Maritha Åkerland-Broberg </w:t>
      </w:r>
      <w:r w:rsidRPr="006F71CD">
        <w:rPr>
          <w:szCs w:val="20"/>
        </w:rPr>
        <w:tab/>
      </w:r>
      <w:r w:rsidR="009846B7">
        <w:rPr>
          <w:szCs w:val="20"/>
        </w:rPr>
        <w:tab/>
      </w:r>
      <w:r w:rsidRPr="006F71CD">
        <w:rPr>
          <w:szCs w:val="20"/>
        </w:rPr>
        <w:t>010 – 43 529 16</w:t>
      </w:r>
    </w:p>
    <w:p w14:paraId="657E0751" w14:textId="77777777" w:rsidR="006F71CD" w:rsidRPr="006F71CD" w:rsidRDefault="006F71CD" w:rsidP="009846B7">
      <w:pPr>
        <w:spacing w:after="0" w:line="240" w:lineRule="auto"/>
        <w:ind w:left="0" w:right="0" w:firstLine="993"/>
        <w:rPr>
          <w:szCs w:val="20"/>
        </w:rPr>
      </w:pPr>
    </w:p>
    <w:p w14:paraId="2EEB93CE" w14:textId="77777777" w:rsidR="006F71CD" w:rsidRPr="006F71CD" w:rsidRDefault="006F71CD" w:rsidP="009846B7">
      <w:pPr>
        <w:spacing w:after="0" w:line="240" w:lineRule="auto"/>
        <w:ind w:left="0" w:right="0" w:firstLine="993"/>
        <w:rPr>
          <w:szCs w:val="20"/>
          <w:u w:val="single"/>
        </w:rPr>
      </w:pPr>
      <w:r w:rsidRPr="006F71CD">
        <w:rPr>
          <w:szCs w:val="20"/>
          <w:u w:val="single"/>
        </w:rPr>
        <w:t>Klinisk fysiologi:</w:t>
      </w:r>
    </w:p>
    <w:p w14:paraId="1E921676" w14:textId="269E102F" w:rsidR="006F71CD" w:rsidRPr="006F71CD" w:rsidRDefault="006F71CD" w:rsidP="009846B7">
      <w:pPr>
        <w:tabs>
          <w:tab w:val="left" w:pos="1985"/>
        </w:tabs>
        <w:spacing w:after="0" w:line="240" w:lineRule="auto"/>
        <w:ind w:left="0" w:right="0" w:firstLine="993"/>
        <w:rPr>
          <w:szCs w:val="20"/>
        </w:rPr>
      </w:pPr>
      <w:r w:rsidRPr="006F71CD">
        <w:rPr>
          <w:szCs w:val="20"/>
        </w:rPr>
        <w:t xml:space="preserve">Carina Jakobsson </w:t>
      </w:r>
      <w:r w:rsidRPr="006F71CD">
        <w:rPr>
          <w:szCs w:val="20"/>
        </w:rPr>
        <w:tab/>
      </w:r>
      <w:r w:rsidRPr="006F71CD">
        <w:rPr>
          <w:szCs w:val="20"/>
        </w:rPr>
        <w:tab/>
        <w:t>010 – 43 52</w:t>
      </w:r>
      <w:r w:rsidR="0052035C">
        <w:rPr>
          <w:szCs w:val="20"/>
        </w:rPr>
        <w:t>6</w:t>
      </w:r>
      <w:r w:rsidRPr="006F71CD">
        <w:rPr>
          <w:szCs w:val="20"/>
        </w:rPr>
        <w:t xml:space="preserve"> </w:t>
      </w:r>
      <w:r w:rsidR="0052035C">
        <w:rPr>
          <w:szCs w:val="20"/>
        </w:rPr>
        <w:t>04</w:t>
      </w:r>
    </w:p>
    <w:p w14:paraId="6574716D" w14:textId="77777777" w:rsidR="006F71CD" w:rsidRPr="006F71CD" w:rsidRDefault="006F71CD" w:rsidP="006F71CD">
      <w:pPr>
        <w:tabs>
          <w:tab w:val="left" w:pos="1985"/>
        </w:tabs>
        <w:spacing w:after="0" w:line="240" w:lineRule="auto"/>
        <w:ind w:left="0" w:right="0"/>
        <w:rPr>
          <w:szCs w:val="20"/>
        </w:rPr>
      </w:pPr>
    </w:p>
    <w:p w14:paraId="3F304428" w14:textId="77777777" w:rsidR="006F71CD" w:rsidRPr="006F71CD" w:rsidRDefault="006F71CD" w:rsidP="006F71CD">
      <w:pPr>
        <w:tabs>
          <w:tab w:val="left" w:pos="1985"/>
        </w:tabs>
        <w:spacing w:after="0" w:line="240" w:lineRule="auto"/>
        <w:ind w:left="0" w:right="0"/>
        <w:rPr>
          <w:szCs w:val="20"/>
        </w:rPr>
      </w:pPr>
    </w:p>
    <w:p w14:paraId="35374B8D" w14:textId="77777777" w:rsidR="006F71CD" w:rsidRPr="006F71CD" w:rsidRDefault="006F71CD" w:rsidP="006F71CD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F71C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6DAF25" w14:textId="77777777" w:rsidR="0012274F" w:rsidRDefault="0012274F">
      <w:r>
        <w:separator/>
      </w:r>
    </w:p>
  </w:endnote>
  <w:endnote w:type="continuationSeparator" w:id="0">
    <w:p w14:paraId="6130C33C" w14:textId="77777777" w:rsidR="0012274F" w:rsidRDefault="0012274F">
      <w:r>
        <w:continuationSeparator/>
      </w:r>
    </w:p>
  </w:endnote>
  <w:endnote w:type="continuationNotice" w:id="1">
    <w:p w14:paraId="7BEDF881" w14:textId="77777777" w:rsidR="0012274F" w:rsidRDefault="0012274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776031" w14:textId="77777777" w:rsidR="0012274F" w:rsidRDefault="0012274F"/>
  </w:footnote>
  <w:footnote w:type="continuationSeparator" w:id="0">
    <w:p w14:paraId="3F5C404A" w14:textId="77777777" w:rsidR="0012274F" w:rsidRDefault="0012274F">
      <w:r>
        <w:continuationSeparator/>
      </w:r>
    </w:p>
  </w:footnote>
  <w:footnote w:type="continuationNotice" w:id="1">
    <w:p w14:paraId="1C7C2B9F" w14:textId="77777777" w:rsidR="0012274F" w:rsidRDefault="0012274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7430CD6"/>
    <w:multiLevelType w:val="hybridMultilevel"/>
    <w:tmpl w:val="1FC068A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20007677">
    <w:abstractNumId w:val="18"/>
  </w:num>
  <w:num w:numId="2" w16cid:durableId="1310286743">
    <w:abstractNumId w:val="14"/>
  </w:num>
  <w:num w:numId="3" w16cid:durableId="1949004348">
    <w:abstractNumId w:val="0"/>
  </w:num>
  <w:num w:numId="4" w16cid:durableId="447819611">
    <w:abstractNumId w:val="6"/>
  </w:num>
  <w:num w:numId="5" w16cid:durableId="553780217">
    <w:abstractNumId w:val="15"/>
  </w:num>
  <w:num w:numId="6" w16cid:durableId="685329543">
    <w:abstractNumId w:val="2"/>
  </w:num>
  <w:num w:numId="7" w16cid:durableId="765007014">
    <w:abstractNumId w:val="11"/>
  </w:num>
  <w:num w:numId="8" w16cid:durableId="1062631510">
    <w:abstractNumId w:val="8"/>
  </w:num>
  <w:num w:numId="9" w16cid:durableId="1894849815">
    <w:abstractNumId w:val="1"/>
  </w:num>
  <w:num w:numId="10" w16cid:durableId="1798062873">
    <w:abstractNumId w:val="1"/>
  </w:num>
  <w:num w:numId="11" w16cid:durableId="1387492941">
    <w:abstractNumId w:val="3"/>
  </w:num>
  <w:num w:numId="12" w16cid:durableId="1375082704">
    <w:abstractNumId w:val="4"/>
  </w:num>
  <w:num w:numId="13" w16cid:durableId="2111461014">
    <w:abstractNumId w:val="13"/>
  </w:num>
  <w:num w:numId="14" w16cid:durableId="2140417626">
    <w:abstractNumId w:val="9"/>
  </w:num>
  <w:num w:numId="15" w16cid:durableId="825125387">
    <w:abstractNumId w:val="7"/>
  </w:num>
  <w:num w:numId="16" w16cid:durableId="1718970753">
    <w:abstractNumId w:val="12"/>
  </w:num>
  <w:num w:numId="17" w16cid:durableId="1358120587">
    <w:abstractNumId w:val="5"/>
  </w:num>
  <w:num w:numId="18" w16cid:durableId="27612581">
    <w:abstractNumId w:val="10"/>
  </w:num>
  <w:num w:numId="19" w16cid:durableId="332026391">
    <w:abstractNumId w:val="17"/>
  </w:num>
  <w:num w:numId="20" w16cid:durableId="80219266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4EA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6B3C"/>
    <w:rsid w:val="000E463B"/>
    <w:rsid w:val="000E5A7E"/>
    <w:rsid w:val="000F43A3"/>
    <w:rsid w:val="000F7681"/>
    <w:rsid w:val="001008AA"/>
    <w:rsid w:val="00103031"/>
    <w:rsid w:val="001044FE"/>
    <w:rsid w:val="001139D4"/>
    <w:rsid w:val="0012274F"/>
    <w:rsid w:val="00124D2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3FBF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4ED9"/>
    <w:rsid w:val="002E6F81"/>
    <w:rsid w:val="002F08BA"/>
    <w:rsid w:val="002F2CFF"/>
    <w:rsid w:val="002F486B"/>
    <w:rsid w:val="002F568B"/>
    <w:rsid w:val="002F7818"/>
    <w:rsid w:val="003066D0"/>
    <w:rsid w:val="00311401"/>
    <w:rsid w:val="0031489E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7985"/>
    <w:rsid w:val="00384019"/>
    <w:rsid w:val="003854F1"/>
    <w:rsid w:val="0039118E"/>
    <w:rsid w:val="00397F54"/>
    <w:rsid w:val="003A0D43"/>
    <w:rsid w:val="003A57AC"/>
    <w:rsid w:val="003B2A4B"/>
    <w:rsid w:val="003D099E"/>
    <w:rsid w:val="003D21A2"/>
    <w:rsid w:val="003D29D2"/>
    <w:rsid w:val="003E0705"/>
    <w:rsid w:val="003E21DD"/>
    <w:rsid w:val="003E2FF7"/>
    <w:rsid w:val="003F1013"/>
    <w:rsid w:val="003F1ACF"/>
    <w:rsid w:val="00404948"/>
    <w:rsid w:val="00406BEA"/>
    <w:rsid w:val="00413A60"/>
    <w:rsid w:val="004230F7"/>
    <w:rsid w:val="0043167E"/>
    <w:rsid w:val="00433AB5"/>
    <w:rsid w:val="0043409A"/>
    <w:rsid w:val="00443C1E"/>
    <w:rsid w:val="00446255"/>
    <w:rsid w:val="004507FD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39B6"/>
    <w:rsid w:val="004F4518"/>
    <w:rsid w:val="004F4C62"/>
    <w:rsid w:val="00501433"/>
    <w:rsid w:val="00511CC4"/>
    <w:rsid w:val="0052035C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33A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2C92"/>
    <w:rsid w:val="005E02B3"/>
    <w:rsid w:val="005E1E24"/>
    <w:rsid w:val="0060596B"/>
    <w:rsid w:val="00606D97"/>
    <w:rsid w:val="00614E64"/>
    <w:rsid w:val="00617710"/>
    <w:rsid w:val="00617EE6"/>
    <w:rsid w:val="006216C4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12BD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71CD"/>
    <w:rsid w:val="00710B77"/>
    <w:rsid w:val="00713AC4"/>
    <w:rsid w:val="0072075B"/>
    <w:rsid w:val="007221C2"/>
    <w:rsid w:val="00725816"/>
    <w:rsid w:val="00730955"/>
    <w:rsid w:val="00733A9C"/>
    <w:rsid w:val="00736574"/>
    <w:rsid w:val="007366A7"/>
    <w:rsid w:val="007367E0"/>
    <w:rsid w:val="00737215"/>
    <w:rsid w:val="00754905"/>
    <w:rsid w:val="00754FD3"/>
    <w:rsid w:val="0075522B"/>
    <w:rsid w:val="00755A90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184E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6E65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46B7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3375"/>
    <w:rsid w:val="00A264BE"/>
    <w:rsid w:val="00A272CA"/>
    <w:rsid w:val="00A312C8"/>
    <w:rsid w:val="00A33051"/>
    <w:rsid w:val="00A407AD"/>
    <w:rsid w:val="00A40923"/>
    <w:rsid w:val="00A41C05"/>
    <w:rsid w:val="00A42426"/>
    <w:rsid w:val="00A514B7"/>
    <w:rsid w:val="00A54A0B"/>
    <w:rsid w:val="00A55621"/>
    <w:rsid w:val="00A65FD4"/>
    <w:rsid w:val="00A76747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49DF"/>
    <w:rsid w:val="00AE5BC7"/>
    <w:rsid w:val="00AF5AAF"/>
    <w:rsid w:val="00B046D8"/>
    <w:rsid w:val="00B077FB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44A3"/>
    <w:rsid w:val="00B851B9"/>
    <w:rsid w:val="00B86453"/>
    <w:rsid w:val="00B90054"/>
    <w:rsid w:val="00B92C14"/>
    <w:rsid w:val="00BA0066"/>
    <w:rsid w:val="00BB69DB"/>
    <w:rsid w:val="00BC0FEF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34"/>
    <w:rsid w:val="00D074DB"/>
    <w:rsid w:val="00D139CF"/>
    <w:rsid w:val="00D37E7F"/>
    <w:rsid w:val="00D40583"/>
    <w:rsid w:val="00D47AD7"/>
    <w:rsid w:val="00D51529"/>
    <w:rsid w:val="00D72A0F"/>
    <w:rsid w:val="00D85218"/>
    <w:rsid w:val="00D915B1"/>
    <w:rsid w:val="00DA299D"/>
    <w:rsid w:val="00DA65C4"/>
    <w:rsid w:val="00DD2BE0"/>
    <w:rsid w:val="00DE4447"/>
    <w:rsid w:val="00DE5DA2"/>
    <w:rsid w:val="00DF0033"/>
    <w:rsid w:val="00DF1A3A"/>
    <w:rsid w:val="00E026BF"/>
    <w:rsid w:val="00E05670"/>
    <w:rsid w:val="00E07B1B"/>
    <w:rsid w:val="00E11853"/>
    <w:rsid w:val="00E33F8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051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258C011-3B12-418C-B42E-BF27A423D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223FBF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52035C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188</TotalTime>
  <Pages>2</Pages>
  <Words>348</Words>
  <Characters>2218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Valfrihet i vården</dc:title>
  <dc:subject/>
  <dc:creator>patrik.jens.johansson@vgregion.se</dc:creator>
  <keywords/>
  <lastModifiedBy>Ulrica Sehlberg</lastModifiedBy>
  <revision>30</revision>
  <lastPrinted>2016-03-31T10:56:00.0000000Z</lastPrinted>
  <dcterms:created xsi:type="dcterms:W3CDTF">2022-05-18T04:43:00.0000000Z</dcterms:created>
  <dcterms:modified xsi:type="dcterms:W3CDTF">2025-03-06T14:50:00.0000000Z</dcterms:modified>
</coreProperties>
</file>