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4279CB" w14:textId="77777777" w:rsidR="00E74BED" w:rsidRDefault="00E74BED" w:rsidP="00F35B05">
      <w:pPr>
        <w:pStyle w:val="Rubrik2"/>
        <w:sectPr w:rsidR="00E74BED" w:rsidSect="00E74BE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21E4096" w14:textId="77777777" w:rsidR="00E74BED" w:rsidRPr="00E74BED" w:rsidRDefault="00E74BED" w:rsidP="00E74BED">
      <w:pPr>
        <w:spacing w:after="0" w:line="240" w:lineRule="auto"/>
        <w:ind w:left="0" w:right="0"/>
        <w:rPr>
          <w:szCs w:val="20"/>
        </w:rPr>
      </w:pPr>
    </w:p>
    <w:p w14:paraId="712E249B" w14:textId="6C2C2E17" w:rsidR="004D1122" w:rsidRPr="004D1122" w:rsidRDefault="004D1122" w:rsidP="00E838B5">
      <w:pPr>
        <w:pStyle w:val="Rubrik1"/>
      </w:pPr>
      <w:r w:rsidRPr="00E74BED">
        <w:t xml:space="preserve">Utlämning av läkemedel till patient inför </w:t>
      </w:r>
      <w:r>
        <w:br/>
      </w:r>
      <w:r w:rsidRPr="00E74BED">
        <w:t>DT Colon</w:t>
      </w:r>
    </w:p>
    <w:p w14:paraId="104D8BDE" w14:textId="77777777" w:rsidR="00E74BED" w:rsidRPr="00E74BED" w:rsidRDefault="00E74BED" w:rsidP="004D1122">
      <w:pPr>
        <w:pStyle w:val="Rubrik2"/>
      </w:pPr>
      <w:bookmarkStart w:id="1" w:name="_Toc501440350"/>
      <w:r w:rsidRPr="00E74BED">
        <w:t xml:space="preserve">Sammanfattning/syfte </w:t>
      </w:r>
      <w:bookmarkEnd w:id="1"/>
    </w:p>
    <w:p w14:paraId="09FB76AE" w14:textId="77777777" w:rsidR="00E74BED" w:rsidRDefault="00E74BED" w:rsidP="004D1122">
      <w:pPr>
        <w:spacing w:after="0" w:line="240" w:lineRule="auto"/>
        <w:ind w:left="0" w:right="0" w:firstLine="992"/>
        <w:rPr>
          <w:szCs w:val="20"/>
        </w:rPr>
      </w:pPr>
      <w:r w:rsidRPr="00E74BED">
        <w:rPr>
          <w:szCs w:val="20"/>
        </w:rPr>
        <w:t>Tydliggöra rutin kring utlämning av läkemedel inför DT Colon-undersökning.</w:t>
      </w:r>
    </w:p>
    <w:p w14:paraId="476D60AA" w14:textId="37127B78" w:rsidR="004D1122" w:rsidRPr="00E74BED" w:rsidRDefault="004D1122" w:rsidP="004D1122">
      <w:pPr>
        <w:pStyle w:val="Rubrik2"/>
        <w:rPr>
          <w:rFonts w:ascii="Times New Roman" w:hAnsi="Times New Roman" w:cs="Times New Roman"/>
          <w:sz w:val="24"/>
          <w:szCs w:val="24"/>
        </w:rPr>
      </w:pPr>
      <w:r>
        <w:t>Förändringar sedan föregående version</w:t>
      </w:r>
      <w:r>
        <w:br/>
      </w:r>
      <w:r w:rsidR="0808F8EA" w:rsidRPr="00FE5714">
        <w:rPr>
          <w:rFonts w:ascii="Times New Roman" w:hAnsi="Times New Roman" w:cs="Times New Roman"/>
          <w:sz w:val="24"/>
          <w:szCs w:val="18"/>
        </w:rPr>
        <w:t>Reviderad,</w:t>
      </w:r>
      <w:r w:rsidR="0808F8EA" w:rsidRPr="00FE5714">
        <w:rPr>
          <w:sz w:val="24"/>
          <w:szCs w:val="18"/>
        </w:rPr>
        <w:t xml:space="preserve"> </w:t>
      </w:r>
      <w:r w:rsidR="00E60A62" w:rsidRPr="00E60A62">
        <w:rPr>
          <w:rFonts w:ascii="Times New Roman" w:hAnsi="Times New Roman" w:cs="Times New Roman"/>
          <w:sz w:val="24"/>
          <w:szCs w:val="18"/>
        </w:rPr>
        <w:t>mindre justering under åtgärder.</w:t>
      </w:r>
    </w:p>
    <w:p w14:paraId="0F049913" w14:textId="77777777" w:rsidR="00E74BED" w:rsidRPr="00E74BED" w:rsidRDefault="00E74BED" w:rsidP="004D1122">
      <w:pPr>
        <w:pStyle w:val="Rubrik2"/>
      </w:pPr>
      <w:bookmarkStart w:id="2" w:name="_Toc501440351"/>
      <w:r w:rsidRPr="00E74BED">
        <w:t xml:space="preserve">Åtgärder </w:t>
      </w:r>
      <w:bookmarkEnd w:id="2"/>
    </w:p>
    <w:p w14:paraId="18BDAE03" w14:textId="49F02AD0" w:rsidR="00E74BED" w:rsidRPr="007A2F90" w:rsidRDefault="00E74BED" w:rsidP="007A2F90">
      <w:r w:rsidRPr="00E74BED">
        <w:t>Patienter som ska genomgå DT Colon-undersökning blir i kallelsen uppmanade att hämta läkemedel på valfri röntgenavdelning på NÄL eller Uddevalla sjukhus.</w:t>
      </w:r>
    </w:p>
    <w:p w14:paraId="3FC9639C" w14:textId="77777777" w:rsidR="00E74BED" w:rsidRPr="00E74BED" w:rsidRDefault="00E74BED" w:rsidP="004D1122">
      <w:pPr>
        <w:pStyle w:val="Punktlista"/>
        <w:ind w:right="283"/>
      </w:pPr>
      <w:r w:rsidRPr="00E74BED">
        <w:t xml:space="preserve">Bokningsgruppen förbereder uppsättningar av läkemedlen och dessa förvaras i receptionerna. </w:t>
      </w:r>
    </w:p>
    <w:p w14:paraId="774F2971" w14:textId="7F65DF80" w:rsidR="00E74BED" w:rsidRPr="00E74BED" w:rsidRDefault="00E74BED" w:rsidP="004D1122">
      <w:pPr>
        <w:pStyle w:val="Punktlista"/>
      </w:pPr>
      <w:r w:rsidRPr="00E74BED">
        <w:t>Utlämning sker</w:t>
      </w:r>
      <w:r w:rsidR="004D1122">
        <w:t xml:space="preserve">: </w:t>
      </w:r>
      <w:r w:rsidRPr="00E74BED">
        <w:t xml:space="preserve">Vardagar klockan 7.30-18. </w:t>
      </w:r>
    </w:p>
    <w:p w14:paraId="32F5C57E" w14:textId="77777777" w:rsidR="00E74BED" w:rsidRPr="00E74BED" w:rsidRDefault="00E74BED" w:rsidP="004D1122">
      <w:pPr>
        <w:pStyle w:val="Punktlista"/>
      </w:pPr>
      <w:r w:rsidRPr="00E74BED">
        <w:t xml:space="preserve">Patient eller annan person (som måste ange patientens personnummer) hämtar ut läkemedel i receptionen på valfri röntgenavdelning. </w:t>
      </w:r>
    </w:p>
    <w:p w14:paraId="417DAD81" w14:textId="18ED933B" w:rsidR="00FE5714" w:rsidRDefault="6B50A4BC" w:rsidP="00FE5714">
      <w:pPr>
        <w:pStyle w:val="Punktlista"/>
      </w:pPr>
      <w:r>
        <w:t xml:space="preserve">PACS: </w:t>
      </w:r>
      <w:r w:rsidR="000738E6">
        <w:t>Dokumentera</w:t>
      </w:r>
      <w:r w:rsidR="00E74BED" w:rsidRPr="00E74BED">
        <w:t xml:space="preserve"> i remissanteckning på aktuell patient/remiss, använd standardtext </w:t>
      </w:r>
      <w:proofErr w:type="spellStart"/>
      <w:r w:rsidR="00E74BED" w:rsidRPr="00E74BED">
        <w:rPr>
          <w:i/>
        </w:rPr>
        <w:t>Kolonkit</w:t>
      </w:r>
      <w:proofErr w:type="spellEnd"/>
      <w:r w:rsidR="00E74BED" w:rsidRPr="00E74BED">
        <w:rPr>
          <w:i/>
        </w:rPr>
        <w:t xml:space="preserve"> utlämnat</w:t>
      </w:r>
      <w:r w:rsidR="009A0561">
        <w:t>.</w:t>
      </w:r>
      <w:r w:rsidR="0EC35900">
        <w:t xml:space="preserve"> </w:t>
      </w:r>
      <w:r w:rsidR="000738E6">
        <w:br/>
      </w:r>
      <w:r w:rsidR="0EC35900">
        <w:t>RIS</w:t>
      </w:r>
      <w:r w:rsidR="3BA875E8">
        <w:t>:</w:t>
      </w:r>
      <w:r w:rsidR="0EC35900">
        <w:t xml:space="preserve"> </w:t>
      </w:r>
      <w:r w:rsidR="2EED6E33">
        <w:t>D</w:t>
      </w:r>
      <w:r w:rsidR="6731FB31">
        <w:t xml:space="preserve">okumentera i </w:t>
      </w:r>
      <w:r w:rsidR="0EC35900">
        <w:t>remissanteckning</w:t>
      </w:r>
      <w:r w:rsidR="4B675828">
        <w:t xml:space="preserve"> på aktuell patient/remiss</w:t>
      </w:r>
      <w:r w:rsidR="000738E6">
        <w:br/>
      </w:r>
      <w:r w:rsidR="0EC35900">
        <w:t xml:space="preserve">  NU Bokningsgrupp – </w:t>
      </w:r>
      <w:proofErr w:type="spellStart"/>
      <w:r w:rsidR="0EC35900">
        <w:t>Kolonkit</w:t>
      </w:r>
      <w:proofErr w:type="spellEnd"/>
      <w:r w:rsidR="0EC35900">
        <w:t xml:space="preserve"> utlämnat</w:t>
      </w:r>
      <w:r w:rsidR="51926272">
        <w:t xml:space="preserve">. </w:t>
      </w:r>
    </w:p>
    <w:p w14:paraId="19359F1E" w14:textId="15FFBEC5" w:rsidR="004D1122" w:rsidRDefault="00E74BED" w:rsidP="00D14723">
      <w:pPr>
        <w:pStyle w:val="Punktlista"/>
        <w:ind w:right="-284"/>
      </w:pPr>
      <w:r w:rsidRPr="00E74BED">
        <w:t>Flagga till Bokningsgrupp</w:t>
      </w:r>
      <w:r w:rsidR="00FE5714">
        <w:t xml:space="preserve"> – finns på informationssidan: Åtgärdas av tidboken VGR.</w:t>
      </w:r>
    </w:p>
    <w:p w14:paraId="5F8C9C27" w14:textId="7A7CF13D" w:rsidR="00D17B57" w:rsidRPr="00E74BED" w:rsidRDefault="00D17B57" w:rsidP="00FE5714">
      <w:pPr>
        <w:pStyle w:val="Punktlista"/>
      </w:pPr>
      <w:r>
        <w:t xml:space="preserve">I de fall </w:t>
      </w:r>
      <w:r w:rsidR="4A73CD32">
        <w:t xml:space="preserve">då du inte har möjlighet att </w:t>
      </w:r>
      <w:r w:rsidR="00A85E88">
        <w:t>registrera att CT-</w:t>
      </w:r>
      <w:proofErr w:type="spellStart"/>
      <w:r w:rsidR="00A85E88">
        <w:t>kolonkit</w:t>
      </w:r>
      <w:proofErr w:type="spellEnd"/>
      <w:r w:rsidR="00A85E88">
        <w:t xml:space="preserve"> utlämnats, skriv en handsk</w:t>
      </w:r>
      <w:r w:rsidR="002912ED">
        <w:t>r</w:t>
      </w:r>
      <w:r w:rsidR="00A85E88">
        <w:t>iven lapp</w:t>
      </w:r>
      <w:r w:rsidR="002912ED">
        <w:t xml:space="preserve"> med </w:t>
      </w:r>
      <w:r w:rsidR="003979D8">
        <w:t xml:space="preserve">ärende, </w:t>
      </w:r>
      <w:r w:rsidR="002912ED">
        <w:t>patientens namn, födelsenummer, dagens datum och signatur. Lä</w:t>
      </w:r>
      <w:r w:rsidR="0054415C">
        <w:t>gg lappen till röntgenreceptionen.</w:t>
      </w:r>
    </w:p>
    <w:p w14:paraId="50DFA37A" w14:textId="77777777" w:rsidR="00E74BED" w:rsidRPr="00E74BED" w:rsidRDefault="00E74BED" w:rsidP="004D1122">
      <w:pPr>
        <w:pStyle w:val="Punktlista"/>
      </w:pPr>
      <w:r w:rsidRPr="00E74BED">
        <w:t>I de fall patienten har väldigt svårt att ta sig till en röntgenavdelning skickas läkemedlen hem till patienten med post.</w:t>
      </w:r>
    </w:p>
    <w:p w14:paraId="2E8F635A" w14:textId="77777777" w:rsidR="00E74BED" w:rsidRPr="00E74BED" w:rsidRDefault="00E74BED" w:rsidP="004D1122">
      <w:pPr>
        <w:pStyle w:val="Punktlista"/>
      </w:pPr>
      <w:r w:rsidRPr="00E74BED">
        <w:t xml:space="preserve">Läkemedlen ska hämtas ut senast 10 dagar innan undersökningen. </w:t>
      </w:r>
    </w:p>
    <w:p w14:paraId="76B9F95B" w14:textId="14F3AF00" w:rsidR="00536A5A" w:rsidRPr="00536A5A" w:rsidRDefault="00E74BED" w:rsidP="00E838B5">
      <w:pPr>
        <w:pStyle w:val="Punktlista"/>
      </w:pPr>
      <w:r w:rsidRPr="00E74BED">
        <w:t>Bokningsgruppen avbokar eventuella undersökningar där patienten inte hämtat ut läkemedlen.</w:t>
      </w:r>
      <w:bookmarkEnd w:id="0"/>
    </w:p>
    <w:sectPr w:rsidR="00536A5A" w:rsidRPr="00536A5A" w:rsidSect="004D1122">
      <w:type w:val="continuous"/>
      <w:pgSz w:w="11900" w:h="16840"/>
      <w:pgMar w:top="1418" w:right="1127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6A87B3" w14:textId="77777777" w:rsidR="00E50DF9" w:rsidRDefault="00E50DF9">
      <w:r>
        <w:separator/>
      </w:r>
    </w:p>
  </w:endnote>
  <w:endnote w:type="continuationSeparator" w:id="0">
    <w:p w14:paraId="7233B7E6" w14:textId="77777777" w:rsidR="00E50DF9" w:rsidRDefault="00E50DF9">
      <w:r>
        <w:continuationSeparator/>
      </w:r>
    </w:p>
  </w:endnote>
  <w:endnote w:type="continuationNotice" w:id="1">
    <w:p w14:paraId="67D3794A" w14:textId="77777777" w:rsidR="00E50DF9" w:rsidRDefault="00E50DF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1ED3DD" w14:textId="77777777" w:rsidR="00E50DF9" w:rsidRDefault="00E50DF9"/>
  </w:footnote>
  <w:footnote w:type="continuationSeparator" w:id="0">
    <w:p w14:paraId="29F3A4C1" w14:textId="77777777" w:rsidR="00E50DF9" w:rsidRDefault="00E50DF9">
      <w:r>
        <w:continuationSeparator/>
      </w:r>
    </w:p>
  </w:footnote>
  <w:footnote w:type="continuationNotice" w:id="1">
    <w:p w14:paraId="53DA126A" w14:textId="77777777" w:rsidR="00E50DF9" w:rsidRDefault="00E50DF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012AC5"/>
    <w:multiLevelType w:val="hybridMultilevel"/>
    <w:tmpl w:val="F5240EF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06919812">
    <w:abstractNumId w:val="18"/>
  </w:num>
  <w:num w:numId="2" w16cid:durableId="833490318">
    <w:abstractNumId w:val="14"/>
  </w:num>
  <w:num w:numId="3" w16cid:durableId="3677494">
    <w:abstractNumId w:val="0"/>
  </w:num>
  <w:num w:numId="4" w16cid:durableId="910695181">
    <w:abstractNumId w:val="6"/>
  </w:num>
  <w:num w:numId="5" w16cid:durableId="45298149">
    <w:abstractNumId w:val="16"/>
  </w:num>
  <w:num w:numId="6" w16cid:durableId="1480151888">
    <w:abstractNumId w:val="2"/>
  </w:num>
  <w:num w:numId="7" w16cid:durableId="1547136217">
    <w:abstractNumId w:val="11"/>
  </w:num>
  <w:num w:numId="8" w16cid:durableId="994190640">
    <w:abstractNumId w:val="8"/>
  </w:num>
  <w:num w:numId="9" w16cid:durableId="1602957263">
    <w:abstractNumId w:val="1"/>
  </w:num>
  <w:num w:numId="10" w16cid:durableId="481820851">
    <w:abstractNumId w:val="1"/>
  </w:num>
  <w:num w:numId="11" w16cid:durableId="702637083">
    <w:abstractNumId w:val="3"/>
  </w:num>
  <w:num w:numId="12" w16cid:durableId="1056851422">
    <w:abstractNumId w:val="4"/>
  </w:num>
  <w:num w:numId="13" w16cid:durableId="753166510">
    <w:abstractNumId w:val="13"/>
  </w:num>
  <w:num w:numId="14" w16cid:durableId="1995795891">
    <w:abstractNumId w:val="9"/>
  </w:num>
  <w:num w:numId="15" w16cid:durableId="689988651">
    <w:abstractNumId w:val="7"/>
  </w:num>
  <w:num w:numId="16" w16cid:durableId="1307860727">
    <w:abstractNumId w:val="12"/>
  </w:num>
  <w:num w:numId="17" w16cid:durableId="1632245396">
    <w:abstractNumId w:val="5"/>
  </w:num>
  <w:num w:numId="18" w16cid:durableId="1618218231">
    <w:abstractNumId w:val="10"/>
  </w:num>
  <w:num w:numId="19" w16cid:durableId="18701325">
    <w:abstractNumId w:val="17"/>
  </w:num>
  <w:num w:numId="20" w16cid:durableId="108888871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2744"/>
    <w:rsid w:val="0005478E"/>
    <w:rsid w:val="0005691C"/>
    <w:rsid w:val="00056ECB"/>
    <w:rsid w:val="00056ED5"/>
    <w:rsid w:val="000655CC"/>
    <w:rsid w:val="000700AE"/>
    <w:rsid w:val="000738E6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7ADA"/>
    <w:rsid w:val="000E463B"/>
    <w:rsid w:val="000E5A7E"/>
    <w:rsid w:val="000F43A3"/>
    <w:rsid w:val="000F7681"/>
    <w:rsid w:val="00103031"/>
    <w:rsid w:val="001044FE"/>
    <w:rsid w:val="001071C4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37B3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12ED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7087"/>
    <w:rsid w:val="00384019"/>
    <w:rsid w:val="003854F1"/>
    <w:rsid w:val="00387F0B"/>
    <w:rsid w:val="0039118E"/>
    <w:rsid w:val="003979D8"/>
    <w:rsid w:val="00397F54"/>
    <w:rsid w:val="003A0D43"/>
    <w:rsid w:val="003B2A4B"/>
    <w:rsid w:val="003D099E"/>
    <w:rsid w:val="003D21A2"/>
    <w:rsid w:val="003D29D2"/>
    <w:rsid w:val="003D5298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0648"/>
    <w:rsid w:val="004D1122"/>
    <w:rsid w:val="004D5983"/>
    <w:rsid w:val="004D7BA3"/>
    <w:rsid w:val="004F4518"/>
    <w:rsid w:val="004F4C62"/>
    <w:rsid w:val="00501433"/>
    <w:rsid w:val="00511CC4"/>
    <w:rsid w:val="00531E60"/>
    <w:rsid w:val="00536A5A"/>
    <w:rsid w:val="00541D07"/>
    <w:rsid w:val="0054415C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11"/>
    <w:rsid w:val="005A627D"/>
    <w:rsid w:val="005C0045"/>
    <w:rsid w:val="005C084E"/>
    <w:rsid w:val="005C4606"/>
    <w:rsid w:val="005D0B0C"/>
    <w:rsid w:val="005E02B3"/>
    <w:rsid w:val="005E1E24"/>
    <w:rsid w:val="005F5BFC"/>
    <w:rsid w:val="005F6FC5"/>
    <w:rsid w:val="0060596B"/>
    <w:rsid w:val="00606D97"/>
    <w:rsid w:val="00614E64"/>
    <w:rsid w:val="00617710"/>
    <w:rsid w:val="00617EE6"/>
    <w:rsid w:val="0062184C"/>
    <w:rsid w:val="00623724"/>
    <w:rsid w:val="00626051"/>
    <w:rsid w:val="00626947"/>
    <w:rsid w:val="00627BEA"/>
    <w:rsid w:val="006319DB"/>
    <w:rsid w:val="006373FA"/>
    <w:rsid w:val="0065595B"/>
    <w:rsid w:val="00660269"/>
    <w:rsid w:val="006637A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289B"/>
    <w:rsid w:val="007759DD"/>
    <w:rsid w:val="00780193"/>
    <w:rsid w:val="0078609F"/>
    <w:rsid w:val="007917BA"/>
    <w:rsid w:val="007A2F90"/>
    <w:rsid w:val="007A5C6F"/>
    <w:rsid w:val="007D4241"/>
    <w:rsid w:val="007D4317"/>
    <w:rsid w:val="007D4EA3"/>
    <w:rsid w:val="007F07B1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47D7"/>
    <w:rsid w:val="008F589F"/>
    <w:rsid w:val="00906238"/>
    <w:rsid w:val="00907EF9"/>
    <w:rsid w:val="0091295C"/>
    <w:rsid w:val="0091326D"/>
    <w:rsid w:val="00914D58"/>
    <w:rsid w:val="00921F47"/>
    <w:rsid w:val="009228AB"/>
    <w:rsid w:val="009242CE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4C21"/>
    <w:rsid w:val="009A0561"/>
    <w:rsid w:val="009B1F6B"/>
    <w:rsid w:val="009C0D12"/>
    <w:rsid w:val="009C192E"/>
    <w:rsid w:val="009D6819"/>
    <w:rsid w:val="009D6D1C"/>
    <w:rsid w:val="009E0CF9"/>
    <w:rsid w:val="009E15F7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5E88"/>
    <w:rsid w:val="00A90D77"/>
    <w:rsid w:val="00A92E07"/>
    <w:rsid w:val="00AA0B3A"/>
    <w:rsid w:val="00AA361E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3FF3"/>
    <w:rsid w:val="00BC44CD"/>
    <w:rsid w:val="00BC48A6"/>
    <w:rsid w:val="00BE7978"/>
    <w:rsid w:val="00C07DDB"/>
    <w:rsid w:val="00C21EA8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4CD2"/>
    <w:rsid w:val="00CD6647"/>
    <w:rsid w:val="00CE4B73"/>
    <w:rsid w:val="00CE4DFB"/>
    <w:rsid w:val="00CF70BB"/>
    <w:rsid w:val="00D074DB"/>
    <w:rsid w:val="00D139CF"/>
    <w:rsid w:val="00D14723"/>
    <w:rsid w:val="00D17B57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0DF9"/>
    <w:rsid w:val="00E52A86"/>
    <w:rsid w:val="00E54B47"/>
    <w:rsid w:val="00E553BF"/>
    <w:rsid w:val="00E55D93"/>
    <w:rsid w:val="00E60A62"/>
    <w:rsid w:val="00E61294"/>
    <w:rsid w:val="00E7237C"/>
    <w:rsid w:val="00E74BED"/>
    <w:rsid w:val="00E77C46"/>
    <w:rsid w:val="00E838B5"/>
    <w:rsid w:val="00E85BC2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5056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1E02"/>
    <w:rsid w:val="00F86F47"/>
    <w:rsid w:val="00F90B64"/>
    <w:rsid w:val="00F92CBD"/>
    <w:rsid w:val="00F93A3D"/>
    <w:rsid w:val="00FB2F0F"/>
    <w:rsid w:val="00FB5086"/>
    <w:rsid w:val="00FB5411"/>
    <w:rsid w:val="00FB6392"/>
    <w:rsid w:val="00FD3C70"/>
    <w:rsid w:val="00FD6820"/>
    <w:rsid w:val="00FE12D8"/>
    <w:rsid w:val="00FE5714"/>
    <w:rsid w:val="00FF7C02"/>
    <w:rsid w:val="024801E3"/>
    <w:rsid w:val="0808F8EA"/>
    <w:rsid w:val="0EC35900"/>
    <w:rsid w:val="149ED7E4"/>
    <w:rsid w:val="1CFC7481"/>
    <w:rsid w:val="2EED6E33"/>
    <w:rsid w:val="3BA875E8"/>
    <w:rsid w:val="4A73CD32"/>
    <w:rsid w:val="4B675828"/>
    <w:rsid w:val="4C24860A"/>
    <w:rsid w:val="51926272"/>
    <w:rsid w:val="5DB61AB0"/>
    <w:rsid w:val="5E7DD855"/>
    <w:rsid w:val="647B2B65"/>
    <w:rsid w:val="6731FB31"/>
    <w:rsid w:val="6950CD8F"/>
    <w:rsid w:val="6B2CF8ED"/>
    <w:rsid w:val="6B50A4BC"/>
    <w:rsid w:val="6DCA5B0A"/>
    <w:rsid w:val="6EC90261"/>
    <w:rsid w:val="77ED1E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1</Pages>
  <Words>182</Words>
  <Characters>1258</Characters>
  <Application>Microsoft Office Word</Application>
  <DocSecurity>0</DocSecurity>
  <Lines>10</Lines>
  <Paragraphs>2</Paragraphs>
  <ScaleCrop>false</ScaleCrop>
  <Manager/>
  <Company/>
  <LinksUpToDate>false</LinksUpToDate>
  <CharactersWithSpaces>1438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Utlämning av läkemedel till patient inför DT Colon</dc:title>
  <dc:subject/>
  <dc:creator>patrik.jens.johansson@vgregion.se</dc:creator>
  <keywords/>
  <lastModifiedBy>Ulrica Sehlberg</lastModifiedBy>
  <revision>30</revision>
  <lastPrinted>2016-03-31T10:56:00.0000000Z</lastPrinted>
  <dcterms:created xsi:type="dcterms:W3CDTF">2022-05-18T04:43:00.0000000Z</dcterms:created>
  <dcterms:modified xsi:type="dcterms:W3CDTF">2025-04-08T07:46:00.0000000Z</dcterms:modified>
</coreProperties>
</file>