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FE5303" w14:textId="77777777" w:rsidR="00B77BFD" w:rsidRDefault="00B77BFD" w:rsidP="004127B1">
      <w:pPr>
        <w:pStyle w:val="Rubrik2"/>
        <w:ind w:right="-427"/>
        <w:sectPr w:rsidR="00B77BFD" w:rsidSect="00B77BF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A52F8E" w14:textId="77777777" w:rsidR="00B77BFD" w:rsidRPr="00B77BFD" w:rsidRDefault="00B77BFD" w:rsidP="00B77BFD">
      <w:pPr>
        <w:spacing w:after="0" w:line="240" w:lineRule="auto"/>
        <w:ind w:left="0" w:right="0"/>
        <w:rPr>
          <w:szCs w:val="20"/>
        </w:rPr>
      </w:pPr>
    </w:p>
    <w:p w14:paraId="761E4894" w14:textId="77777777" w:rsidR="00B77BFD" w:rsidRPr="00B77BFD" w:rsidRDefault="00B77BFD" w:rsidP="00B77BFD">
      <w:pPr>
        <w:spacing w:after="0" w:line="240" w:lineRule="auto"/>
        <w:ind w:left="0" w:right="0"/>
        <w:rPr>
          <w:szCs w:val="20"/>
        </w:rPr>
      </w:pPr>
    </w:p>
    <w:p w14:paraId="02D3487C" w14:textId="707229B6" w:rsidR="00B77BFD" w:rsidRPr="00B77BFD" w:rsidRDefault="009D5F86" w:rsidP="009D5F86">
      <w:pPr>
        <w:pStyle w:val="Rubrik1"/>
        <w:rPr>
          <w:szCs w:val="20"/>
        </w:rPr>
      </w:pPr>
      <w:proofErr w:type="spellStart"/>
      <w:r w:rsidRPr="00B77BFD">
        <w:t>Uretrocystografi</w:t>
      </w:r>
      <w:proofErr w:type="spellEnd"/>
    </w:p>
    <w:p w14:paraId="6025DE21" w14:textId="77777777" w:rsidR="00B77BFD" w:rsidRPr="00B77BFD" w:rsidRDefault="00B77BFD" w:rsidP="009D5F86">
      <w:pPr>
        <w:pStyle w:val="Rubrik2"/>
      </w:pPr>
      <w:bookmarkStart w:id="1" w:name="_1314629194"/>
      <w:bookmarkStart w:id="2" w:name="Rubrik"/>
      <w:bookmarkEnd w:id="1"/>
      <w:bookmarkEnd w:id="2"/>
      <w:r w:rsidRPr="00B77BFD">
        <w:t>Sammanfattning/syfte</w:t>
      </w:r>
    </w:p>
    <w:p w14:paraId="27C79306" w14:textId="77777777" w:rsidR="00B77BFD" w:rsidRPr="00B77BFD" w:rsidRDefault="00B77BFD" w:rsidP="009D5F86">
      <w:r w:rsidRPr="00B77BFD">
        <w:t>Rutin för att utföra undersökning på ett säkert och enhetligt sätt.</w:t>
      </w:r>
    </w:p>
    <w:p w14:paraId="2E600A66" w14:textId="77777777" w:rsidR="00B77BFD" w:rsidRDefault="00B77BFD" w:rsidP="009D5F86">
      <w:r w:rsidRPr="00B77BFD">
        <w:t>Undersökningen utförs främst i Uddevalla.</w:t>
      </w:r>
    </w:p>
    <w:p w14:paraId="7CBC1D61" w14:textId="7E37E3AB" w:rsidR="00D44944" w:rsidRPr="00B77BFD" w:rsidRDefault="00D44944" w:rsidP="00D44944">
      <w:pPr>
        <w:pStyle w:val="Rubrik2"/>
      </w:pPr>
      <w:r>
        <w:t>Förändringar sedan föregående version</w:t>
      </w:r>
    </w:p>
    <w:p w14:paraId="3D446A18" w14:textId="535C2E90" w:rsidR="00D44944" w:rsidRPr="00B77BFD" w:rsidRDefault="008D4D0F" w:rsidP="00D31140">
      <w:r>
        <w:t>Inga förändringar.</w:t>
      </w:r>
    </w:p>
    <w:p w14:paraId="357BADE4" w14:textId="77777777" w:rsidR="00B77BFD" w:rsidRPr="00B77BFD" w:rsidRDefault="00B77BFD" w:rsidP="00D44944">
      <w:pPr>
        <w:pStyle w:val="Rubrik2"/>
      </w:pPr>
      <w:r w:rsidRPr="00B77BFD">
        <w:t>Frågeställning</w:t>
      </w:r>
    </w:p>
    <w:p w14:paraId="64CADE90" w14:textId="32E8F942" w:rsidR="00B77BFD" w:rsidRPr="00B77BFD" w:rsidRDefault="00B77BFD" w:rsidP="00D44944">
      <w:pPr>
        <w:ind w:right="282"/>
      </w:pPr>
      <w:r w:rsidRPr="00B77BFD">
        <w:t>Striktur. OM frågeställning striktur endast i urinrör använd 6F-8F RUSCH-</w:t>
      </w:r>
      <w:proofErr w:type="spellStart"/>
      <w:r w:rsidRPr="00B77BFD">
        <w:t>foleykateter</w:t>
      </w:r>
      <w:proofErr w:type="spellEnd"/>
      <w:r w:rsidR="00D738E0">
        <w:t xml:space="preserve"> som sätts av radiolog.</w:t>
      </w:r>
    </w:p>
    <w:p w14:paraId="55C9393D" w14:textId="77777777" w:rsidR="00B77BFD" w:rsidRPr="00B77BFD" w:rsidRDefault="00B77BFD" w:rsidP="00D44944">
      <w:pPr>
        <w:pStyle w:val="Rubrik2"/>
      </w:pPr>
      <w:r w:rsidRPr="00B77BFD">
        <w:t>Före besöket</w:t>
      </w:r>
    </w:p>
    <w:p w14:paraId="7CE1F968" w14:textId="2B795CE9" w:rsidR="00397997" w:rsidRPr="00B77BFD" w:rsidRDefault="00C504D5" w:rsidP="00397997">
      <w:pPr>
        <w:ind w:right="-143"/>
      </w:pPr>
      <w:r>
        <w:t>Om ej frågeställning striktur eller KAD behövs</w:t>
      </w:r>
      <w:r w:rsidR="00582EFF">
        <w:t>,</w:t>
      </w:r>
      <w:r>
        <w:t xml:space="preserve"> </w:t>
      </w:r>
      <w:r w:rsidR="27047673">
        <w:t>s</w:t>
      </w:r>
      <w:r>
        <w:t xml:space="preserve">ka </w:t>
      </w:r>
      <w:r w:rsidR="004127B1">
        <w:t xml:space="preserve">detta </w:t>
      </w:r>
      <w:r>
        <w:t>framgå i prioritering</w:t>
      </w:r>
      <w:r w:rsidR="004127B1">
        <w:t>.</w:t>
      </w:r>
      <w:r>
        <w:br/>
      </w:r>
      <w:r w:rsidR="00397997">
        <w:t>Sambokas med urolog</w:t>
      </w:r>
      <w:r w:rsidR="00C723C2">
        <w:t>mottagningen, sjuksköterska ska komma till röntgen för att sätta KAD</w:t>
      </w:r>
      <w:r w:rsidR="008F392B">
        <w:t>.</w:t>
      </w:r>
    </w:p>
    <w:p w14:paraId="6B8D2CBB" w14:textId="77777777" w:rsidR="00B77BFD" w:rsidRPr="00B77BFD" w:rsidRDefault="00B77BFD" w:rsidP="00D44944">
      <w:pPr>
        <w:pStyle w:val="Rubrik2"/>
        <w:rPr>
          <w:rFonts w:ascii="Arial Fet" w:hAnsi="Arial Fet"/>
          <w:sz w:val="28"/>
        </w:rPr>
      </w:pPr>
      <w:r w:rsidRPr="00B77BFD">
        <w:t>Förberedelser på röntgen</w:t>
      </w:r>
    </w:p>
    <w:p w14:paraId="21F9E331" w14:textId="77777777" w:rsidR="00B77BFD" w:rsidRPr="00B77BFD" w:rsidRDefault="00B77BFD" w:rsidP="00D44944">
      <w:r w:rsidRPr="00B77BFD">
        <w:rPr>
          <w:b/>
        </w:rPr>
        <w:t>Bord</w:t>
      </w:r>
      <w:r w:rsidRPr="00B77BFD">
        <w:tab/>
        <w:t>Liggande</w:t>
      </w:r>
    </w:p>
    <w:p w14:paraId="763DFC40" w14:textId="24C674DD" w:rsidR="00B77BFD" w:rsidRPr="00B77BFD" w:rsidRDefault="00B77BFD" w:rsidP="003B5ECD">
      <w:pPr>
        <w:ind w:left="2608" w:right="-2" w:hanging="1616"/>
      </w:pPr>
      <w:r w:rsidRPr="00B77BFD">
        <w:rPr>
          <w:b/>
        </w:rPr>
        <w:t>Detektor</w:t>
      </w:r>
      <w:r w:rsidRPr="00B77BFD">
        <w:tab/>
        <w:t>Ovan patienten</w:t>
      </w:r>
      <w:r w:rsidR="00472660">
        <w:t xml:space="preserve"> </w:t>
      </w:r>
      <w:r w:rsidR="003B5ECD">
        <w:br/>
      </w:r>
      <w:r w:rsidRPr="00B77BFD">
        <w:t>Strålriktning AP</w:t>
      </w:r>
    </w:p>
    <w:p w14:paraId="43030E53" w14:textId="5D65707E" w:rsidR="00B77BFD" w:rsidRPr="00B77BFD" w:rsidRDefault="003B5ECD" w:rsidP="003B5ECD">
      <w:r>
        <w:t>Om aktuellt:</w:t>
      </w:r>
    </w:p>
    <w:p w14:paraId="67494F5B" w14:textId="77777777" w:rsidR="00B77BFD" w:rsidRPr="00B77BFD" w:rsidRDefault="00B77BFD" w:rsidP="003B5ECD">
      <w:pPr>
        <w:pStyle w:val="Punktlista"/>
      </w:pPr>
      <w:r w:rsidRPr="00B77BFD">
        <w:t xml:space="preserve">Förbered för KAD-sättning för urologpersonalen. </w:t>
      </w:r>
    </w:p>
    <w:p w14:paraId="027641A9" w14:textId="77777777" w:rsidR="00B77BFD" w:rsidRPr="00B77BFD" w:rsidRDefault="00B77BFD" w:rsidP="003B5ECD">
      <w:pPr>
        <w:pStyle w:val="Punktlista"/>
        <w:ind w:right="140"/>
      </w:pPr>
      <w:r w:rsidRPr="00B77BFD">
        <w:t>Ring mottagningen när patienten är på plats och material framtaget.</w:t>
      </w:r>
    </w:p>
    <w:p w14:paraId="11C41B9B" w14:textId="77777777" w:rsidR="008F392B" w:rsidRDefault="008F392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DC19D94" w14:textId="5BF6450E" w:rsidR="00B77BFD" w:rsidRPr="00B77BFD" w:rsidRDefault="00B77BFD" w:rsidP="003B5ECD">
      <w:pPr>
        <w:pStyle w:val="Rubrik2"/>
      </w:pPr>
      <w:r w:rsidRPr="00B77BFD">
        <w:lastRenderedPageBreak/>
        <w:t>Läkemedel</w:t>
      </w:r>
    </w:p>
    <w:p w14:paraId="57C6FE8C" w14:textId="77777777" w:rsidR="00B77BFD" w:rsidRPr="00B77BFD" w:rsidRDefault="00B77BFD" w:rsidP="003B5ECD">
      <w:r w:rsidRPr="00B77BFD">
        <w:t>Finns i skåp:</w:t>
      </w:r>
    </w:p>
    <w:p w14:paraId="08203228" w14:textId="14981215" w:rsidR="00B77BFD" w:rsidRPr="00B77BFD" w:rsidRDefault="00B77BFD" w:rsidP="003B5ECD">
      <w:pPr>
        <w:pStyle w:val="Punktlista"/>
      </w:pPr>
      <w:proofErr w:type="spellStart"/>
      <w:r w:rsidRPr="00B77BFD">
        <w:t>Omnipaque</w:t>
      </w:r>
      <w:proofErr w:type="spellEnd"/>
      <w:r w:rsidRPr="00B77BFD">
        <w:t xml:space="preserve"> 240 mg I/ml </w:t>
      </w:r>
      <w:r w:rsidR="008F392B">
        <w:t>eller annan upphandlad kontrastvätska.</w:t>
      </w:r>
    </w:p>
    <w:p w14:paraId="5630CE38" w14:textId="77777777" w:rsidR="00B77BFD" w:rsidRPr="00B77BFD" w:rsidRDefault="00B77BFD" w:rsidP="003B5ECD">
      <w:pPr>
        <w:pStyle w:val="Punktlista"/>
      </w:pPr>
      <w:proofErr w:type="spellStart"/>
      <w:r w:rsidRPr="00B77BFD">
        <w:t>Xylocain</w:t>
      </w:r>
      <w:proofErr w:type="spellEnd"/>
      <w:r w:rsidRPr="00B77BFD">
        <w:t xml:space="preserve"> gel</w:t>
      </w:r>
    </w:p>
    <w:p w14:paraId="0180A891" w14:textId="56ABE11D" w:rsidR="00B77BFD" w:rsidRPr="003B5ECD" w:rsidRDefault="00B77BFD" w:rsidP="003B5ECD">
      <w:pPr>
        <w:pStyle w:val="Punktlista"/>
        <w:ind w:right="282"/>
      </w:pPr>
      <w:proofErr w:type="spellStart"/>
      <w:r w:rsidRPr="00B77BFD">
        <w:t>Klorhexidinsprit</w:t>
      </w:r>
      <w:proofErr w:type="spellEnd"/>
      <w:r w:rsidRPr="00B77BFD">
        <w:t xml:space="preserve"> mild</w:t>
      </w:r>
    </w:p>
    <w:p w14:paraId="3FCF7255" w14:textId="0EC5BBF8" w:rsidR="00B77BFD" w:rsidRPr="00B77BFD" w:rsidRDefault="00B77BFD" w:rsidP="003B5ECD">
      <w:pPr>
        <w:pStyle w:val="Rubrik2"/>
      </w:pPr>
      <w:r w:rsidRPr="00B77BFD">
        <w:t>Material</w:t>
      </w:r>
    </w:p>
    <w:p w14:paraId="1461EE71" w14:textId="77777777" w:rsidR="00B77BFD" w:rsidRPr="00B77BFD" w:rsidRDefault="00B77BFD" w:rsidP="003B5ECD">
      <w:pPr>
        <w:pStyle w:val="Punktlista"/>
      </w:pPr>
      <w:r w:rsidRPr="00B77BFD">
        <w:t xml:space="preserve">Kateter BIO </w:t>
      </w:r>
      <w:proofErr w:type="spellStart"/>
      <w:r w:rsidRPr="00B77BFD">
        <w:t>cath</w:t>
      </w:r>
      <w:proofErr w:type="spellEnd"/>
      <w:r w:rsidRPr="00B77BFD">
        <w:t xml:space="preserve"> </w:t>
      </w:r>
      <w:proofErr w:type="spellStart"/>
      <w:r w:rsidRPr="00B77BFD">
        <w:t>Ch</w:t>
      </w:r>
      <w:proofErr w:type="spellEnd"/>
      <w:r w:rsidRPr="00B77BFD">
        <w:t xml:space="preserve"> 14</w:t>
      </w:r>
    </w:p>
    <w:p w14:paraId="0C050F8A" w14:textId="77777777" w:rsidR="00B77BFD" w:rsidRPr="00B77BFD" w:rsidRDefault="00B77BFD" w:rsidP="003B5ECD">
      <w:pPr>
        <w:pStyle w:val="Punktlista"/>
      </w:pPr>
      <w:r w:rsidRPr="00B77BFD">
        <w:t>Sterila handskar</w:t>
      </w:r>
    </w:p>
    <w:p w14:paraId="3931D43C" w14:textId="77777777" w:rsidR="00B77BFD" w:rsidRPr="00B77BFD" w:rsidRDefault="00B77BFD" w:rsidP="003B5ECD">
      <w:pPr>
        <w:pStyle w:val="Punktlista"/>
      </w:pPr>
      <w:r w:rsidRPr="00B77BFD">
        <w:t xml:space="preserve">10 ml </w:t>
      </w:r>
      <w:proofErr w:type="spellStart"/>
      <w:r w:rsidRPr="00B77BFD">
        <w:t>NaCl</w:t>
      </w:r>
      <w:proofErr w:type="spellEnd"/>
      <w:r w:rsidRPr="00B77BFD">
        <w:t xml:space="preserve"> eller sterilt vatten</w:t>
      </w:r>
    </w:p>
    <w:p w14:paraId="47A7D6FD" w14:textId="77777777" w:rsidR="00B77BFD" w:rsidRPr="00B77BFD" w:rsidRDefault="00B77BFD" w:rsidP="003B5ECD">
      <w:pPr>
        <w:pStyle w:val="Punktlista"/>
      </w:pPr>
      <w:r w:rsidRPr="00B77BFD">
        <w:t>Sterila dukar (gröna)</w:t>
      </w:r>
    </w:p>
    <w:p w14:paraId="0CEF95E9" w14:textId="77777777" w:rsidR="00B77BFD" w:rsidRPr="00B77BFD" w:rsidRDefault="00B77BFD" w:rsidP="003B5ECD">
      <w:pPr>
        <w:pStyle w:val="Punktlista"/>
      </w:pPr>
      <w:proofErr w:type="spellStart"/>
      <w:r w:rsidRPr="00B77BFD">
        <w:t>Tvättset</w:t>
      </w:r>
      <w:proofErr w:type="spellEnd"/>
    </w:p>
    <w:p w14:paraId="5E56B1A2" w14:textId="77777777" w:rsidR="00B77BFD" w:rsidRPr="00B77BFD" w:rsidRDefault="00B77BFD" w:rsidP="003B5ECD">
      <w:pPr>
        <w:pStyle w:val="Punktlista"/>
      </w:pPr>
      <w:proofErr w:type="spellStart"/>
      <w:r w:rsidRPr="00B77BFD">
        <w:t>Descutan</w:t>
      </w:r>
      <w:proofErr w:type="spellEnd"/>
      <w:r w:rsidRPr="00B77BFD">
        <w:t xml:space="preserve"> svamp</w:t>
      </w:r>
    </w:p>
    <w:p w14:paraId="3EE97136" w14:textId="77777777" w:rsidR="00B77BFD" w:rsidRPr="00B77BFD" w:rsidRDefault="00B77BFD" w:rsidP="003B5ECD">
      <w:pPr>
        <w:pStyle w:val="Punktlista"/>
      </w:pPr>
      <w:r w:rsidRPr="00B77BFD">
        <w:t>Rondskål</w:t>
      </w:r>
    </w:p>
    <w:p w14:paraId="1CA90AE6" w14:textId="77777777" w:rsidR="00B77BFD" w:rsidRPr="00B77BFD" w:rsidRDefault="00B77BFD" w:rsidP="003B5ECD">
      <w:pPr>
        <w:pStyle w:val="Punktlista"/>
      </w:pPr>
      <w:r w:rsidRPr="00B77BFD">
        <w:t>Kateterklämma</w:t>
      </w:r>
    </w:p>
    <w:p w14:paraId="1C13CAB6" w14:textId="77777777" w:rsidR="00B77BFD" w:rsidRPr="00B77BFD" w:rsidRDefault="00B77BFD" w:rsidP="003B5ECD">
      <w:pPr>
        <w:pStyle w:val="Punktlista"/>
      </w:pPr>
      <w:r w:rsidRPr="00B77BFD">
        <w:t>Uppdragningsnål till kontrast</w:t>
      </w:r>
    </w:p>
    <w:p w14:paraId="3E546196" w14:textId="77777777" w:rsidR="00B77BFD" w:rsidRPr="00B77BFD" w:rsidRDefault="00B77BFD" w:rsidP="003B5ECD">
      <w:pPr>
        <w:pStyle w:val="Punktlista"/>
      </w:pPr>
      <w:r w:rsidRPr="00B77BFD">
        <w:t>20 cc sprutor alternativt sondsprutor</w:t>
      </w:r>
    </w:p>
    <w:p w14:paraId="46309D8B" w14:textId="77777777" w:rsidR="00B77BFD" w:rsidRPr="00B77BFD" w:rsidRDefault="00B77BFD" w:rsidP="003B5ECD">
      <w:pPr>
        <w:pStyle w:val="Punktlista"/>
      </w:pPr>
      <w:proofErr w:type="spellStart"/>
      <w:r w:rsidRPr="00B77BFD">
        <w:t>Vycon</w:t>
      </w:r>
      <w:proofErr w:type="spellEnd"/>
      <w:r w:rsidRPr="00B77BFD">
        <w:t xml:space="preserve"> koppling</w:t>
      </w:r>
    </w:p>
    <w:p w14:paraId="1B82D5CB" w14:textId="3C0A7117" w:rsidR="00B77BFD" w:rsidRPr="00B77BFD" w:rsidRDefault="00B77BFD" w:rsidP="008D4D0F">
      <w:pPr>
        <w:pStyle w:val="Punktlista"/>
      </w:pPr>
      <w:proofErr w:type="spellStart"/>
      <w:r w:rsidRPr="00B77BFD">
        <w:t>Mellanslang</w:t>
      </w:r>
      <w:proofErr w:type="spellEnd"/>
    </w:p>
    <w:p w14:paraId="05508B51" w14:textId="77777777" w:rsidR="00B77BFD" w:rsidRPr="00B77BFD" w:rsidRDefault="00B77BFD" w:rsidP="003B5ECD">
      <w:r w:rsidRPr="00B77BFD">
        <w:t>Om mindre kateter ska sättas av radiolog:</w:t>
      </w:r>
    </w:p>
    <w:p w14:paraId="7DFD493C" w14:textId="77777777" w:rsidR="00B77BFD" w:rsidRPr="00B77BFD" w:rsidRDefault="00B77BFD" w:rsidP="003B5ECD">
      <w:pPr>
        <w:pStyle w:val="Punktlista"/>
      </w:pPr>
      <w:r w:rsidRPr="00B77BFD">
        <w:t xml:space="preserve">Byt ut BIO </w:t>
      </w:r>
      <w:proofErr w:type="spellStart"/>
      <w:r w:rsidRPr="00B77BFD">
        <w:t>cath</w:t>
      </w:r>
      <w:proofErr w:type="spellEnd"/>
      <w:r w:rsidRPr="00B77BFD">
        <w:t xml:space="preserve"> </w:t>
      </w:r>
      <w:proofErr w:type="spellStart"/>
      <w:r w:rsidRPr="00B77BFD">
        <w:t>Ch</w:t>
      </w:r>
      <w:proofErr w:type="spellEnd"/>
      <w:r w:rsidRPr="00B77BFD">
        <w:t xml:space="preserve"> 14 till kateter: RUSCH 6-8 F</w:t>
      </w:r>
    </w:p>
    <w:p w14:paraId="78EF8671" w14:textId="77777777" w:rsidR="00B77BFD" w:rsidRPr="00B77BFD" w:rsidRDefault="00B77BFD" w:rsidP="003B5ECD">
      <w:pPr>
        <w:pStyle w:val="Rubrik2"/>
        <w:rPr>
          <w:rFonts w:ascii="Arial" w:hAnsi="Arial"/>
          <w:color w:val="000000"/>
          <w:sz w:val="20"/>
          <w:szCs w:val="20"/>
        </w:rPr>
      </w:pPr>
      <w:r w:rsidRPr="00B77BFD">
        <w:t>Strålskydd</w:t>
      </w:r>
    </w:p>
    <w:p w14:paraId="1805A2CD" w14:textId="36C6A79E" w:rsidR="00B77BFD" w:rsidRPr="00B77BFD" w:rsidRDefault="00B77BFD" w:rsidP="003B5ECD">
      <w:pPr>
        <w:pStyle w:val="Punktlista"/>
        <w:ind w:right="-143"/>
        <w:rPr>
          <w:color w:val="000000"/>
        </w:rPr>
      </w:pPr>
      <w:r w:rsidRPr="00B77BFD">
        <w:t>Kvinnor mellan 15-50 år skall tillfrågas om eventuell graviditet.</w:t>
      </w:r>
      <w:r w:rsidRPr="00B77BFD">
        <w:br/>
      </w:r>
      <w:r w:rsidRPr="00B77BFD">
        <w:rPr>
          <w:color w:val="000000"/>
        </w:rPr>
        <w:t>För övriga strålskyddsregler se kapitel 4.2 och 5.4 i</w:t>
      </w:r>
      <w:r w:rsidRPr="00B77BFD">
        <w:rPr>
          <w:color w:val="000000"/>
        </w:rPr>
        <w:br/>
      </w:r>
      <w:hyperlink r:id="rId17" w:history="1">
        <w:r w:rsidRPr="00B77BFD">
          <w:rPr>
            <w:color w:val="0000FF"/>
            <w:u w:val="single"/>
          </w:rPr>
          <w:t>Strålskydd vid undersökningar och behandlingar med röntgenstrålning</w:t>
        </w:r>
      </w:hyperlink>
    </w:p>
    <w:p w14:paraId="2B434ECB" w14:textId="77777777" w:rsidR="00B77BFD" w:rsidRPr="00B77BFD" w:rsidRDefault="00B77BFD" w:rsidP="003B5ECD">
      <w:pPr>
        <w:pStyle w:val="Punktlista"/>
        <w:ind w:right="-427"/>
        <w:rPr>
          <w:szCs w:val="20"/>
        </w:rPr>
      </w:pPr>
      <w:r w:rsidRPr="00B77BFD">
        <w:rPr>
          <w:szCs w:val="20"/>
        </w:rPr>
        <w:t>Genomlys inte längre än nödvändigt och använd lägsta möjliga pulsfrekvens.</w:t>
      </w:r>
    </w:p>
    <w:p w14:paraId="50327DB0" w14:textId="77777777" w:rsidR="00B77BFD" w:rsidRPr="00B77BFD" w:rsidRDefault="00B77BFD" w:rsidP="003B5ECD">
      <w:pPr>
        <w:pStyle w:val="Punktlista"/>
        <w:rPr>
          <w:szCs w:val="20"/>
        </w:rPr>
      </w:pPr>
      <w:proofErr w:type="spellStart"/>
      <w:r w:rsidRPr="00B77BFD">
        <w:rPr>
          <w:szCs w:val="20"/>
        </w:rPr>
        <w:t>Inbländat</w:t>
      </w:r>
      <w:proofErr w:type="spellEnd"/>
      <w:r w:rsidRPr="00B77BFD">
        <w:rPr>
          <w:szCs w:val="20"/>
        </w:rPr>
        <w:t xml:space="preserve"> strålfält - ger bättre bildkvalitet, lägre </w:t>
      </w:r>
      <w:proofErr w:type="spellStart"/>
      <w:r w:rsidRPr="00B77BFD">
        <w:rPr>
          <w:szCs w:val="20"/>
        </w:rPr>
        <w:t>ståldos</w:t>
      </w:r>
      <w:proofErr w:type="spellEnd"/>
      <w:r w:rsidRPr="00B77BFD">
        <w:rPr>
          <w:szCs w:val="20"/>
        </w:rPr>
        <w:t>.</w:t>
      </w:r>
    </w:p>
    <w:p w14:paraId="3C0CAEC4" w14:textId="77777777" w:rsidR="00B77BFD" w:rsidRPr="00B77BFD" w:rsidRDefault="00B77BFD" w:rsidP="003B5ECD">
      <w:pPr>
        <w:pStyle w:val="Punktlista"/>
        <w:rPr>
          <w:szCs w:val="20"/>
        </w:rPr>
      </w:pPr>
      <w:r w:rsidRPr="00B77BFD">
        <w:rPr>
          <w:szCs w:val="20"/>
        </w:rPr>
        <w:t xml:space="preserve">Ta inte fler projektioner än nödvändigt. </w:t>
      </w:r>
    </w:p>
    <w:p w14:paraId="5D631894" w14:textId="77777777" w:rsidR="00330D54" w:rsidRDefault="00330D54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D996946" w14:textId="07337D85" w:rsidR="00B77BFD" w:rsidRPr="00B77BFD" w:rsidRDefault="00B77BFD" w:rsidP="003B5ECD">
      <w:pPr>
        <w:pStyle w:val="Rubrik2"/>
      </w:pPr>
      <w:r w:rsidRPr="00B77BFD">
        <w:lastRenderedPageBreak/>
        <w:t>Tillvägagångssätt/Bildtagning</w:t>
      </w:r>
    </w:p>
    <w:p w14:paraId="116874A1" w14:textId="77777777" w:rsidR="00B77BFD" w:rsidRPr="00B77BFD" w:rsidRDefault="00B77BFD" w:rsidP="003B5ECD">
      <w:pPr>
        <w:pStyle w:val="Punktlista"/>
      </w:pPr>
      <w:r w:rsidRPr="00B77BFD">
        <w:t>Patienten byter om till sjukhuskläder, inga underbyxor.</w:t>
      </w:r>
    </w:p>
    <w:p w14:paraId="6F4F01ED" w14:textId="77777777" w:rsidR="00B77BFD" w:rsidRPr="00B77BFD" w:rsidRDefault="00B77BFD" w:rsidP="003B5ECD">
      <w:pPr>
        <w:pStyle w:val="Punktlista"/>
      </w:pPr>
      <w:proofErr w:type="spellStart"/>
      <w:r w:rsidRPr="00B77BFD">
        <w:rPr>
          <w:u w:val="single"/>
        </w:rPr>
        <w:t>Senario</w:t>
      </w:r>
      <w:proofErr w:type="spellEnd"/>
      <w:r w:rsidRPr="00B77BFD">
        <w:rPr>
          <w:u w:val="single"/>
        </w:rPr>
        <w:t xml:space="preserve"> 1:</w:t>
      </w:r>
      <w:r w:rsidRPr="00B77BFD">
        <w:t xml:space="preserve"> Urologmottagningens sjuksköterska kommer och sätter KAD, förbered för detta.</w:t>
      </w:r>
    </w:p>
    <w:p w14:paraId="4509DF34" w14:textId="77777777" w:rsidR="00B77BFD" w:rsidRPr="00B77BFD" w:rsidRDefault="00B77BFD" w:rsidP="003B5ECD">
      <w:pPr>
        <w:pStyle w:val="Punktlista"/>
      </w:pPr>
      <w:proofErr w:type="spellStart"/>
      <w:r w:rsidRPr="00B77BFD">
        <w:rPr>
          <w:u w:val="single"/>
        </w:rPr>
        <w:t>Senario</w:t>
      </w:r>
      <w:proofErr w:type="spellEnd"/>
      <w:r w:rsidRPr="00B77BFD">
        <w:rPr>
          <w:u w:val="single"/>
        </w:rPr>
        <w:t xml:space="preserve"> 2:</w:t>
      </w:r>
      <w:r w:rsidRPr="00B77BFD">
        <w:t xml:space="preserve"> Radiolog sätter en smal kateter 6-8 F RUSCH kateter.</w:t>
      </w:r>
    </w:p>
    <w:p w14:paraId="26C49C58" w14:textId="77777777" w:rsidR="00B77BFD" w:rsidRPr="00B77BFD" w:rsidRDefault="00B77BFD" w:rsidP="003B5ECD">
      <w:pPr>
        <w:pStyle w:val="Punktlista"/>
      </w:pPr>
      <w:r w:rsidRPr="00B77BFD">
        <w:t>Röntgensjuksköterska förbereder kontrast/koppling.</w:t>
      </w:r>
    </w:p>
    <w:p w14:paraId="5FAE9643" w14:textId="77777777" w:rsidR="00B77BFD" w:rsidRPr="003B5ECD" w:rsidRDefault="00B77BFD" w:rsidP="003B5ECD">
      <w:pPr>
        <w:pStyle w:val="Punktlista"/>
      </w:pPr>
      <w:r w:rsidRPr="003B5ECD">
        <w:t>Beroende på frågeställning tas bilder i olika projektioner samt positioner.</w:t>
      </w:r>
    </w:p>
    <w:p w14:paraId="47C76E51" w14:textId="77777777" w:rsidR="00B77BFD" w:rsidRPr="003B5ECD" w:rsidRDefault="00B77BFD" w:rsidP="003B5ECD">
      <w:pPr>
        <w:pStyle w:val="Punktlista"/>
      </w:pPr>
      <w:r w:rsidRPr="003B5ECD">
        <w:t>Läkare ger kontrast via KAD.</w:t>
      </w:r>
    </w:p>
    <w:p w14:paraId="48DFFB6F" w14:textId="77777777" w:rsidR="00B77BFD" w:rsidRPr="00B77BFD" w:rsidRDefault="00B77BFD" w:rsidP="00697574">
      <w:pPr>
        <w:pStyle w:val="Punktlista"/>
      </w:pPr>
      <w:r w:rsidRPr="00B77BFD">
        <w:t>Läkare fyller urinblåsa om frågeställning rör urinblåsa.</w:t>
      </w:r>
    </w:p>
    <w:p w14:paraId="53BD9B47" w14:textId="65BF1816" w:rsidR="00B77BFD" w:rsidRPr="00B77BFD" w:rsidRDefault="00B77BFD" w:rsidP="00697574">
      <w:pPr>
        <w:pStyle w:val="Punktlista"/>
      </w:pPr>
      <w:r w:rsidRPr="00B77BFD">
        <w:t>Urinrör: Fyll med kontrast, dra ur KAD något och dokumentera övre del</w:t>
      </w:r>
      <w:r w:rsidR="00A92A82">
        <w:t>en</w:t>
      </w:r>
      <w:r w:rsidRPr="00B77BFD">
        <w:t xml:space="preserve"> av urinrör</w:t>
      </w:r>
      <w:r w:rsidR="00A92A82">
        <w:t>et</w:t>
      </w:r>
      <w:r w:rsidRPr="00B77BFD">
        <w:t>. Fortsätt dra ur KAD så långt det går innan den åker ur och fyll på med kontrast. Dokumentera.</w:t>
      </w:r>
    </w:p>
    <w:p w14:paraId="2BFAD759" w14:textId="311D357A" w:rsidR="00B77BFD" w:rsidRPr="00B77BFD" w:rsidRDefault="00B77BFD" w:rsidP="00697574">
      <w:pPr>
        <w:pStyle w:val="Punktlista"/>
      </w:pPr>
      <w:r w:rsidRPr="00B77BFD">
        <w:t>Om str</w:t>
      </w:r>
      <w:r w:rsidR="008444CC">
        <w:t>i</w:t>
      </w:r>
      <w:r w:rsidRPr="00B77BFD">
        <w:t xml:space="preserve">ktur: För in smal kateter till motstånd uppstår. Eventuellt </w:t>
      </w:r>
      <w:proofErr w:type="spellStart"/>
      <w:r w:rsidRPr="00B77BFD">
        <w:t>kuffa</w:t>
      </w:r>
      <w:proofErr w:type="spellEnd"/>
      <w:r w:rsidRPr="00B77BFD">
        <w:t xml:space="preserve"> kateter med några ml sterilt vatten, spruta kontrast för att se om någon kontrast passerar.</w:t>
      </w:r>
    </w:p>
    <w:p w14:paraId="51244207" w14:textId="77777777" w:rsidR="00B77BFD" w:rsidRPr="00B77BFD" w:rsidRDefault="00B77BFD" w:rsidP="00697574">
      <w:pPr>
        <w:pStyle w:val="Punktlista"/>
      </w:pPr>
      <w:r w:rsidRPr="00B77BFD">
        <w:t>Distala del av urinröret visualiseras med hjälp av kateter eller att placera 20 ml CC spruta (män).</w:t>
      </w:r>
    </w:p>
    <w:p w14:paraId="7705F86E" w14:textId="77777777" w:rsidR="00B77BFD" w:rsidRPr="00B77BFD" w:rsidRDefault="00B77BFD" w:rsidP="00697574">
      <w:pPr>
        <w:pStyle w:val="Rubrik2"/>
      </w:pPr>
      <w:r w:rsidRPr="00B77BFD">
        <w:t>Dokumentation i RIS</w:t>
      </w:r>
    </w:p>
    <w:p w14:paraId="3982DACC" w14:textId="00FF4DB7" w:rsidR="00B77BFD" w:rsidRPr="00B77BFD" w:rsidRDefault="00B77BFD" w:rsidP="008444CC">
      <w:pPr>
        <w:rPr>
          <w:szCs w:val="20"/>
        </w:rPr>
      </w:pPr>
      <w:r w:rsidRPr="00B77BFD">
        <w:rPr>
          <w:szCs w:val="20"/>
        </w:rPr>
        <w:t xml:space="preserve">Fyll i </w:t>
      </w:r>
      <w:hyperlink r:id="rId18" w:history="1">
        <w:r w:rsidRPr="00B77BFD">
          <w:rPr>
            <w:color w:val="0000FF"/>
            <w:szCs w:val="20"/>
            <w:u w:val="single"/>
          </w:rPr>
          <w:t>Farmaka</w:t>
        </w:r>
      </w:hyperlink>
      <w:r w:rsidRPr="00B77BFD">
        <w:rPr>
          <w:color w:val="0000FF"/>
          <w:szCs w:val="20"/>
        </w:rPr>
        <w:t xml:space="preserve"> </w:t>
      </w:r>
      <w:r w:rsidRPr="00B77BFD">
        <w:rPr>
          <w:szCs w:val="20"/>
        </w:rPr>
        <w:t>i undersökningskortet.</w:t>
      </w:r>
    </w:p>
    <w:p w14:paraId="6C109E78" w14:textId="77777777" w:rsidR="00B77BFD" w:rsidRPr="00B77BFD" w:rsidRDefault="00B77BFD" w:rsidP="00697574">
      <w:pPr>
        <w:pStyle w:val="Rubrik2"/>
      </w:pPr>
      <w:r w:rsidRPr="00B77BFD">
        <w:t>Eftervård</w:t>
      </w:r>
    </w:p>
    <w:p w14:paraId="549C640B" w14:textId="77777777" w:rsidR="00B77BFD" w:rsidRPr="00B77BFD" w:rsidRDefault="00B77BFD" w:rsidP="00697574">
      <w:r w:rsidRPr="00B77BFD">
        <w:t xml:space="preserve">Dra den </w:t>
      </w:r>
      <w:proofErr w:type="spellStart"/>
      <w:r w:rsidRPr="00B77BFD">
        <w:t>kuffade</w:t>
      </w:r>
      <w:proofErr w:type="spellEnd"/>
      <w:r w:rsidRPr="00B77BFD">
        <w:t xml:space="preserve"> katetern.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77BF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E2801" w14:textId="77777777" w:rsidR="00887EA6" w:rsidRDefault="00887EA6">
      <w:r>
        <w:separator/>
      </w:r>
    </w:p>
  </w:endnote>
  <w:endnote w:type="continuationSeparator" w:id="0">
    <w:p w14:paraId="22F00396" w14:textId="77777777" w:rsidR="00887EA6" w:rsidRDefault="00887EA6">
      <w:r>
        <w:continuationSeparator/>
      </w:r>
    </w:p>
  </w:endnote>
  <w:endnote w:type="continuationNotice" w:id="1">
    <w:p w14:paraId="10BD6853" w14:textId="77777777" w:rsidR="00887EA6" w:rsidRDefault="00887EA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3" name="Bildobjekt 5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514260" w14:textId="77777777" w:rsidR="00887EA6" w:rsidRDefault="00887EA6"/>
  </w:footnote>
  <w:footnote w:type="continuationSeparator" w:id="0">
    <w:p w14:paraId="5CBD1FB4" w14:textId="77777777" w:rsidR="00887EA6" w:rsidRDefault="00887EA6">
      <w:r>
        <w:continuationSeparator/>
      </w:r>
    </w:p>
  </w:footnote>
  <w:footnote w:type="continuationNotice" w:id="1">
    <w:p w14:paraId="72A74DF5" w14:textId="77777777" w:rsidR="00887EA6" w:rsidRDefault="00887EA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1AC95B4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36F870B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4A5195"/>
    <w:multiLevelType w:val="hybridMultilevel"/>
    <w:tmpl w:val="EA52DE8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565F7E"/>
    <w:multiLevelType w:val="hybridMultilevel"/>
    <w:tmpl w:val="5AB064C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E86C06"/>
    <w:multiLevelType w:val="hybridMultilevel"/>
    <w:tmpl w:val="CA0EF40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43E1E35"/>
    <w:multiLevelType w:val="hybridMultilevel"/>
    <w:tmpl w:val="23F8474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FC13BE2"/>
    <w:multiLevelType w:val="hybridMultilevel"/>
    <w:tmpl w:val="093ECE5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D9077C"/>
    <w:multiLevelType w:val="hybridMultilevel"/>
    <w:tmpl w:val="9760C5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52147215">
    <w:abstractNumId w:val="23"/>
  </w:num>
  <w:num w:numId="2" w16cid:durableId="497768001">
    <w:abstractNumId w:val="18"/>
  </w:num>
  <w:num w:numId="3" w16cid:durableId="1383871172">
    <w:abstractNumId w:val="0"/>
  </w:num>
  <w:num w:numId="4" w16cid:durableId="1551845147">
    <w:abstractNumId w:val="8"/>
  </w:num>
  <w:num w:numId="5" w16cid:durableId="1360819915">
    <w:abstractNumId w:val="21"/>
  </w:num>
  <w:num w:numId="6" w16cid:durableId="801458030">
    <w:abstractNumId w:val="3"/>
  </w:num>
  <w:num w:numId="7" w16cid:durableId="264316042">
    <w:abstractNumId w:val="14"/>
  </w:num>
  <w:num w:numId="8" w16cid:durableId="1245459838">
    <w:abstractNumId w:val="10"/>
  </w:num>
  <w:num w:numId="9" w16cid:durableId="710376781">
    <w:abstractNumId w:val="1"/>
  </w:num>
  <w:num w:numId="10" w16cid:durableId="1888714229">
    <w:abstractNumId w:val="1"/>
  </w:num>
  <w:num w:numId="11" w16cid:durableId="325138176">
    <w:abstractNumId w:val="4"/>
  </w:num>
  <w:num w:numId="12" w16cid:durableId="1174078498">
    <w:abstractNumId w:val="5"/>
  </w:num>
  <w:num w:numId="13" w16cid:durableId="1388648566">
    <w:abstractNumId w:val="16"/>
  </w:num>
  <w:num w:numId="14" w16cid:durableId="1711955623">
    <w:abstractNumId w:val="12"/>
  </w:num>
  <w:num w:numId="15" w16cid:durableId="1304501632">
    <w:abstractNumId w:val="9"/>
  </w:num>
  <w:num w:numId="16" w16cid:durableId="1775399136">
    <w:abstractNumId w:val="15"/>
  </w:num>
  <w:num w:numId="17" w16cid:durableId="2145003513">
    <w:abstractNumId w:val="7"/>
  </w:num>
  <w:num w:numId="18" w16cid:durableId="224340914">
    <w:abstractNumId w:val="13"/>
  </w:num>
  <w:num w:numId="19" w16cid:durableId="646011829">
    <w:abstractNumId w:val="22"/>
  </w:num>
  <w:num w:numId="20" w16cid:durableId="1014572604">
    <w:abstractNumId w:val="2"/>
  </w:num>
  <w:num w:numId="21" w16cid:durableId="260457653">
    <w:abstractNumId w:val="17"/>
  </w:num>
  <w:num w:numId="22" w16cid:durableId="303513695">
    <w:abstractNumId w:val="11"/>
  </w:num>
  <w:num w:numId="23" w16cid:durableId="1186216748">
    <w:abstractNumId w:val="19"/>
  </w:num>
  <w:num w:numId="24" w16cid:durableId="1133476810">
    <w:abstractNumId w:val="6"/>
  </w:num>
  <w:num w:numId="25" w16cid:durableId="138236136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F1E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D54"/>
    <w:rsid w:val="00337F99"/>
    <w:rsid w:val="0034307B"/>
    <w:rsid w:val="00345EB1"/>
    <w:rsid w:val="00350CC4"/>
    <w:rsid w:val="00360E0D"/>
    <w:rsid w:val="0036357D"/>
    <w:rsid w:val="00363B23"/>
    <w:rsid w:val="00364719"/>
    <w:rsid w:val="0036594C"/>
    <w:rsid w:val="00367D19"/>
    <w:rsid w:val="00371BED"/>
    <w:rsid w:val="00384019"/>
    <w:rsid w:val="003854F1"/>
    <w:rsid w:val="0039118E"/>
    <w:rsid w:val="00397997"/>
    <w:rsid w:val="00397F54"/>
    <w:rsid w:val="003A0D43"/>
    <w:rsid w:val="003A7FCB"/>
    <w:rsid w:val="003B2A4B"/>
    <w:rsid w:val="003B5EC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7B1"/>
    <w:rsid w:val="00413A60"/>
    <w:rsid w:val="004230F7"/>
    <w:rsid w:val="0043167E"/>
    <w:rsid w:val="0043409A"/>
    <w:rsid w:val="00443C1E"/>
    <w:rsid w:val="00446255"/>
    <w:rsid w:val="00451935"/>
    <w:rsid w:val="004559D2"/>
    <w:rsid w:val="00460ED0"/>
    <w:rsid w:val="00465651"/>
    <w:rsid w:val="00470CE7"/>
    <w:rsid w:val="00470F4F"/>
    <w:rsid w:val="00472482"/>
    <w:rsid w:val="00472660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2EF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D5B"/>
    <w:rsid w:val="00654F39"/>
    <w:rsid w:val="0065595B"/>
    <w:rsid w:val="00660269"/>
    <w:rsid w:val="00665F89"/>
    <w:rsid w:val="00673C92"/>
    <w:rsid w:val="006753EC"/>
    <w:rsid w:val="00697574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44CC"/>
    <w:rsid w:val="00851423"/>
    <w:rsid w:val="00857848"/>
    <w:rsid w:val="008654B6"/>
    <w:rsid w:val="0087139C"/>
    <w:rsid w:val="00880E83"/>
    <w:rsid w:val="00887EA6"/>
    <w:rsid w:val="00892F28"/>
    <w:rsid w:val="008A0C5F"/>
    <w:rsid w:val="008A3DEA"/>
    <w:rsid w:val="008A4EB9"/>
    <w:rsid w:val="008A74C0"/>
    <w:rsid w:val="008B1694"/>
    <w:rsid w:val="008C4B27"/>
    <w:rsid w:val="008C7F2A"/>
    <w:rsid w:val="008D4D0F"/>
    <w:rsid w:val="008E36F8"/>
    <w:rsid w:val="008E46B2"/>
    <w:rsid w:val="008E682C"/>
    <w:rsid w:val="008E78A1"/>
    <w:rsid w:val="008F392B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5F86"/>
    <w:rsid w:val="009D6819"/>
    <w:rsid w:val="009D6D1C"/>
    <w:rsid w:val="009E0CF9"/>
    <w:rsid w:val="009E531B"/>
    <w:rsid w:val="009E6C56"/>
    <w:rsid w:val="009E7DCF"/>
    <w:rsid w:val="009F144C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A82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397A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BFD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4D5"/>
    <w:rsid w:val="00C50EE5"/>
    <w:rsid w:val="00C5240A"/>
    <w:rsid w:val="00C5398F"/>
    <w:rsid w:val="00C556F5"/>
    <w:rsid w:val="00C70E19"/>
    <w:rsid w:val="00C723C2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4DFB"/>
    <w:rsid w:val="00CF70BB"/>
    <w:rsid w:val="00D074DB"/>
    <w:rsid w:val="00D139CF"/>
    <w:rsid w:val="00D31140"/>
    <w:rsid w:val="00D37E7F"/>
    <w:rsid w:val="00D44944"/>
    <w:rsid w:val="00D47AD7"/>
    <w:rsid w:val="00D51529"/>
    <w:rsid w:val="00D738E0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7047673"/>
    <w:rsid w:val="5B73668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808-1025533918-14/SURROGATE/Farmaka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470</Words>
  <Characters>2494</Characters>
  <Application>Microsoft Office Word</Application>
  <DocSecurity>0</DocSecurity>
  <Lines>20</Lines>
  <Paragraphs>5</Paragraphs>
  <ScaleCrop>false</ScaleCrop>
  <Manager/>
  <Company/>
  <LinksUpToDate>false</LinksUpToDate>
  <CharactersWithSpaces>2959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Uretrocystografi</dc:title>
  <dc:subject/>
  <dc:creator>patrik.jens.johansson@vgregion.se</dc:creator>
  <keywords/>
  <lastModifiedBy>Ulrica Sehlberg</lastModifiedBy>
  <revision>24</revision>
  <lastPrinted>2016-03-31T10:56:00.0000000Z</lastPrinted>
  <dcterms:created xsi:type="dcterms:W3CDTF">2022-05-18T04:43:00.0000000Z</dcterms:created>
  <dcterms:modified xsi:type="dcterms:W3CDTF">2025-03-26T09:39:00.0000000Z</dcterms:modified>
</coreProperties>
</file>