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4CB5" w:rsidP="00F35B05" w:rsidRDefault="003D4CB5" w14:paraId="24BC8E89" w14:textId="77777777">
      <w:pPr>
        <w:pStyle w:val="Rubrik2"/>
        <w:sectPr w:rsidR="003D4CB5" w:rsidSect="003D4CB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D4CB5" w:rsidR="003D4CB5" w:rsidP="7AFF7C73" w:rsidRDefault="0049294A" w14:paraId="47B44234" w14:textId="0E270149">
      <w:pPr>
        <w:pStyle w:val="Rubrik1"/>
        <w:ind w:right="-2"/>
      </w:pPr>
      <w:r w:rsidR="0049294A">
        <w:rPr/>
        <w:t xml:space="preserve">Uppstart </w:t>
      </w:r>
      <w:r w:rsidR="0049294A">
        <w:rPr/>
        <w:t>Skelettlab</w:t>
      </w:r>
      <w:r w:rsidR="0049294A">
        <w:rPr/>
        <w:t>.</w:t>
      </w:r>
      <w:r w:rsidR="75D10CB6">
        <w:rPr/>
        <w:t xml:space="preserve"> 1</w:t>
      </w:r>
      <w:r w:rsidR="0049294A">
        <w:rPr/>
        <w:t xml:space="preserve"> </w:t>
      </w:r>
      <w:r w:rsidR="0049294A">
        <w:rPr/>
        <w:t>–</w:t>
      </w:r>
      <w:r w:rsidR="0049294A">
        <w:rPr/>
        <w:t xml:space="preserve"> Uddevalla</w:t>
      </w:r>
      <w:r w:rsidR="2D32B3C3">
        <w:rPr/>
        <w:t xml:space="preserve"> samt skelettlab. 2 - NÄL</w:t>
      </w:r>
      <w:bookmarkStart w:name="_1314629194" w:id="1"/>
      <w:bookmarkStart w:name="Rubrik" w:id="2"/>
      <w:bookmarkEnd w:id="1"/>
      <w:bookmarkEnd w:id="2"/>
    </w:p>
    <w:p w:rsidRPr="003D4CB5" w:rsidR="0049294A" w:rsidP="005335D0" w:rsidRDefault="0049294A" w14:paraId="0692F89E" w14:textId="77777777">
      <w:pPr>
        <w:pStyle w:val="Rubrik2"/>
        <w:ind w:right="-2"/>
      </w:pPr>
      <w:r w:rsidRPr="003D4CB5">
        <w:t>Syfte</w:t>
      </w:r>
    </w:p>
    <w:p w:rsidRPr="003D4CB5" w:rsidR="0049294A" w:rsidP="005335D0" w:rsidRDefault="0049294A" w14:paraId="4F586BD6" w14:textId="77777777">
      <w:r w:rsidRPr="003D4CB5">
        <w:t xml:space="preserve">Uppstart av </w:t>
      </w:r>
      <w:proofErr w:type="spellStart"/>
      <w:r w:rsidRPr="003D4CB5">
        <w:t>Adora</w:t>
      </w:r>
      <w:proofErr w:type="spellEnd"/>
      <w:r w:rsidRPr="003D4CB5">
        <w:t xml:space="preserve"> måste utföras i rätt ordning för att säkra att alla delar startas korrekt.</w:t>
      </w:r>
    </w:p>
    <w:p w:rsidRPr="005335D0" w:rsidR="003D4CB5" w:rsidP="005335D0" w:rsidRDefault="0049294A" w14:paraId="695C8D1F" w14:textId="6C95F709">
      <w:pPr>
        <w:pStyle w:val="Rubrik2"/>
        <w:ind w:right="-2"/>
      </w:pPr>
      <w:r w:rsidRPr="005335D0">
        <w:t>Förändringar sedan föregående</w:t>
      </w:r>
      <w:r w:rsidRPr="005335D0" w:rsidR="003D4CB5">
        <w:t xml:space="preserve"> version</w:t>
      </w:r>
    </w:p>
    <w:p w:rsidRPr="003D4CB5" w:rsidR="003D4CB5" w:rsidP="005335D0" w:rsidRDefault="003D4CB5" w14:paraId="1E9EBC00" w14:textId="690D6C92">
      <w:r w:rsidR="289D0986">
        <w:rPr/>
        <w:t>Inga förändringar.</w:t>
      </w:r>
    </w:p>
    <w:p w:rsidRPr="005335D0" w:rsidR="003D4CB5" w:rsidP="005335D0" w:rsidRDefault="003D4CB5" w14:paraId="4A9F0864" w14:textId="77777777">
      <w:pPr>
        <w:pStyle w:val="Rubrik2"/>
        <w:ind w:right="-2"/>
      </w:pPr>
      <w:r w:rsidRPr="005335D0">
        <w:t xml:space="preserve">Bakgrund </w:t>
      </w:r>
    </w:p>
    <w:p w:rsidRPr="005335D0" w:rsidR="003D4CB5" w:rsidP="005335D0" w:rsidRDefault="003D4CB5" w14:paraId="5211CD9A" w14:textId="77777777">
      <w:r w:rsidRPr="005335D0">
        <w:t xml:space="preserve">Rutin vid uppstart av röntgensystemet </w:t>
      </w:r>
      <w:proofErr w:type="spellStart"/>
      <w:r w:rsidRPr="005335D0">
        <w:t>Adora</w:t>
      </w:r>
      <w:proofErr w:type="spellEnd"/>
      <w:r w:rsidRPr="005335D0">
        <w:t>.</w:t>
      </w:r>
    </w:p>
    <w:p w:rsidRPr="005335D0" w:rsidR="003D4CB5" w:rsidP="005335D0" w:rsidRDefault="003D4CB5" w14:paraId="35F11436" w14:textId="77777777">
      <w:pPr>
        <w:pStyle w:val="Rubrik2"/>
        <w:ind w:right="-2"/>
      </w:pPr>
      <w:r w:rsidRPr="005335D0">
        <w:t>Uppstart</w:t>
      </w:r>
    </w:p>
    <w:p w:rsidRPr="003D4CB5" w:rsidR="003D4CB5" w:rsidP="00D32103" w:rsidRDefault="003D4CB5" w14:paraId="7CA12AD0" w14:textId="77777777">
      <w:pPr>
        <w:pStyle w:val="Punktlista"/>
        <w:ind w:right="-2"/>
      </w:pPr>
      <w:proofErr w:type="spellStart"/>
      <w:r w:rsidRPr="003D4CB5">
        <w:rPr>
          <w:b/>
        </w:rPr>
        <w:t>Adora</w:t>
      </w:r>
      <w:proofErr w:type="spellEnd"/>
      <w:r w:rsidRPr="003D4CB5">
        <w:rPr>
          <w:b/>
        </w:rPr>
        <w:t>:</w:t>
      </w:r>
      <w:r w:rsidRPr="003D4CB5">
        <w:br/>
      </w:r>
      <w:r w:rsidRPr="003D4CB5">
        <w:t xml:space="preserve">Sätt igång </w:t>
      </w:r>
      <w:proofErr w:type="spellStart"/>
      <w:r w:rsidRPr="003D4CB5">
        <w:t>Adora</w:t>
      </w:r>
      <w:proofErr w:type="spellEnd"/>
      <w:r w:rsidRPr="003D4CB5">
        <w:t xml:space="preserve">-stativet genom att trycka på den översta av de tre knapparna </w:t>
      </w:r>
      <w:r w:rsidRPr="003D4CB5">
        <w:rPr>
          <w:b/>
        </w:rPr>
        <w:t>”</w:t>
      </w:r>
      <w:proofErr w:type="gramStart"/>
      <w:r w:rsidRPr="003D4CB5">
        <w:rPr>
          <w:b/>
        </w:rPr>
        <w:t>start positioner</w:t>
      </w:r>
      <w:proofErr w:type="gramEnd"/>
      <w:r w:rsidRPr="003D4CB5">
        <w:rPr>
          <w:b/>
        </w:rPr>
        <w:t>”</w:t>
      </w:r>
      <w:r w:rsidRPr="003D4CB5">
        <w:t xml:space="preserve"> på framsidan av kontrollpanelen.</w:t>
      </w:r>
      <w:r w:rsidRPr="003D4CB5">
        <w:br/>
      </w:r>
      <w:r w:rsidRPr="003D4CB5">
        <w:t>Starta även fjärrterminalen i manöverrummet.</w:t>
      </w:r>
    </w:p>
    <w:p w:rsidRPr="003D4CB5" w:rsidR="003D4CB5" w:rsidP="00D32103" w:rsidRDefault="003D4CB5" w14:paraId="4DF46D8A" w14:textId="77777777">
      <w:pPr>
        <w:pStyle w:val="Punktlista"/>
        <w:ind w:right="-2"/>
      </w:pPr>
      <w:r w:rsidRPr="003D4CB5">
        <w:rPr>
          <w:b/>
        </w:rPr>
        <w:t>Bildåtergivningssystem:</w:t>
      </w:r>
      <w:r w:rsidRPr="003D4CB5">
        <w:br/>
      </w:r>
      <w:r w:rsidRPr="003D4CB5">
        <w:t xml:space="preserve">Slå på strömmen till datorn i kontrollrummet. Datorn kör automatiskt programmet </w:t>
      </w:r>
      <w:r w:rsidRPr="003D4CB5">
        <w:rPr>
          <w:b/>
        </w:rPr>
        <w:t>”CXDI Control Software RF”.</w:t>
      </w:r>
    </w:p>
    <w:p w:rsidRPr="005335D0" w:rsidR="003D4CB5" w:rsidP="00D32103" w:rsidRDefault="003D4CB5" w14:paraId="6E313217" w14:textId="0683AC2A">
      <w:pPr>
        <w:pStyle w:val="Punktlista"/>
        <w:spacing w:after="0" w:line="240" w:lineRule="auto"/>
        <w:ind w:right="-2"/>
        <w:rPr>
          <w:b/>
          <w:szCs w:val="20"/>
        </w:rPr>
      </w:pPr>
      <w:r w:rsidRPr="005335D0">
        <w:rPr>
          <w:b/>
        </w:rPr>
        <w:t>Generator:</w:t>
      </w:r>
      <w:r w:rsidRPr="005335D0">
        <w:rPr>
          <w:b/>
        </w:rPr>
        <w:br/>
      </w:r>
      <w:r w:rsidRPr="003D4CB5">
        <w:t xml:space="preserve">Starta generatorn genom att trycka på knappen </w:t>
      </w:r>
      <w:r w:rsidRPr="005335D0">
        <w:rPr>
          <w:b/>
        </w:rPr>
        <w:t>ON</w:t>
      </w:r>
      <w:r w:rsidRPr="003D4CB5">
        <w:t xml:space="preserve"> på minikonsolen i manöverrummet. Generatorns uppstart har slutförts när </w:t>
      </w:r>
      <w:proofErr w:type="spellStart"/>
      <w:r w:rsidRPr="003D4CB5">
        <w:t>Adoras</w:t>
      </w:r>
      <w:proofErr w:type="spellEnd"/>
      <w:r w:rsidRPr="003D4CB5">
        <w:t xml:space="preserve"> kontrollmonitor inte längre visar symbolen med isär kopplade ledningar.</w:t>
      </w:r>
    </w:p>
    <w:p w:rsidRPr="005335D0" w:rsidR="005335D0" w:rsidP="00D32103" w:rsidRDefault="005335D0" w14:paraId="68A5E10A" w14:textId="77777777">
      <w:pPr>
        <w:pStyle w:val="Punktlista"/>
        <w:numPr>
          <w:ilvl w:val="0"/>
          <w:numId w:val="0"/>
        </w:numPr>
        <w:spacing w:after="0" w:line="240" w:lineRule="auto"/>
        <w:ind w:left="1712" w:right="-2"/>
        <w:rPr>
          <w:b/>
          <w:szCs w:val="20"/>
        </w:rPr>
      </w:pPr>
    </w:p>
    <w:p w:rsidRPr="003D4CB5" w:rsidR="003D4CB5" w:rsidP="00D32103" w:rsidRDefault="003D4CB5" w14:paraId="705B8FD1" w14:textId="77777777">
      <w:pPr>
        <w:spacing w:after="0" w:line="240" w:lineRule="auto"/>
        <w:ind w:right="-2"/>
        <w:rPr>
          <w:b/>
          <w:szCs w:val="20"/>
        </w:rPr>
      </w:pPr>
      <w:r w:rsidRPr="003D4CB5">
        <w:rPr>
          <w:b/>
          <w:szCs w:val="20"/>
        </w:rPr>
        <w:t>När programmet har startat:</w:t>
      </w:r>
    </w:p>
    <w:p w:rsidRPr="003D4CB5" w:rsidR="003D4CB5" w:rsidP="00D32103" w:rsidRDefault="003D4CB5" w14:paraId="03A941AF" w14:textId="77777777">
      <w:pPr>
        <w:pStyle w:val="Punktlista"/>
        <w:ind w:right="-2"/>
      </w:pPr>
      <w:r w:rsidRPr="003D4CB5">
        <w:t>Välj användarnamn.</w:t>
      </w:r>
    </w:p>
    <w:p w:rsidRPr="003D4CB5" w:rsidR="003D4CB5" w:rsidP="00D32103" w:rsidRDefault="003D4CB5" w14:paraId="0F499AB0" w14:textId="77777777">
      <w:pPr>
        <w:pStyle w:val="Punktlista"/>
        <w:ind w:right="-2"/>
      </w:pPr>
      <w:r w:rsidRPr="003D4CB5">
        <w:t>Skriv in lösenord.</w:t>
      </w:r>
    </w:p>
    <w:p w:rsidRPr="003D4CB5" w:rsidR="003D4CB5" w:rsidP="00D32103" w:rsidRDefault="003D4CB5" w14:paraId="15C009B0" w14:textId="77777777">
      <w:pPr>
        <w:pStyle w:val="Punktlista"/>
        <w:ind w:right="-2"/>
      </w:pPr>
      <w:r w:rsidRPr="003D4CB5">
        <w:t>Klicka på LOG IN</w:t>
      </w:r>
    </w:p>
    <w:p w:rsidRPr="0049294A" w:rsidR="00536A5A" w:rsidP="005335D0" w:rsidRDefault="003D4CB5" w14:paraId="76B9F95B" w14:textId="7DA702D7">
      <w:pPr>
        <w:pStyle w:val="Punktlista"/>
      </w:pPr>
      <w:r w:rsidRPr="003D4CB5">
        <w:t>Starta eventuella trådlösa detektorer.</w:t>
      </w:r>
      <w:bookmarkEnd w:id="0"/>
    </w:p>
    <w:sectPr w:rsidRPr="0049294A" w:rsidR="00536A5A" w:rsidSect="003D4CB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 w14:anchorId="6428C61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 w14:anchorId="0C26A37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B0034FB"/>
    <w:multiLevelType w:val="hybridMultilevel"/>
    <w:tmpl w:val="805E048A"/>
    <w:lvl w:ilvl="0" w:tplc="FFFFFFFF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3C66CE2"/>
    <w:multiLevelType w:val="hybridMultilevel"/>
    <w:tmpl w:val="D14A9F6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7"/>
  </w:num>
  <w:num w:numId="5">
    <w:abstractNumId w:val="17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5"/>
  </w:num>
  <w:num w:numId="14">
    <w:abstractNumId w:val="11"/>
  </w:num>
  <w:num w:numId="15">
    <w:abstractNumId w:val="8"/>
  </w:num>
  <w:num w:numId="16">
    <w:abstractNumId w:val="14"/>
  </w:num>
  <w:num w:numId="17">
    <w:abstractNumId w:val="6"/>
  </w:num>
  <w:num w:numId="18">
    <w:abstractNumId w:val="12"/>
  </w:num>
  <w:num w:numId="19">
    <w:abstractNumId w:val="18"/>
  </w:num>
  <w:num w:numId="20">
    <w:abstractNumId w:val="9"/>
  </w:num>
  <w:num w:numId="21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CB5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94A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5D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2103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89D0986"/>
    <w:rsid w:val="2D32B3C3"/>
    <w:rsid w:val="58C56373"/>
    <w:rsid w:val="647B2B65"/>
    <w:rsid w:val="6B2CF8ED"/>
    <w:rsid w:val="6B96E34C"/>
    <w:rsid w:val="75D10CB6"/>
    <w:rsid w:val="7AFF7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Uppstart Skelettlab. 1 – Uddevalla samt skelettlab. 2 – NÄL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2022-05-18T04:43:00.0000000Z</dcterms:created>
  <dcterms:modified xsi:type="dcterms:W3CDTF">2025-03-07T12:40:13.0000000Z</dcterms:modified>
</coreProperties>
</file>