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A4B55" w14:textId="77777777" w:rsidR="004408A1" w:rsidRDefault="004408A1" w:rsidP="00F35B05">
      <w:pPr>
        <w:pStyle w:val="Rubrik2"/>
        <w:sectPr w:rsidR="004408A1" w:rsidSect="004408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412AF8" w14:textId="77777777" w:rsidR="004408A1" w:rsidRPr="00B9225F" w:rsidRDefault="004408A1" w:rsidP="00B9225F">
      <w:pPr>
        <w:pStyle w:val="Rubrik1"/>
        <w:ind w:left="0"/>
      </w:pPr>
    </w:p>
    <w:p w14:paraId="461A2E55" w14:textId="7D609F04" w:rsidR="004408A1" w:rsidRPr="00B9225F" w:rsidRDefault="00B9225F" w:rsidP="00B9225F">
      <w:pPr>
        <w:pStyle w:val="Rubrik1"/>
        <w:ind w:left="0"/>
      </w:pPr>
      <w:r w:rsidRPr="00B9225F">
        <w:t>Underben – Fraktur, utredning</w:t>
      </w:r>
      <w:r w:rsidR="004408A1" w:rsidRPr="00B9225F">
        <w:tab/>
      </w:r>
    </w:p>
    <w:p w14:paraId="28B7A63B" w14:textId="77777777" w:rsidR="004408A1" w:rsidRPr="004408A1" w:rsidRDefault="004408A1" w:rsidP="004408A1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2870E32D" w14:textId="77777777" w:rsidR="004408A1" w:rsidRPr="004408A1" w:rsidRDefault="004408A1" w:rsidP="00B9225F">
      <w:pPr>
        <w:pStyle w:val="Rubrik2"/>
        <w:ind w:left="0"/>
      </w:pPr>
      <w:r w:rsidRPr="004408A1">
        <w:t>Metodbok Konventionell röntgen</w:t>
      </w:r>
    </w:p>
    <w:p w14:paraId="0DC8029A" w14:textId="77777777" w:rsidR="004408A1" w:rsidRDefault="004408A1" w:rsidP="004408A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408A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1C2DDDA" w14:textId="0EF949AC" w:rsidR="00B9225F" w:rsidRDefault="00B9225F" w:rsidP="00B9225F">
      <w:pPr>
        <w:pStyle w:val="Rubrik2"/>
        <w:ind w:left="0"/>
      </w:pPr>
      <w:r>
        <w:t>Förändringar sedan föregående version</w:t>
      </w:r>
    </w:p>
    <w:p w14:paraId="31A298B7" w14:textId="0793AAE1" w:rsidR="00B9225F" w:rsidRPr="00B9225F" w:rsidRDefault="00B9225F" w:rsidP="00B9225F">
      <w:pPr>
        <w:ind w:left="0"/>
        <w:rPr>
          <w:rFonts w:ascii="Arial" w:hAnsi="Arial" w:cs="Arial"/>
          <w:sz w:val="20"/>
          <w:szCs w:val="20"/>
        </w:rPr>
      </w:pPr>
      <w:r w:rsidRPr="00B9225F">
        <w:rPr>
          <w:rFonts w:ascii="Arial" w:hAnsi="Arial" w:cs="Arial"/>
          <w:sz w:val="20"/>
          <w:szCs w:val="20"/>
        </w:rPr>
        <w:t>Inga förändringar.</w:t>
      </w:r>
    </w:p>
    <w:p w14:paraId="4D188BD6" w14:textId="77777777" w:rsidR="004408A1" w:rsidRPr="004408A1" w:rsidRDefault="004408A1" w:rsidP="004408A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4408A1" w:rsidRPr="004408A1" w14:paraId="016E657A" w14:textId="77777777" w:rsidTr="005C067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41B96BEE" w14:textId="77777777" w:rsidR="004408A1" w:rsidRPr="004408A1" w:rsidRDefault="004408A1" w:rsidP="00B9225F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4408A1">
              <w:t>Inför undersökningen</w:t>
            </w:r>
          </w:p>
        </w:tc>
      </w:tr>
      <w:tr w:rsidR="004408A1" w:rsidRPr="004408A1" w14:paraId="3F78E66B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0337AEE6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3D5C2A" w14:textId="77777777" w:rsidR="004408A1" w:rsidRPr="004408A1" w:rsidRDefault="004408A1" w:rsidP="004408A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6F05757B" w14:textId="77777777" w:rsidR="004408A1" w:rsidRPr="004408A1" w:rsidRDefault="004408A1" w:rsidP="004408A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4408A1" w:rsidRPr="004408A1" w14:paraId="20FD4139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1C2C65A0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E435AED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90431F5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08A1" w:rsidRPr="004408A1" w14:paraId="02EE753D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2EBBEA8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A21B13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08A1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7999235C" w14:textId="7730A199" w:rsidR="004408A1" w:rsidRPr="004408A1" w:rsidRDefault="00000000" w:rsidP="004408A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4408A1" w:rsidRPr="004408A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408A1" w:rsidRPr="004408A1" w14:paraId="760A99BB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11145F88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5A1AAFD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629A0CD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08A1" w:rsidRPr="004408A1" w14:paraId="1D46F4C3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0FB8A328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957F1B3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DE0346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4408A1" w:rsidRPr="004408A1" w14:paraId="20D4DEE5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4628B03C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1FDCE02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08A1" w:rsidRPr="004408A1" w14:paraId="3D1E6223" w14:textId="77777777" w:rsidTr="005C067D">
        <w:trPr>
          <w:trHeight w:val="195"/>
        </w:trPr>
        <w:tc>
          <w:tcPr>
            <w:tcW w:w="2259" w:type="dxa"/>
            <w:shd w:val="clear" w:color="auto" w:fill="auto"/>
          </w:tcPr>
          <w:p w14:paraId="2177CB90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BC91B06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Stor</w:t>
            </w:r>
          </w:p>
        </w:tc>
      </w:tr>
      <w:tr w:rsidR="004408A1" w:rsidRPr="004408A1" w14:paraId="4D11453E" w14:textId="77777777" w:rsidTr="005C067D">
        <w:trPr>
          <w:trHeight w:val="239"/>
        </w:trPr>
        <w:tc>
          <w:tcPr>
            <w:tcW w:w="2259" w:type="dxa"/>
            <w:shd w:val="clear" w:color="auto" w:fill="auto"/>
          </w:tcPr>
          <w:p w14:paraId="51A7B1F4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962C44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08A1" w:rsidRPr="004408A1" w14:paraId="3B5ED06E" w14:textId="77777777" w:rsidTr="005C067D">
        <w:trPr>
          <w:trHeight w:val="263"/>
        </w:trPr>
        <w:tc>
          <w:tcPr>
            <w:tcW w:w="2259" w:type="dxa"/>
            <w:shd w:val="clear" w:color="auto" w:fill="auto"/>
          </w:tcPr>
          <w:p w14:paraId="2A9A26C1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6CD7BAC" w14:textId="77777777" w:rsidR="004408A1" w:rsidRPr="004408A1" w:rsidRDefault="004408A1" w:rsidP="004408A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Frontal övre</w:t>
            </w:r>
          </w:p>
          <w:p w14:paraId="440E7337" w14:textId="77777777" w:rsidR="004408A1" w:rsidRPr="004408A1" w:rsidRDefault="004408A1" w:rsidP="004408A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Frontal nedre</w:t>
            </w:r>
          </w:p>
          <w:p w14:paraId="7966D706" w14:textId="77777777" w:rsidR="004408A1" w:rsidRPr="004408A1" w:rsidRDefault="004408A1" w:rsidP="004408A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Sida övre</w:t>
            </w:r>
          </w:p>
          <w:p w14:paraId="7953FD68" w14:textId="77777777" w:rsidR="004408A1" w:rsidRPr="004408A1" w:rsidRDefault="004408A1" w:rsidP="004408A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Sida nedre</w:t>
            </w:r>
          </w:p>
          <w:p w14:paraId="262D8548" w14:textId="77777777" w:rsidR="004408A1" w:rsidRPr="004408A1" w:rsidRDefault="004408A1" w:rsidP="004408A1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6EEB6C" w14:textId="77777777" w:rsidR="004408A1" w:rsidRPr="004408A1" w:rsidRDefault="004408A1" w:rsidP="004408A1">
      <w:pPr>
        <w:spacing w:after="0" w:line="240" w:lineRule="auto"/>
        <w:ind w:left="0" w:right="0"/>
        <w:rPr>
          <w:szCs w:val="20"/>
        </w:rPr>
      </w:pPr>
    </w:p>
    <w:p w14:paraId="1D4A5173" w14:textId="77777777" w:rsidR="004408A1" w:rsidRPr="004408A1" w:rsidRDefault="004408A1" w:rsidP="004408A1">
      <w:pPr>
        <w:spacing w:after="0" w:line="240" w:lineRule="auto"/>
        <w:ind w:left="0" w:right="0"/>
        <w:rPr>
          <w:szCs w:val="20"/>
        </w:rPr>
      </w:pPr>
      <w:r w:rsidRPr="004408A1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4408A1" w:rsidRPr="004408A1" w14:paraId="51927EBC" w14:textId="77777777" w:rsidTr="005C067D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472359A1" w14:textId="77777777" w:rsidR="004408A1" w:rsidRPr="00C30B5C" w:rsidRDefault="004408A1" w:rsidP="004408A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C30B5C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32325FD0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08A1" w:rsidRPr="004408A1" w14:paraId="040A994A" w14:textId="77777777" w:rsidTr="005C067D">
        <w:trPr>
          <w:cantSplit/>
          <w:trHeight w:val="408"/>
        </w:trPr>
        <w:tc>
          <w:tcPr>
            <w:tcW w:w="1668" w:type="dxa"/>
            <w:shd w:val="clear" w:color="auto" w:fill="auto"/>
          </w:tcPr>
          <w:p w14:paraId="7C14D9C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Frontal övre</w:t>
            </w:r>
          </w:p>
        </w:tc>
        <w:tc>
          <w:tcPr>
            <w:tcW w:w="3685" w:type="dxa"/>
            <w:shd w:val="clear" w:color="auto" w:fill="auto"/>
          </w:tcPr>
          <w:p w14:paraId="46F354D9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000AF376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2A9530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Benet rakt och foten i frontalläge.</w:t>
            </w:r>
          </w:p>
          <w:p w14:paraId="5FAA296E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E04440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Centrera mitt på underbenet.</w:t>
            </w:r>
          </w:p>
          <w:p w14:paraId="24B22C3D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57F161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Knäled och fotled ska vara med på bilden.</w:t>
            </w:r>
          </w:p>
          <w:p w14:paraId="62D4128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D84572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Ryms inte hela underbenet på detektorn/bildplattan komplettera enligt nedan.</w:t>
            </w:r>
          </w:p>
          <w:p w14:paraId="0FED1649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7CA957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A7938A2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Rak frontal.</w:t>
            </w:r>
          </w:p>
          <w:p w14:paraId="477E8A60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Knäleden ska vara med.</w:t>
            </w:r>
          </w:p>
          <w:p w14:paraId="5C8F5173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01349B0C" w14:textId="77777777" w:rsidR="004408A1" w:rsidRPr="004408A1" w:rsidRDefault="004408A1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4408A1">
              <w:rPr>
                <w:rFonts w:ascii="Arial" w:hAnsi="Arial" w:cs="Arial"/>
                <w:b/>
                <w:sz w:val="18"/>
                <w:szCs w:val="20"/>
              </w:rPr>
              <w:t>Frontal övre höger</w:t>
            </w:r>
            <w:r w:rsidRPr="004408A1">
              <w:rPr>
                <w:rFonts w:ascii="Arial" w:hAnsi="Arial" w:cs="Arial"/>
                <w:b/>
                <w:sz w:val="18"/>
                <w:szCs w:val="20"/>
              </w:rPr>
              <w:tab/>
              <w:t>Frontal övre vänster</w:t>
            </w:r>
          </w:p>
          <w:p w14:paraId="5A2CCEE9" w14:textId="77777777" w:rsidR="004408A1" w:rsidRPr="004408A1" w:rsidRDefault="00000000" w:rsidP="004408A1">
            <w:pPr>
              <w:tabs>
                <w:tab w:val="left" w:pos="216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"http://intranu.vgregion.se/ImageVault/Images/id_28168/width_171/height_370/preserveAspectRatio_0/scope_0/filename_G3bi6hNq5sURAP9Oz3VD.gif/storage_Edited/ImageVaultHandler.aspx"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EFB655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Underben hö frontal knä" style="width:92.65pt;height:200.9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"http://intranu.vgregion.se/ImageVault/Images/id_28163/width_168/height_375/preserveAspectRatio_0/scope_0/filename_MkPcS18SO267dR6mhRoQ.gif/storage_Edited/ImageVaultHandler.aspx"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D6A6CC6">
                <v:shape id="_x0000_i1026" type="#_x0000_t75" alt="Underben vä fr knä" style="width:89.55pt;height:200.3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4408A1" w:rsidRPr="004408A1" w14:paraId="6D32CB0D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25A76641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220A9233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A97660E" w14:textId="77777777" w:rsidR="004408A1" w:rsidRPr="004408A1" w:rsidRDefault="004408A1" w:rsidP="004408A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4408A1" w:rsidRPr="004408A1" w14:paraId="3DFA3A39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50A492C1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Frontal nedre</w:t>
            </w:r>
          </w:p>
        </w:tc>
        <w:tc>
          <w:tcPr>
            <w:tcW w:w="3685" w:type="dxa"/>
            <w:shd w:val="clear" w:color="auto" w:fill="auto"/>
          </w:tcPr>
          <w:p w14:paraId="549ED8A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Komplettering om inte hela underbenet ryms på detektorn/bildplattan.</w:t>
            </w:r>
          </w:p>
          <w:p w14:paraId="6CEA064F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00F2C4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46E42F6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Rak frontal.</w:t>
            </w:r>
          </w:p>
          <w:p w14:paraId="750BB792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Fotleden ska vara med.</w:t>
            </w:r>
          </w:p>
          <w:p w14:paraId="5D8E64EE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3AC2F945" w14:textId="77777777" w:rsidR="004408A1" w:rsidRPr="004408A1" w:rsidRDefault="004408A1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4408A1">
              <w:rPr>
                <w:rFonts w:ascii="Arial" w:hAnsi="Arial" w:cs="Arial"/>
                <w:b/>
                <w:sz w:val="18"/>
                <w:szCs w:val="20"/>
              </w:rPr>
              <w:t>Frontal nedre höger</w:t>
            </w:r>
            <w:r w:rsidRPr="004408A1">
              <w:rPr>
                <w:rFonts w:ascii="Arial" w:hAnsi="Arial" w:cs="Arial"/>
                <w:b/>
                <w:sz w:val="18"/>
                <w:szCs w:val="20"/>
              </w:rPr>
              <w:tab/>
              <w:t>Frontal nedre vänster</w:t>
            </w:r>
          </w:p>
          <w:p w14:paraId="64E19ABD" w14:textId="77777777" w:rsidR="004408A1" w:rsidRPr="004408A1" w:rsidRDefault="00000000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"http://intranu.vgregion.se/ImageVault/Images/id_28162/width_169/height_396/preserveAspectRatio_0/scope_0/filename_fwm0AnV5LKI43WGVPyUU.gif/storage_Edited/ImageVaultHandler.aspx"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6DBE967">
                <v:shape id="_x0000_i1027" type="#_x0000_t75" alt="Hö underben Fr fotled" style="width:90.8pt;height:212.2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"http://intranu.vgregion.se/ImageVault/Images/id_28164/width_167/height_397/preserveAspectRatio_0/scope_0/filename_uht9k6WpbHUw6GH7R2KX.gif/storage_Edited/ImageVaultHandler.aspx"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D960FD3">
                <v:shape id="_x0000_i1028" type="#_x0000_t75" alt="Underben vä frontal fotll" style="width:88.9pt;height:211.6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4408A1" w:rsidRPr="004408A1" w14:paraId="0043FBBB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43987652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4B000AE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BAFBF1F" w14:textId="77777777" w:rsidR="004408A1" w:rsidRPr="004408A1" w:rsidRDefault="004408A1" w:rsidP="004408A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B1CE4E3" w14:textId="77777777" w:rsidR="004408A1" w:rsidRPr="004408A1" w:rsidRDefault="004408A1" w:rsidP="004408A1">
      <w:pPr>
        <w:spacing w:after="0" w:line="240" w:lineRule="auto"/>
        <w:ind w:left="0" w:right="0"/>
        <w:rPr>
          <w:szCs w:val="20"/>
        </w:rPr>
      </w:pPr>
      <w:r w:rsidRPr="004408A1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4408A1" w:rsidRPr="004408A1" w14:paraId="11EA8959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2E85BBE6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 övre</w:t>
            </w:r>
          </w:p>
        </w:tc>
        <w:tc>
          <w:tcPr>
            <w:tcW w:w="3685" w:type="dxa"/>
            <w:shd w:val="clear" w:color="auto" w:fill="auto"/>
          </w:tcPr>
          <w:p w14:paraId="5B8629D7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Patienten i sidoläge.</w:t>
            </w:r>
          </w:p>
          <w:p w14:paraId="44FFFB4A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582C16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Benets lateralsida mot detektorn/bildplattan.</w:t>
            </w:r>
          </w:p>
          <w:p w14:paraId="70A0188A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DA4A16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Knäled och fotled ska vara med på bilden.</w:t>
            </w:r>
          </w:p>
          <w:p w14:paraId="795913D1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5A335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Ryms inte hela underbenet på detektorn/bildplattan komplettera enligt nedan.</w:t>
            </w:r>
          </w:p>
          <w:p w14:paraId="447122C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4FAAF2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25DD569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Knäleden ska vara med.</w:t>
            </w:r>
          </w:p>
          <w:p w14:paraId="44D112A2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23C4A380" w14:textId="77777777" w:rsidR="004408A1" w:rsidRPr="004408A1" w:rsidRDefault="004408A1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4408A1">
              <w:rPr>
                <w:rFonts w:ascii="Arial" w:hAnsi="Arial" w:cs="Arial"/>
                <w:b/>
                <w:sz w:val="18"/>
                <w:szCs w:val="20"/>
              </w:rPr>
              <w:t>Sida övre höger</w:t>
            </w:r>
            <w:r w:rsidRPr="004408A1">
              <w:rPr>
                <w:rFonts w:ascii="Arial" w:hAnsi="Arial" w:cs="Arial"/>
                <w:b/>
                <w:sz w:val="18"/>
                <w:szCs w:val="20"/>
              </w:rPr>
              <w:tab/>
              <w:t>Sida övre vänster</w:t>
            </w:r>
          </w:p>
          <w:p w14:paraId="49C12663" w14:textId="77777777" w:rsidR="004408A1" w:rsidRPr="004408A1" w:rsidRDefault="00000000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"http://intranu.vgregion.se/ImageVault/Images/id_28170/width_154/height_402/preserveAspectRatio_0/scope_0/filename_rLEOGKUW3ZTKDLRySKQ0.gif/storage_Edited/ImageVaultHandler.aspx"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0E9F1C9">
                <v:shape id="_x0000_i1029" type="#_x0000_t75" alt="Underben hö sida knä" style="width:89.55pt;height:234.15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"http://intranu.vgregion.se/ImageVault/Images/id_28165/width_160/height_401/preserveAspectRatio_0/scope_0/filename_caiAg3BFm_MCv7_tlVfY.gif/storage_Edited/ImageVaultHandler.aspx"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9ED87A9">
                <v:shape id="_x0000_i1030" type="#_x0000_t75" alt="Underben vä sida knä" style="width:93.3pt;height:232.9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4408A1" w:rsidRPr="004408A1" w14:paraId="06E75494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6DA3C597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3EE01CC7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6BCDFED" w14:textId="77777777" w:rsidR="004408A1" w:rsidRPr="004408A1" w:rsidRDefault="004408A1" w:rsidP="004408A1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4408A1" w:rsidRPr="004408A1" w14:paraId="232DD37E" w14:textId="77777777" w:rsidTr="005C067D">
        <w:trPr>
          <w:trHeight w:val="263"/>
        </w:trPr>
        <w:tc>
          <w:tcPr>
            <w:tcW w:w="1668" w:type="dxa"/>
            <w:shd w:val="clear" w:color="auto" w:fill="auto"/>
          </w:tcPr>
          <w:p w14:paraId="73A45E32" w14:textId="77777777" w:rsidR="004408A1" w:rsidRPr="004408A1" w:rsidRDefault="004408A1" w:rsidP="004408A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sz w:val="20"/>
                <w:szCs w:val="20"/>
              </w:rPr>
              <w:t>Sida nedre</w:t>
            </w:r>
          </w:p>
        </w:tc>
        <w:tc>
          <w:tcPr>
            <w:tcW w:w="3685" w:type="dxa"/>
            <w:shd w:val="clear" w:color="auto" w:fill="auto"/>
          </w:tcPr>
          <w:p w14:paraId="03BE995B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Patienten i sidoläge.</w:t>
            </w:r>
          </w:p>
          <w:p w14:paraId="420DEED5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9032C1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Benets lateralsida mot detektorn/bildplattan.</w:t>
            </w:r>
          </w:p>
          <w:p w14:paraId="55F7D3A1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7EA633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408A1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374144E" w14:textId="2AC6841B" w:rsidR="00C30B5C" w:rsidRDefault="00C30B5C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Fotleden ska vara med.</w:t>
            </w:r>
          </w:p>
          <w:p w14:paraId="58BABCC8" w14:textId="7FC27E4C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 xml:space="preserve">Rak fotledssida </w:t>
            </w:r>
          </w:p>
          <w:p w14:paraId="0EE91EB9" w14:textId="77777777" w:rsidR="004408A1" w:rsidRPr="004408A1" w:rsidRDefault="004408A1" w:rsidP="004408A1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  <w:p w14:paraId="204C5F6C" w14:textId="77777777" w:rsidR="004408A1" w:rsidRPr="004408A1" w:rsidRDefault="004408A1" w:rsidP="004408A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408A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536" w:type="dxa"/>
            <w:shd w:val="clear" w:color="auto" w:fill="auto"/>
          </w:tcPr>
          <w:p w14:paraId="2CF57F43" w14:textId="77777777" w:rsidR="004408A1" w:rsidRPr="004408A1" w:rsidRDefault="004408A1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4408A1">
              <w:rPr>
                <w:rFonts w:ascii="Arial" w:hAnsi="Arial" w:cs="Arial"/>
                <w:b/>
                <w:sz w:val="18"/>
                <w:szCs w:val="20"/>
              </w:rPr>
              <w:t>Sida nedre höger</w:t>
            </w:r>
            <w:r w:rsidRPr="004408A1">
              <w:rPr>
                <w:rFonts w:ascii="Arial" w:hAnsi="Arial" w:cs="Arial"/>
                <w:b/>
                <w:sz w:val="18"/>
                <w:szCs w:val="20"/>
              </w:rPr>
              <w:tab/>
              <w:t>Sida nedre vänster</w:t>
            </w:r>
          </w:p>
          <w:p w14:paraId="611FFCB0" w14:textId="77777777" w:rsidR="004408A1" w:rsidRPr="004408A1" w:rsidRDefault="00000000" w:rsidP="004408A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"http://intranu.vgregion.se/ImageVault/Images/id_28167/width_153/height_408/preserveAspectRatio_0/scope_0/filename_dlcp3DXe7Gsbk2PoTFTO.gif/storage_Edited/ImageVaultHandler.aspx"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87A177D">
                <v:shape id="_x0000_i1031" type="#_x0000_t75" alt="Underben hö sida fotl" style="width:89.55pt;height:239.15pt">
                  <v:imagedata r:id="rId30" r:href="rId3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4408A1" w:rsidRPr="004408A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"http://intranu.vgregion.se/ImageVault/Images/id_28166/width_156/height_411/preserveAspectRatio_0/scope_0/filename_D9IuMyUq3ywYjvGKhQWl.gif/storage_Edited/ImageVaultHandler.aspx"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EE3FFFD">
                <v:shape id="_x0000_i1032" type="#_x0000_t75" alt="Underben vä sida fotl" style="width:90.8pt;height:238.55pt">
                  <v:imagedata r:id="rId32" r:href="rId3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30173D4D" w14:textId="77777777" w:rsidR="004408A1" w:rsidRPr="004408A1" w:rsidRDefault="004408A1" w:rsidP="004408A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408A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D7B32" w14:textId="77777777" w:rsidR="00506A11" w:rsidRDefault="00506A11">
      <w:r>
        <w:separator/>
      </w:r>
    </w:p>
  </w:endnote>
  <w:endnote w:type="continuationSeparator" w:id="0">
    <w:p w14:paraId="19A6161F" w14:textId="77777777" w:rsidR="00506A11" w:rsidRDefault="00506A11">
      <w:r>
        <w:continuationSeparator/>
      </w:r>
    </w:p>
  </w:endnote>
  <w:endnote w:type="continuationNotice" w:id="1">
    <w:p w14:paraId="31984666" w14:textId="77777777" w:rsidR="00506A11" w:rsidRDefault="00506A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7AC39" w14:textId="77777777" w:rsidR="00506A11" w:rsidRDefault="00506A11"/>
  </w:footnote>
  <w:footnote w:type="continuationSeparator" w:id="0">
    <w:p w14:paraId="38485702" w14:textId="77777777" w:rsidR="00506A11" w:rsidRDefault="00506A11">
      <w:r>
        <w:continuationSeparator/>
      </w:r>
    </w:p>
  </w:footnote>
  <w:footnote w:type="continuationNotice" w:id="1">
    <w:p w14:paraId="62CB9DE9" w14:textId="77777777" w:rsidR="00506A11" w:rsidRDefault="00506A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021614"/>
    <w:multiLevelType w:val="hybridMultilevel"/>
    <w:tmpl w:val="89DC3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44393535">
    <w:abstractNumId w:val="20"/>
  </w:num>
  <w:num w:numId="2" w16cid:durableId="854660762">
    <w:abstractNumId w:val="17"/>
  </w:num>
  <w:num w:numId="3" w16cid:durableId="235482305">
    <w:abstractNumId w:val="0"/>
  </w:num>
  <w:num w:numId="4" w16cid:durableId="922759470">
    <w:abstractNumId w:val="7"/>
  </w:num>
  <w:num w:numId="5" w16cid:durableId="484276381">
    <w:abstractNumId w:val="18"/>
  </w:num>
  <w:num w:numId="6" w16cid:durableId="1747024964">
    <w:abstractNumId w:val="2"/>
  </w:num>
  <w:num w:numId="7" w16cid:durableId="714819736">
    <w:abstractNumId w:val="14"/>
  </w:num>
  <w:num w:numId="8" w16cid:durableId="671837166">
    <w:abstractNumId w:val="11"/>
  </w:num>
  <w:num w:numId="9" w16cid:durableId="1244409716">
    <w:abstractNumId w:val="1"/>
  </w:num>
  <w:num w:numId="10" w16cid:durableId="6176184">
    <w:abstractNumId w:val="1"/>
  </w:num>
  <w:num w:numId="11" w16cid:durableId="1019896339">
    <w:abstractNumId w:val="3"/>
  </w:num>
  <w:num w:numId="12" w16cid:durableId="441149091">
    <w:abstractNumId w:val="5"/>
  </w:num>
  <w:num w:numId="13" w16cid:durableId="209389903">
    <w:abstractNumId w:val="16"/>
  </w:num>
  <w:num w:numId="14" w16cid:durableId="76945865">
    <w:abstractNumId w:val="12"/>
  </w:num>
  <w:num w:numId="15" w16cid:durableId="938412705">
    <w:abstractNumId w:val="8"/>
  </w:num>
  <w:num w:numId="16" w16cid:durableId="790436292">
    <w:abstractNumId w:val="15"/>
  </w:num>
  <w:num w:numId="17" w16cid:durableId="315763962">
    <w:abstractNumId w:val="6"/>
  </w:num>
  <w:num w:numId="18" w16cid:durableId="209192929">
    <w:abstractNumId w:val="13"/>
  </w:num>
  <w:num w:numId="19" w16cid:durableId="725422305">
    <w:abstractNumId w:val="19"/>
  </w:num>
  <w:num w:numId="20" w16cid:durableId="904757039">
    <w:abstractNumId w:val="10"/>
  </w:num>
  <w:num w:numId="21" w16cid:durableId="189806541">
    <w:abstractNumId w:val="4"/>
  </w:num>
  <w:num w:numId="22" w16cid:durableId="180168229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8A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A1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E7E1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25F"/>
    <w:rsid w:val="00B92C14"/>
    <w:rsid w:val="00BA0066"/>
    <w:rsid w:val="00BB69DB"/>
    <w:rsid w:val="00BC322E"/>
    <w:rsid w:val="00BC44CD"/>
    <w:rsid w:val="00BC48A6"/>
    <w:rsid w:val="00BE7978"/>
    <w:rsid w:val="00C07DDB"/>
    <w:rsid w:val="00C30B5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B9225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9225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163/width_168/height_375/preserveAspectRatio_0/scope_0/filename_MkPcS18SO267dR6mhRoQ.gif/storage_Edited/ImageVaultHandler.aspx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64/width_167/height_397/preserveAspectRatio_0/scope_0/filename_uht9k6WpbHUw6GH7R2KX.gif/storage_Edited/ImageVaultHandler.aspx" TargetMode="External" Id="rId25" /><Relationship Type="http://schemas.openxmlformats.org/officeDocument/2006/relationships/image" Target="http://intranu.vgregion.se/ImageVault/Images/id_28166/width_156/height_411/preserveAspectRatio_0/scope_0/filename_D9IuMyUq3ywYjvGKhQWl.gif/storage_Edited/ImageVaultHandler.aspx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28165/width_160/height_401/preserveAspectRatio_0/scope_0/filename_caiAg3BFm_MCv7_tlVfY.gif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media/image10.png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62/width_169/height_396/preserveAspectRatio_0/scope_0/filename_fwm0AnV5LKI43WGVPyUU.gif/storage_Edited/ImageVaultHandler.aspx" TargetMode="External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68/width_171/height_370/preserveAspectRatio_0/scope_0/filename_G3bi6hNq5sURAP9Oz3VD.gif/storage_Edited/ImageVaultHandler.aspx" TargetMode="External" Id="rId19" /><Relationship Type="http://schemas.openxmlformats.org/officeDocument/2006/relationships/image" Target="http://intranu.vgregion.se/ImageVault/Images/id_28167/width_153/height_408/preserveAspectRatio_0/scope_0/filename_dlcp3DXe7Gsbk2PoTFTO.gif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id_28170/width_154/height_402/preserveAspectRatio_0/scope_0/filename_rLEOGKUW3ZTKDLRySKQ0.gif/storage_Edited/ImageVaultHandler.aspx" TargetMode="External" Id="rId27" /><Relationship Type="http://schemas.openxmlformats.org/officeDocument/2006/relationships/image" Target="media/image9.png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561</Words>
  <Characters>2977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Underben – Fraktur, utredning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2022-05-18T04:43:00.0000000Z</dcterms:created>
  <dcterms:modified xsi:type="dcterms:W3CDTF">2023-09-11T09:21:00.0000000Z</dcterms:modified>
</coreProperties>
</file>