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0B7A01" w14:textId="77777777" w:rsidR="00E00715" w:rsidRDefault="00E00715" w:rsidP="00F35B05">
      <w:pPr>
        <w:pStyle w:val="Rubrik2"/>
        <w:sectPr w:rsidR="00E00715" w:rsidSect="00E007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C8AEE3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</w:p>
    <w:p w14:paraId="4FE9E672" w14:textId="77777777" w:rsidR="00E00715" w:rsidRPr="00E00715" w:rsidRDefault="00E00715" w:rsidP="00E0071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00715">
        <w:rPr>
          <w:szCs w:val="20"/>
        </w:rPr>
        <w:tab/>
      </w:r>
    </w:p>
    <w:p w14:paraId="5B3A9527" w14:textId="1E398285" w:rsidR="00E00715" w:rsidRPr="00E00715" w:rsidRDefault="007E4205" w:rsidP="007E4205">
      <w:pPr>
        <w:pStyle w:val="Rubrik1"/>
        <w:ind w:left="0"/>
        <w:rPr>
          <w:szCs w:val="20"/>
        </w:rPr>
      </w:pPr>
      <w:r w:rsidRPr="00E00715">
        <w:t>Underarm – Fraktur, utredning</w:t>
      </w:r>
    </w:p>
    <w:p w14:paraId="21190556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57EE84DD" w14:textId="77777777" w:rsidR="00E00715" w:rsidRPr="00E00715" w:rsidRDefault="00E00715" w:rsidP="007E4205">
      <w:pPr>
        <w:pStyle w:val="Rubrik2"/>
        <w:ind w:left="0"/>
      </w:pPr>
      <w:r w:rsidRPr="00E00715">
        <w:t>Metodbok Konventionell röntgen</w:t>
      </w:r>
    </w:p>
    <w:p w14:paraId="746BFD34" w14:textId="77777777" w:rsidR="00E00715" w:rsidRDefault="00E00715" w:rsidP="00E0071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00715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9866D51" w14:textId="759BD6FA" w:rsidR="007E4205" w:rsidRDefault="007E4205" w:rsidP="007E4205">
      <w:pPr>
        <w:pStyle w:val="Rubrik2"/>
        <w:ind w:left="0"/>
      </w:pPr>
      <w:r>
        <w:t>Förändringar sedan föregående version</w:t>
      </w:r>
    </w:p>
    <w:p w14:paraId="1E654BD6" w14:textId="195E5241" w:rsidR="007E4205" w:rsidRPr="007E4205" w:rsidRDefault="003A4FE5" w:rsidP="007E4205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Mindre förändring.</w:t>
      </w:r>
    </w:p>
    <w:p w14:paraId="6DDDBBCF" w14:textId="77777777" w:rsidR="00E00715" w:rsidRPr="00E00715" w:rsidRDefault="00E00715" w:rsidP="00E00715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E00715" w:rsidRPr="00E00715" w14:paraId="7B1F0645" w14:textId="77777777" w:rsidTr="00AC646C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E7AE138" w14:textId="77777777" w:rsidR="00E00715" w:rsidRPr="00E00715" w:rsidRDefault="00E00715" w:rsidP="007E4205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E00715">
              <w:t>Inför undersökningen</w:t>
            </w:r>
          </w:p>
        </w:tc>
      </w:tr>
      <w:tr w:rsidR="00E00715" w:rsidRPr="00E00715" w14:paraId="47A165B8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704078AE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4628F89" w14:textId="77777777" w:rsidR="00E00715" w:rsidRPr="00E00715" w:rsidRDefault="00E00715" w:rsidP="00E0071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429835E" w14:textId="77777777" w:rsidR="00E00715" w:rsidRPr="00E00715" w:rsidRDefault="00E00715" w:rsidP="00E00715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E00715" w:rsidRPr="00E00715" w14:paraId="2FADC66A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15C82301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9F3AB11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3F66C83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0715" w:rsidRPr="00E00715" w14:paraId="145C934E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38A1AEC5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DBA8260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00715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728694D" w14:textId="639CC729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E00715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00715" w:rsidRPr="00E00715" w14:paraId="1CE1782C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3E8BD321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52F70E2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580A440C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0715" w:rsidRPr="00E00715" w14:paraId="62C9FAEE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10CBF479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B6E7A2E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85227B4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E00715" w:rsidRPr="00E00715" w14:paraId="504081E8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79AC74CB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8098502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0715" w:rsidRPr="00E00715" w14:paraId="647F1569" w14:textId="77777777" w:rsidTr="00AC646C">
        <w:trPr>
          <w:trHeight w:val="195"/>
        </w:trPr>
        <w:tc>
          <w:tcPr>
            <w:tcW w:w="2259" w:type="dxa"/>
            <w:shd w:val="clear" w:color="auto" w:fill="auto"/>
          </w:tcPr>
          <w:p w14:paraId="55C47580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CDC8FA1" w14:textId="158DBC43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Stor</w:t>
            </w:r>
            <w:r w:rsidR="003A4FE5">
              <w:rPr>
                <w:rFonts w:ascii="Arial" w:hAnsi="Arial" w:cs="Arial"/>
                <w:sz w:val="20"/>
                <w:szCs w:val="20"/>
              </w:rPr>
              <w:t xml:space="preserve"> eller liten</w:t>
            </w:r>
          </w:p>
        </w:tc>
      </w:tr>
      <w:tr w:rsidR="00E00715" w:rsidRPr="00E00715" w14:paraId="4355EEA7" w14:textId="77777777" w:rsidTr="00AC646C">
        <w:trPr>
          <w:trHeight w:val="239"/>
        </w:trPr>
        <w:tc>
          <w:tcPr>
            <w:tcW w:w="2259" w:type="dxa"/>
            <w:shd w:val="clear" w:color="auto" w:fill="auto"/>
          </w:tcPr>
          <w:p w14:paraId="7A655C25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D8CF313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0715" w:rsidRPr="00E00715" w14:paraId="796103BF" w14:textId="77777777" w:rsidTr="00AC646C">
        <w:trPr>
          <w:trHeight w:val="263"/>
        </w:trPr>
        <w:tc>
          <w:tcPr>
            <w:tcW w:w="2259" w:type="dxa"/>
            <w:shd w:val="clear" w:color="auto" w:fill="auto"/>
          </w:tcPr>
          <w:p w14:paraId="52B152D6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7C3B13B" w14:textId="77777777" w:rsidR="00E00715" w:rsidRPr="00E00715" w:rsidRDefault="00E00715" w:rsidP="00E00715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9732E4E" w14:textId="77777777" w:rsidR="00E00715" w:rsidRPr="00E00715" w:rsidRDefault="00E00715" w:rsidP="00E00715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42C42234" w14:textId="77777777" w:rsidR="00E00715" w:rsidRPr="00E00715" w:rsidRDefault="00E00715" w:rsidP="00E00715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D9B4F1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</w:p>
    <w:p w14:paraId="4FFF5372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  <w:r w:rsidRPr="00E00715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E00715" w:rsidRPr="00E00715" w14:paraId="0B62EF10" w14:textId="77777777" w:rsidTr="00AC646C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11312AB6" w14:textId="77777777" w:rsidR="00E00715" w:rsidRPr="00362857" w:rsidRDefault="00E00715" w:rsidP="00E00715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362857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264049FB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0715" w:rsidRPr="00E00715" w14:paraId="60EFEA95" w14:textId="77777777" w:rsidTr="00AC646C">
        <w:trPr>
          <w:cantSplit/>
          <w:trHeight w:val="408"/>
        </w:trPr>
        <w:tc>
          <w:tcPr>
            <w:tcW w:w="1668" w:type="dxa"/>
            <w:shd w:val="clear" w:color="auto" w:fill="auto"/>
          </w:tcPr>
          <w:p w14:paraId="6D79FA39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685" w:type="dxa"/>
            <w:shd w:val="clear" w:color="auto" w:fill="auto"/>
          </w:tcPr>
          <w:p w14:paraId="7B814C7F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Underarmen placeras med dorsalsidan mot detektorn/bildplattan.</w:t>
            </w:r>
          </w:p>
          <w:p w14:paraId="2A60A4A4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98EED5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Handflatan uppåt.</w:t>
            </w:r>
          </w:p>
          <w:p w14:paraId="7E0F579D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DA11401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Underarmen i axelhöjd.</w:t>
            </w:r>
          </w:p>
          <w:p w14:paraId="1789287B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3E2C06B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Centrera mitt på underarmen.</w:t>
            </w:r>
          </w:p>
          <w:p w14:paraId="2CFC7228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B44597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Armbåge och handled ska vara med på bilden.</w:t>
            </w:r>
          </w:p>
          <w:p w14:paraId="7DDEA29E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1195D6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7AAE181E" w14:textId="77777777" w:rsidR="00E00715" w:rsidRPr="00E00715" w:rsidRDefault="00E00715" w:rsidP="00E00715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Armbåge och handled ska vara med på bilden.</w:t>
            </w:r>
          </w:p>
          <w:p w14:paraId="03E02DE3" w14:textId="77777777" w:rsidR="00E00715" w:rsidRPr="00E00715" w:rsidRDefault="00E00715" w:rsidP="00E00715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4A4D2206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C1F21BD" w14:textId="77777777" w:rsidR="00E00715" w:rsidRPr="00E00715" w:rsidRDefault="00E00715" w:rsidP="00E00715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0715">
              <w:rPr>
                <w:rFonts w:ascii="Arial" w:hAnsi="Arial" w:cs="Arial"/>
                <w:b/>
                <w:sz w:val="18"/>
                <w:szCs w:val="20"/>
              </w:rPr>
              <w:t>Frontal höger</w:t>
            </w:r>
            <w:r w:rsidRPr="00E00715">
              <w:rPr>
                <w:rFonts w:ascii="Arial" w:hAnsi="Arial" w:cs="Arial"/>
                <w:b/>
                <w:sz w:val="18"/>
                <w:szCs w:val="20"/>
              </w:rPr>
              <w:tab/>
              <w:t>Frontal vänster</w:t>
            </w:r>
          </w:p>
          <w:p w14:paraId="215E162B" w14:textId="77777777" w:rsidR="00E00715" w:rsidRPr="00E00715" w:rsidRDefault="00AC646C" w:rsidP="00E00715">
            <w:pPr>
              <w:tabs>
                <w:tab w:val="left" w:pos="2163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"http://intranu.vgregion.se/ImageVault/Images/id_28235/width_95/height_329/preserveAspectRatio_0/scope_0/filename_D7DRDKQLlh3mhrtqBfeT.gif/storage_Edited/ImageVaultHandler.aspx"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"http://intranu.vgregion.se/ImageVault/Images/id_28235/width_95/height_329/preserveAspectRatio_0/scope_0/filename_D7DRDKQLlh3mhrtqBfeT.gif/storage_Edited/ImageVaultHandler.aspx"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4C320A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Underarm frontal höger" style="width:1in;height:248.2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E00715" w:rsidRPr="00E007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="00E00715" w:rsidRPr="00E007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"http://intranu.vgregion.se/ImageVault/Images/id_28237/width_89/height_331/preserveAspectRatio_0/scope_0/filename_uXdMj9-g28pVDtwaKa-J.gif/storage_Edited/ImageVaultHandler.aspx"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"http://intranu.vgregion.se/ImageVault/Images/id_28237/width_89/height_331/preserveAspectRatio_0/scope_0/filename_uXdMj9-g28pVDtwaKa-J.gif/storage_Edited/ImageVaultHandler.aspx"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CC8C658">
                <v:shape id="_x0000_i1026" type="#_x0000_t75" alt="Undearm frontal vänster" style="width:66.75pt;height:248.25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3185468A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E00715" w:rsidRPr="00E00715" w14:paraId="74564DC4" w14:textId="77777777" w:rsidTr="00AC646C">
        <w:trPr>
          <w:trHeight w:val="263"/>
        </w:trPr>
        <w:tc>
          <w:tcPr>
            <w:tcW w:w="1668" w:type="dxa"/>
            <w:shd w:val="clear" w:color="auto" w:fill="auto"/>
          </w:tcPr>
          <w:p w14:paraId="6F0736C9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02CDA300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5F2F2B8" w14:textId="77777777" w:rsidR="00E00715" w:rsidRPr="00E00715" w:rsidRDefault="00E00715" w:rsidP="00E00715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E00715" w:rsidRPr="00E00715" w14:paraId="65D25B3A" w14:textId="77777777" w:rsidTr="00AC646C">
        <w:trPr>
          <w:trHeight w:val="263"/>
        </w:trPr>
        <w:tc>
          <w:tcPr>
            <w:tcW w:w="1668" w:type="dxa"/>
            <w:shd w:val="clear" w:color="auto" w:fill="auto"/>
          </w:tcPr>
          <w:p w14:paraId="2DF24FA4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shd w:val="clear" w:color="auto" w:fill="auto"/>
          </w:tcPr>
          <w:p w14:paraId="43E60EBC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 xml:space="preserve">Patienten placerar armen med lillfingersidan mot detektorn/bildplattan. </w:t>
            </w:r>
          </w:p>
          <w:p w14:paraId="6BD01910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95E61B1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Underarmen i axelhöjd.</w:t>
            </w:r>
          </w:p>
          <w:p w14:paraId="24D685EA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4DC27D7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90° böjning i armbågsleden.</w:t>
            </w:r>
          </w:p>
          <w:p w14:paraId="1CF14809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654E71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Vrid tummen uppåt.</w:t>
            </w:r>
          </w:p>
          <w:p w14:paraId="1C7F48B4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14DA69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Centrera mitt på underarmen.</w:t>
            </w:r>
          </w:p>
          <w:p w14:paraId="6D0BD0BF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543116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00715">
              <w:rPr>
                <w:rFonts w:ascii="Arial" w:hAnsi="Arial" w:cs="Arial"/>
                <w:b/>
                <w:bCs/>
                <w:sz w:val="20"/>
                <w:szCs w:val="20"/>
              </w:rPr>
              <w:t>Kriterier:</w:t>
            </w:r>
          </w:p>
          <w:p w14:paraId="2DEC0304" w14:textId="77777777" w:rsidR="00E00715" w:rsidRPr="00E00715" w:rsidRDefault="00E00715" w:rsidP="00E00715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Armbåge och handled ska vara med på bilden.</w:t>
            </w:r>
          </w:p>
          <w:p w14:paraId="523C8B31" w14:textId="77777777" w:rsidR="00E00715" w:rsidRPr="00E00715" w:rsidRDefault="00E00715" w:rsidP="00E00715">
            <w:pPr>
              <w:numPr>
                <w:ilvl w:val="0"/>
                <w:numId w:val="22"/>
              </w:numPr>
              <w:spacing w:after="0" w:line="240" w:lineRule="auto"/>
              <w:ind w:left="462" w:right="0"/>
              <w:rPr>
                <w:rFonts w:ascii="Arial" w:hAnsi="Arial" w:cs="Arial"/>
                <w:sz w:val="20"/>
                <w:szCs w:val="20"/>
              </w:rPr>
            </w:pPr>
            <w:r w:rsidRPr="00E00715">
              <w:rPr>
                <w:rFonts w:ascii="Arial" w:hAnsi="Arial" w:cs="Arial"/>
                <w:sz w:val="20"/>
                <w:szCs w:val="20"/>
              </w:rPr>
              <w:t>Synlig sidomarkering.</w:t>
            </w:r>
          </w:p>
          <w:p w14:paraId="77B4AF5D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69B87772" w14:textId="77777777" w:rsidR="00E00715" w:rsidRPr="00E00715" w:rsidRDefault="00E00715" w:rsidP="00E00715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E00715">
              <w:rPr>
                <w:rFonts w:ascii="Arial" w:hAnsi="Arial" w:cs="Arial"/>
                <w:b/>
                <w:sz w:val="18"/>
                <w:szCs w:val="20"/>
              </w:rPr>
              <w:t>Sida höger</w:t>
            </w:r>
            <w:r w:rsidRPr="00E00715">
              <w:rPr>
                <w:rFonts w:ascii="Arial" w:hAnsi="Arial" w:cs="Arial"/>
                <w:b/>
                <w:sz w:val="18"/>
                <w:szCs w:val="20"/>
              </w:rPr>
              <w:tab/>
              <w:t>Sida vänster</w:t>
            </w:r>
          </w:p>
          <w:p w14:paraId="64CB4992" w14:textId="77777777" w:rsidR="00E00715" w:rsidRPr="00E00715" w:rsidRDefault="00AC646C" w:rsidP="00E00715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"http://intranu.vgregion.se/ImageVault/Images/id_28238/width_93/height_332/preserveAspectRatio_0/scope_0/filename_j2L9VqhAtIxFKAs80Pbr.gif/storage_Edited/ImageVaultHandler.aspx"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"http://intranu.vgregion.se/ImageVault/Images/id_28238/width_93/height_332/preserveAspectRatio_0/scope_0/filename_j2L9VqhAtIxFKAs80Pbr.gif/storage_Edited/ImageVaultHandler.aspx"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D6DD45F">
                <v:shape id="_x0000_i1027" type="#_x0000_t75" alt="Underarm sida höger" style="width:69.75pt;height:249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E00715" w:rsidRPr="00E007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E00715" w:rsidRPr="00E007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"http://intranu.vgregion.se/ImageVault/Images/id_28239/width_94/height_333/preserveAspectRatio_0/scope_0/filename_HNjNLsnBMLjgSsS4QiU4.gif/storage_Edited/ImageVaultHandler.aspx"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"http://intranu.vgregion.se/ImageVault/Images/id_28239/width_94/height_333/preserveAspectRatio_0/scope_0/filename_HNjNLsnBMLjgSsS4QiU4.gif/storage_Edited/ImageVaultHandler.aspx"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978EF0B">
                <v:shape id="_x0000_i1028" type="#_x0000_t75" alt="Undearm vänster sida" style="width:69.75pt;height:249.75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00715" w:rsidRPr="00E00715" w14:paraId="50A10E12" w14:textId="77777777" w:rsidTr="00AC646C">
        <w:trPr>
          <w:trHeight w:val="263"/>
        </w:trPr>
        <w:tc>
          <w:tcPr>
            <w:tcW w:w="1668" w:type="dxa"/>
            <w:shd w:val="clear" w:color="auto" w:fill="auto"/>
          </w:tcPr>
          <w:p w14:paraId="52029D35" w14:textId="77777777" w:rsidR="00E00715" w:rsidRPr="00E00715" w:rsidRDefault="00E00715" w:rsidP="00E0071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4955CBA0" w14:textId="77777777" w:rsidR="00E00715" w:rsidRPr="00E00715" w:rsidRDefault="00E00715" w:rsidP="00E0071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7B719D00" w14:textId="77777777" w:rsidR="00E00715" w:rsidRPr="00E00715" w:rsidRDefault="00E00715" w:rsidP="00E00715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4DA5B928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</w:p>
    <w:p w14:paraId="69BD0D98" w14:textId="77777777" w:rsidR="00E00715" w:rsidRPr="00E00715" w:rsidRDefault="00E00715" w:rsidP="00E0071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007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4A750" w14:textId="77777777" w:rsidR="00B80485" w:rsidRDefault="00B80485">
      <w:r>
        <w:separator/>
      </w:r>
    </w:p>
  </w:endnote>
  <w:endnote w:type="continuationSeparator" w:id="0">
    <w:p w14:paraId="0EBBD360" w14:textId="77777777" w:rsidR="00B80485" w:rsidRDefault="00B80485">
      <w:r>
        <w:continuationSeparator/>
      </w:r>
    </w:p>
  </w:endnote>
  <w:endnote w:type="continuationNotice" w:id="1">
    <w:p w14:paraId="22B154A7" w14:textId="77777777" w:rsidR="00B80485" w:rsidRDefault="00B8048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43028B" w14:textId="77777777" w:rsidR="00B80485" w:rsidRDefault="00B80485"/>
  </w:footnote>
  <w:footnote w:type="continuationSeparator" w:id="0">
    <w:p w14:paraId="5102194F" w14:textId="77777777" w:rsidR="00B80485" w:rsidRDefault="00B80485">
      <w:r>
        <w:continuationSeparator/>
      </w:r>
    </w:p>
  </w:footnote>
  <w:footnote w:type="continuationNotice" w:id="1">
    <w:p w14:paraId="6C372696" w14:textId="77777777" w:rsidR="00B80485" w:rsidRDefault="00B8048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D6B4C39"/>
    <w:multiLevelType w:val="hybridMultilevel"/>
    <w:tmpl w:val="EB3621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56729765">
    <w:abstractNumId w:val="20"/>
  </w:num>
  <w:num w:numId="2" w16cid:durableId="1149134030">
    <w:abstractNumId w:val="16"/>
  </w:num>
  <w:num w:numId="3" w16cid:durableId="1294479000">
    <w:abstractNumId w:val="0"/>
  </w:num>
  <w:num w:numId="4" w16cid:durableId="648940939">
    <w:abstractNumId w:val="7"/>
  </w:num>
  <w:num w:numId="5" w16cid:durableId="955913450">
    <w:abstractNumId w:val="17"/>
  </w:num>
  <w:num w:numId="6" w16cid:durableId="2124494221">
    <w:abstractNumId w:val="2"/>
  </w:num>
  <w:num w:numId="7" w16cid:durableId="2095124893">
    <w:abstractNumId w:val="13"/>
  </w:num>
  <w:num w:numId="8" w16cid:durableId="1843743856">
    <w:abstractNumId w:val="10"/>
  </w:num>
  <w:num w:numId="9" w16cid:durableId="192351175">
    <w:abstractNumId w:val="1"/>
  </w:num>
  <w:num w:numId="10" w16cid:durableId="39405177">
    <w:abstractNumId w:val="1"/>
  </w:num>
  <w:num w:numId="11" w16cid:durableId="1158807933">
    <w:abstractNumId w:val="3"/>
  </w:num>
  <w:num w:numId="12" w16cid:durableId="666253677">
    <w:abstractNumId w:val="5"/>
  </w:num>
  <w:num w:numId="13" w16cid:durableId="288631728">
    <w:abstractNumId w:val="15"/>
  </w:num>
  <w:num w:numId="14" w16cid:durableId="623730260">
    <w:abstractNumId w:val="11"/>
  </w:num>
  <w:num w:numId="15" w16cid:durableId="190850110">
    <w:abstractNumId w:val="8"/>
  </w:num>
  <w:num w:numId="16" w16cid:durableId="70474350">
    <w:abstractNumId w:val="14"/>
  </w:num>
  <w:num w:numId="17" w16cid:durableId="1126773856">
    <w:abstractNumId w:val="6"/>
  </w:num>
  <w:num w:numId="18" w16cid:durableId="765885907">
    <w:abstractNumId w:val="12"/>
  </w:num>
  <w:num w:numId="19" w16cid:durableId="1916209199">
    <w:abstractNumId w:val="18"/>
  </w:num>
  <w:num w:numId="20" w16cid:durableId="1936473715">
    <w:abstractNumId w:val="9"/>
  </w:num>
  <w:num w:numId="21" w16cid:durableId="2030637523">
    <w:abstractNumId w:val="4"/>
  </w:num>
  <w:num w:numId="22" w16cid:durableId="14085022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0D50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857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4FE5"/>
    <w:rsid w:val="003B2A4B"/>
    <w:rsid w:val="003D099E"/>
    <w:rsid w:val="003D21A2"/>
    <w:rsid w:val="003D29D2"/>
    <w:rsid w:val="003E0705"/>
    <w:rsid w:val="003E2FF7"/>
    <w:rsid w:val="003E402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5B2"/>
    <w:rsid w:val="007A5C6F"/>
    <w:rsid w:val="007D4241"/>
    <w:rsid w:val="007D4317"/>
    <w:rsid w:val="007D4EA3"/>
    <w:rsid w:val="007E4205"/>
    <w:rsid w:val="007F1CFF"/>
    <w:rsid w:val="007F5DD5"/>
    <w:rsid w:val="00821A1B"/>
    <w:rsid w:val="008262E9"/>
    <w:rsid w:val="00827E69"/>
    <w:rsid w:val="00835C4D"/>
    <w:rsid w:val="00843F48"/>
    <w:rsid w:val="008446C0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46C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485"/>
    <w:rsid w:val="00B8148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3B5D"/>
    <w:rsid w:val="00C4115D"/>
    <w:rsid w:val="00C43BDD"/>
    <w:rsid w:val="00C47778"/>
    <w:rsid w:val="00C5011E"/>
    <w:rsid w:val="00C50EE5"/>
    <w:rsid w:val="00C5240A"/>
    <w:rsid w:val="00C5398F"/>
    <w:rsid w:val="00C556F5"/>
    <w:rsid w:val="00C668D3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C31"/>
    <w:rsid w:val="00CC52D9"/>
    <w:rsid w:val="00CD6647"/>
    <w:rsid w:val="00CE4B73"/>
    <w:rsid w:val="00CF70BB"/>
    <w:rsid w:val="00D074DB"/>
    <w:rsid w:val="00D12DD4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715"/>
    <w:rsid w:val="00E026BF"/>
    <w:rsid w:val="00E07B1B"/>
    <w:rsid w:val="00E11853"/>
    <w:rsid w:val="00E2579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A8B0EB6-1F05-49D8-A834-DC3CD66C7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28237/width_89/height_331/preserveAspectRatio_0/scope_0/filename_uXdMj9-g28pVDtwaKa-J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239/width_94/height_333/preserveAspectRatio_0/scope_0/filename_HNjNLsnBMLjgSsS4QiU4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38/width_93/height_332/preserveAspectRatio_0/scope_0/filename_j2L9VqhAtIxFKAs80Pbr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35/width_95/height_329/preserveAspectRatio_0/scope_0/filename_D7DRDKQLlh3mhrtqBfeT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486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Underarm – Fraktur, utredning</dc:title>
  <dc:subject/>
  <dc:creator>patrik.jens.johansson@vgregion.se</dc:creator>
  <keywords/>
  <lastModifiedBy>Ulrica Sehlberg</lastModifiedBy>
  <revision>9</revision>
  <lastPrinted>2016-03-31T01:56:00.0000000Z</lastPrinted>
  <dcterms:created xsi:type="dcterms:W3CDTF">2022-05-17T19:43:00.0000000Z</dcterms:created>
  <dcterms:modified xsi:type="dcterms:W3CDTF">2025-10-23T08:30:00.0000000Z</dcterms:modified>
</coreProperties>
</file>