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23EBD" w14:textId="77777777" w:rsidR="0027135F" w:rsidRDefault="0027135F" w:rsidP="00F35B05">
      <w:pPr>
        <w:pStyle w:val="Rubrik2"/>
        <w:sectPr w:rsidR="0027135F" w:rsidSect="0027135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5DD022" w14:textId="77777777" w:rsidR="0027135F" w:rsidRPr="0027135F" w:rsidRDefault="0027135F" w:rsidP="0027135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7135F">
        <w:rPr>
          <w:szCs w:val="20"/>
        </w:rPr>
        <w:tab/>
      </w:r>
    </w:p>
    <w:p w14:paraId="6B067321" w14:textId="5D56B8A8" w:rsidR="0027135F" w:rsidRPr="0027135F" w:rsidRDefault="00C97E1E" w:rsidP="00C97E1E">
      <w:pPr>
        <w:pStyle w:val="Rubrik1"/>
        <w:ind w:left="0"/>
        <w:rPr>
          <w:szCs w:val="20"/>
        </w:rPr>
      </w:pPr>
      <w:r w:rsidRPr="0027135F">
        <w:t>Tumme – Artrit, artros, fraktur, Bennetfraktur, luxation i leden</w:t>
      </w:r>
    </w:p>
    <w:p w14:paraId="4194AA44" w14:textId="77777777" w:rsidR="0027135F" w:rsidRPr="0027135F" w:rsidRDefault="0027135F" w:rsidP="0027135F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7F54D78E" w14:textId="77777777" w:rsidR="0027135F" w:rsidRPr="0027135F" w:rsidRDefault="0027135F" w:rsidP="00C97E1E">
      <w:pPr>
        <w:pStyle w:val="Rubrik2"/>
        <w:ind w:left="0"/>
      </w:pPr>
      <w:r w:rsidRPr="0027135F">
        <w:t>Metodbok Konventionell röntgen</w:t>
      </w:r>
    </w:p>
    <w:p w14:paraId="74DE4F27" w14:textId="77777777" w:rsidR="0027135F" w:rsidRDefault="0027135F" w:rsidP="0027135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7135F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5CB29D6" w14:textId="1C17DB82" w:rsidR="00C97E1E" w:rsidRDefault="00C97E1E" w:rsidP="00C97E1E">
      <w:pPr>
        <w:pStyle w:val="Rubrik2"/>
        <w:ind w:left="0"/>
      </w:pPr>
      <w:r>
        <w:t>Förändringar sedan föregående version</w:t>
      </w:r>
    </w:p>
    <w:p w14:paraId="4F583A11" w14:textId="567E2C27" w:rsidR="00C97E1E" w:rsidRPr="0027135F" w:rsidRDefault="00C97E1E" w:rsidP="0027135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0F8F9304" w14:textId="77777777" w:rsidR="0027135F" w:rsidRPr="0027135F" w:rsidRDefault="0027135F" w:rsidP="0027135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27135F" w:rsidRPr="0027135F" w14:paraId="4E602E2E" w14:textId="77777777" w:rsidTr="001A2665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207C012" w14:textId="77777777" w:rsidR="0027135F" w:rsidRPr="0027135F" w:rsidRDefault="0027135F" w:rsidP="00C97E1E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27135F">
              <w:t>Inför undersökningen</w:t>
            </w:r>
          </w:p>
        </w:tc>
      </w:tr>
      <w:tr w:rsidR="0027135F" w:rsidRPr="0027135F" w14:paraId="0F3B285B" w14:textId="77777777" w:rsidTr="001A2665">
        <w:trPr>
          <w:trHeight w:val="263"/>
        </w:trPr>
        <w:tc>
          <w:tcPr>
            <w:tcW w:w="2259" w:type="dxa"/>
            <w:shd w:val="clear" w:color="auto" w:fill="auto"/>
          </w:tcPr>
          <w:p w14:paraId="5AD88B07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05A7019" w14:textId="77777777" w:rsidR="0027135F" w:rsidRPr="0027135F" w:rsidRDefault="0027135F" w:rsidP="0027135F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Artrit</w:t>
            </w:r>
          </w:p>
          <w:p w14:paraId="688B3FC7" w14:textId="77777777" w:rsidR="0027135F" w:rsidRPr="0027135F" w:rsidRDefault="0027135F" w:rsidP="0027135F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Artros</w:t>
            </w:r>
          </w:p>
          <w:p w14:paraId="411AA72F" w14:textId="77777777" w:rsidR="0027135F" w:rsidRPr="0027135F" w:rsidRDefault="0027135F" w:rsidP="0027135F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Bennetfraktur</w:t>
            </w:r>
          </w:p>
          <w:p w14:paraId="368C9383" w14:textId="77777777" w:rsidR="0027135F" w:rsidRPr="0027135F" w:rsidRDefault="0027135F" w:rsidP="0027135F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4A03CF79" w14:textId="77777777" w:rsidR="0027135F" w:rsidRPr="0027135F" w:rsidRDefault="0027135F" w:rsidP="0027135F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Luxation i leden</w:t>
            </w:r>
          </w:p>
        </w:tc>
      </w:tr>
      <w:tr w:rsidR="0027135F" w:rsidRPr="0027135F" w14:paraId="04F41D63" w14:textId="77777777" w:rsidTr="001A2665">
        <w:trPr>
          <w:trHeight w:val="263"/>
        </w:trPr>
        <w:tc>
          <w:tcPr>
            <w:tcW w:w="2259" w:type="dxa"/>
            <w:shd w:val="clear" w:color="auto" w:fill="auto"/>
          </w:tcPr>
          <w:p w14:paraId="6B87E4E7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7655473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65659438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35F" w:rsidRPr="0027135F" w14:paraId="03DC6305" w14:textId="77777777" w:rsidTr="001A2665">
        <w:trPr>
          <w:trHeight w:val="263"/>
        </w:trPr>
        <w:tc>
          <w:tcPr>
            <w:tcW w:w="2259" w:type="dxa"/>
            <w:shd w:val="clear" w:color="auto" w:fill="auto"/>
          </w:tcPr>
          <w:p w14:paraId="241807CE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8F01D16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7135F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E98B81F" w14:textId="697FFD27" w:rsidR="0027135F" w:rsidRPr="0027135F" w:rsidRDefault="00000000" w:rsidP="0027135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27135F" w:rsidRPr="0027135F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7135F" w:rsidRPr="0027135F" w14:paraId="6C68A498" w14:textId="77777777" w:rsidTr="001A2665">
        <w:trPr>
          <w:trHeight w:val="263"/>
        </w:trPr>
        <w:tc>
          <w:tcPr>
            <w:tcW w:w="2259" w:type="dxa"/>
            <w:shd w:val="clear" w:color="auto" w:fill="auto"/>
          </w:tcPr>
          <w:p w14:paraId="38CF5D8E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644E6E8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C5B0F5A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35F" w:rsidRPr="0027135F" w14:paraId="431E9F85" w14:textId="77777777" w:rsidTr="001A2665">
        <w:trPr>
          <w:trHeight w:val="263"/>
        </w:trPr>
        <w:tc>
          <w:tcPr>
            <w:tcW w:w="2259" w:type="dxa"/>
            <w:shd w:val="clear" w:color="auto" w:fill="auto"/>
          </w:tcPr>
          <w:p w14:paraId="057F3E34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82026A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7135F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7FA39F2E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27135F" w:rsidRPr="0027135F" w14:paraId="73B6A659" w14:textId="77777777" w:rsidTr="001A2665">
        <w:trPr>
          <w:trHeight w:val="263"/>
        </w:trPr>
        <w:tc>
          <w:tcPr>
            <w:tcW w:w="2259" w:type="dxa"/>
            <w:shd w:val="clear" w:color="auto" w:fill="auto"/>
          </w:tcPr>
          <w:p w14:paraId="08DA9C3E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5A8B1B7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35F" w:rsidRPr="0027135F" w14:paraId="4623BFB4" w14:textId="77777777" w:rsidTr="001A2665">
        <w:trPr>
          <w:trHeight w:val="195"/>
        </w:trPr>
        <w:tc>
          <w:tcPr>
            <w:tcW w:w="2259" w:type="dxa"/>
            <w:shd w:val="clear" w:color="auto" w:fill="auto"/>
          </w:tcPr>
          <w:p w14:paraId="4118A19D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8FCD27C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Valfri</w:t>
            </w:r>
          </w:p>
        </w:tc>
      </w:tr>
      <w:tr w:rsidR="0027135F" w:rsidRPr="0027135F" w14:paraId="508AB27C" w14:textId="77777777" w:rsidTr="001A2665">
        <w:trPr>
          <w:trHeight w:val="239"/>
        </w:trPr>
        <w:tc>
          <w:tcPr>
            <w:tcW w:w="2259" w:type="dxa"/>
            <w:shd w:val="clear" w:color="auto" w:fill="auto"/>
          </w:tcPr>
          <w:p w14:paraId="647E425E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AC4F227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35F" w:rsidRPr="0027135F" w14:paraId="09B8ACAF" w14:textId="77777777" w:rsidTr="001A2665">
        <w:trPr>
          <w:trHeight w:val="263"/>
        </w:trPr>
        <w:tc>
          <w:tcPr>
            <w:tcW w:w="2259" w:type="dxa"/>
            <w:shd w:val="clear" w:color="auto" w:fill="auto"/>
          </w:tcPr>
          <w:p w14:paraId="73EE2399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1D89BA5" w14:textId="77777777" w:rsidR="0027135F" w:rsidRPr="0027135F" w:rsidRDefault="0027135F" w:rsidP="0027135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DD7D48B" w14:textId="77777777" w:rsidR="0027135F" w:rsidRPr="0027135F" w:rsidRDefault="0027135F" w:rsidP="0027135F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1C01BCE7" w14:textId="77777777" w:rsidR="0027135F" w:rsidRPr="0027135F" w:rsidRDefault="0027135F" w:rsidP="0027135F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CC562FC" w14:textId="77777777" w:rsidR="0027135F" w:rsidRPr="0027135F" w:rsidRDefault="0027135F" w:rsidP="0027135F">
      <w:pPr>
        <w:spacing w:after="0" w:line="240" w:lineRule="auto"/>
        <w:ind w:left="0" w:right="0"/>
        <w:rPr>
          <w:szCs w:val="20"/>
        </w:rPr>
      </w:pPr>
    </w:p>
    <w:p w14:paraId="0B7313E0" w14:textId="77777777" w:rsidR="0027135F" w:rsidRPr="0027135F" w:rsidRDefault="0027135F" w:rsidP="0027135F">
      <w:pPr>
        <w:spacing w:after="0" w:line="240" w:lineRule="auto"/>
        <w:ind w:left="0" w:right="0"/>
        <w:rPr>
          <w:szCs w:val="20"/>
        </w:rPr>
      </w:pPr>
      <w:r w:rsidRPr="0027135F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27135F" w:rsidRPr="0027135F" w14:paraId="41FF286C" w14:textId="77777777" w:rsidTr="001A2665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58CE1FF0" w14:textId="77777777" w:rsidR="0027135F" w:rsidRPr="00F61D29" w:rsidRDefault="0027135F" w:rsidP="0027135F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F61D29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76AC106D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35F" w:rsidRPr="0027135F" w14:paraId="7DFDE292" w14:textId="77777777" w:rsidTr="001A2665">
        <w:trPr>
          <w:cantSplit/>
          <w:trHeight w:val="3106"/>
        </w:trPr>
        <w:tc>
          <w:tcPr>
            <w:tcW w:w="1668" w:type="dxa"/>
            <w:shd w:val="clear" w:color="auto" w:fill="auto"/>
          </w:tcPr>
          <w:p w14:paraId="74BE96C4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685" w:type="dxa"/>
            <w:shd w:val="clear" w:color="auto" w:fill="auto"/>
          </w:tcPr>
          <w:p w14:paraId="4EAACDBF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Tummen vilar med dorsalsidan mot detektorn/bildplattan. Låt patienten medverka med arm och kropp tills läget är stabilt.</w:t>
            </w:r>
          </w:p>
          <w:p w14:paraId="09A3EBA3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093781F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Sträva efter att komma in i lederna.</w:t>
            </w:r>
          </w:p>
          <w:p w14:paraId="64742808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30B4F7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Centrera mitt på tummen.</w:t>
            </w:r>
          </w:p>
          <w:p w14:paraId="029B3D74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9136D4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15F11287" w14:textId="77777777" w:rsidR="0027135F" w:rsidRPr="0027135F" w:rsidRDefault="0027135F" w:rsidP="0027135F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 xml:space="preserve">Leden mellan </w:t>
            </w:r>
            <w:proofErr w:type="spellStart"/>
            <w:r w:rsidRPr="0027135F">
              <w:rPr>
                <w:rFonts w:ascii="Arial" w:hAnsi="Arial" w:cs="Arial"/>
                <w:sz w:val="20"/>
                <w:szCs w:val="20"/>
              </w:rPr>
              <w:t>metacarpalbenet</w:t>
            </w:r>
            <w:proofErr w:type="spellEnd"/>
            <w:r w:rsidRPr="0027135F">
              <w:rPr>
                <w:rFonts w:ascii="Arial" w:hAnsi="Arial" w:cs="Arial"/>
                <w:sz w:val="20"/>
                <w:szCs w:val="20"/>
              </w:rPr>
              <w:t xml:space="preserve"> och os </w:t>
            </w:r>
            <w:proofErr w:type="spellStart"/>
            <w:r w:rsidRPr="0027135F">
              <w:rPr>
                <w:rFonts w:ascii="Arial" w:hAnsi="Arial" w:cs="Arial"/>
                <w:sz w:val="20"/>
                <w:szCs w:val="20"/>
              </w:rPr>
              <w:t>trapezium</w:t>
            </w:r>
            <w:proofErr w:type="spellEnd"/>
            <w:r w:rsidRPr="0027135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7135F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27135F">
              <w:rPr>
                <w:rFonts w:ascii="Arial" w:hAnsi="Arial" w:cs="Arial"/>
                <w:sz w:val="20"/>
                <w:szCs w:val="20"/>
              </w:rPr>
              <w:t xml:space="preserve"> samt mellan falangerna.</w:t>
            </w:r>
          </w:p>
          <w:p w14:paraId="5C606F4D" w14:textId="77777777" w:rsidR="0027135F" w:rsidRPr="0027135F" w:rsidRDefault="0027135F" w:rsidP="0027135F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7A9AC7E4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1EF37DC0" w14:textId="77777777" w:rsidR="0027135F" w:rsidRPr="0027135F" w:rsidRDefault="0027135F" w:rsidP="0027135F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27135F">
              <w:rPr>
                <w:rFonts w:ascii="Arial" w:hAnsi="Arial" w:cs="Arial"/>
                <w:b/>
                <w:sz w:val="18"/>
                <w:szCs w:val="20"/>
              </w:rPr>
              <w:t>Frontal vänster</w:t>
            </w:r>
            <w:r w:rsidRPr="0027135F">
              <w:rPr>
                <w:rFonts w:ascii="Arial" w:hAnsi="Arial" w:cs="Arial"/>
                <w:b/>
                <w:sz w:val="18"/>
                <w:szCs w:val="20"/>
              </w:rPr>
              <w:tab/>
              <w:t xml:space="preserve">Frontal höger </w:t>
            </w:r>
          </w:p>
          <w:p w14:paraId="7E2BF567" w14:textId="77777777" w:rsidR="0027135F" w:rsidRPr="0027135F" w:rsidRDefault="00000000" w:rsidP="0027135F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"http://intranu.vgregion.se/ImageVault/Images/id_30853/width_95/height_233/preserveAspectRatio_0/scope_0/filename_mEQqD2eBFwbDHSv3axXG.jpg/storage_Edited/ImageVaultHandler.aspx"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BB325B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Tumme frontal vänster" style="width:71.35pt;height:174.7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7135F" w:rsidRPr="002713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27135F" w:rsidRPr="002713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"http://intranu.vgregion.se/ImageVault/Images/id_30852/width_97/height_235/preserveAspectRatio_0/scope_0/filename_1fMDQlgw5-AZP8FdKYSy.jpg/storage_Edited/ImageVaultHandler.aspx"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2BA33AC">
                <v:shape id="_x0000_i1026" type="#_x0000_t75" alt="Tumme frontal höger" style="width:1in;height:174.0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77727BA2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27135F" w:rsidRPr="0027135F" w14:paraId="79A1D047" w14:textId="77777777" w:rsidTr="001A2665">
        <w:trPr>
          <w:trHeight w:val="263"/>
        </w:trPr>
        <w:tc>
          <w:tcPr>
            <w:tcW w:w="1668" w:type="dxa"/>
            <w:shd w:val="clear" w:color="auto" w:fill="auto"/>
          </w:tcPr>
          <w:p w14:paraId="0FE9EA76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1BD4683E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EAFCEEB" w14:textId="77777777" w:rsidR="0027135F" w:rsidRPr="0027135F" w:rsidRDefault="0027135F" w:rsidP="0027135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27135F" w:rsidRPr="0027135F" w14:paraId="1F0CEEAC" w14:textId="77777777" w:rsidTr="001A2665">
        <w:trPr>
          <w:trHeight w:val="263"/>
        </w:trPr>
        <w:tc>
          <w:tcPr>
            <w:tcW w:w="1668" w:type="dxa"/>
            <w:shd w:val="clear" w:color="auto" w:fill="auto"/>
          </w:tcPr>
          <w:p w14:paraId="4FC03BDD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685" w:type="dxa"/>
            <w:shd w:val="clear" w:color="auto" w:fill="auto"/>
          </w:tcPr>
          <w:p w14:paraId="1CC561BB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Tummens laterala sida vilar mot detektorn/bildplattan.</w:t>
            </w:r>
          </w:p>
          <w:p w14:paraId="5B43119B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7075CDF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Centrera mitt på tummen.</w:t>
            </w:r>
          </w:p>
          <w:p w14:paraId="3082B0A1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0BECD42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7135F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52D51C5D" w14:textId="77777777" w:rsidR="0027135F" w:rsidRPr="0027135F" w:rsidRDefault="0027135F" w:rsidP="0027135F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Rak sida</w:t>
            </w:r>
          </w:p>
          <w:p w14:paraId="54AE0F40" w14:textId="77777777" w:rsidR="0027135F" w:rsidRPr="0027135F" w:rsidRDefault="0027135F" w:rsidP="0027135F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27135F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348BE092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532FE1A" w14:textId="77777777" w:rsidR="0027135F" w:rsidRPr="0027135F" w:rsidRDefault="0027135F" w:rsidP="0027135F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27135F">
              <w:rPr>
                <w:rFonts w:ascii="Arial" w:hAnsi="Arial" w:cs="Arial"/>
                <w:b/>
                <w:sz w:val="18"/>
                <w:szCs w:val="20"/>
              </w:rPr>
              <w:t>Sida vänster</w:t>
            </w:r>
            <w:r w:rsidRPr="0027135F">
              <w:rPr>
                <w:rFonts w:ascii="Arial" w:hAnsi="Arial" w:cs="Arial"/>
                <w:b/>
                <w:sz w:val="18"/>
                <w:szCs w:val="20"/>
              </w:rPr>
              <w:tab/>
              <w:t xml:space="preserve">Sida höger </w:t>
            </w:r>
          </w:p>
          <w:p w14:paraId="404B2D12" w14:textId="77777777" w:rsidR="0027135F" w:rsidRPr="0027135F" w:rsidRDefault="00000000" w:rsidP="0027135F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"http://intranu.vgregion.se/ImageVault/Images/storage_Edited/filename_URunNN2IpIZdiEiAhVOD.jpg/id_28270/scope_0/ImageVaultHandler.aspx"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5C5D2539">
                <v:shape id="_x0000_i1027" type="#_x0000_t75" alt="Tumme sida vänster" style="width:62pt;height:165.3pt">
                  <v:imagedata r:id="rId22" r:href="rId23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27135F" w:rsidRPr="002713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27135F" w:rsidRPr="0027135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"http://intranu.vgregion.se/ImageVault/Images/id_28269/width_86/height_219/preserveAspectRatio_0/scope_0/filename_V1WNI74fQE4j_IPkq9Nq.jpg/storage_Edited/ImageVaultHandler.aspx"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7C69F071">
                <v:shape id="_x0000_i1028" type="#_x0000_t75" alt="Tumme sida höger" style="width:65.1pt;height:165.9pt">
                  <v:imagedata r:id="rId24" r:href="rId25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27135F" w:rsidRPr="0027135F" w14:paraId="54ADEBA5" w14:textId="77777777" w:rsidTr="001A2665">
        <w:trPr>
          <w:trHeight w:val="263"/>
        </w:trPr>
        <w:tc>
          <w:tcPr>
            <w:tcW w:w="1668" w:type="dxa"/>
            <w:shd w:val="clear" w:color="auto" w:fill="auto"/>
          </w:tcPr>
          <w:p w14:paraId="4E2CFBE0" w14:textId="77777777" w:rsidR="0027135F" w:rsidRPr="0027135F" w:rsidRDefault="0027135F" w:rsidP="0027135F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2EC78D7A" w14:textId="77777777" w:rsidR="0027135F" w:rsidRPr="0027135F" w:rsidRDefault="0027135F" w:rsidP="0027135F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88B57A3" w14:textId="77777777" w:rsidR="0027135F" w:rsidRPr="0027135F" w:rsidRDefault="0027135F" w:rsidP="0027135F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2F35F435" w14:textId="77777777" w:rsidR="0027135F" w:rsidRPr="0027135F" w:rsidRDefault="0027135F" w:rsidP="0027135F">
      <w:pPr>
        <w:spacing w:after="0" w:line="240" w:lineRule="auto"/>
        <w:ind w:left="0" w:right="0"/>
        <w:rPr>
          <w:szCs w:val="20"/>
        </w:rPr>
      </w:pPr>
    </w:p>
    <w:p w14:paraId="43E651DF" w14:textId="77777777" w:rsidR="0027135F" w:rsidRPr="0027135F" w:rsidRDefault="0027135F" w:rsidP="0027135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7135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A6C34" w14:textId="77777777" w:rsidR="00321FBA" w:rsidRDefault="00321FBA">
      <w:r>
        <w:separator/>
      </w:r>
    </w:p>
  </w:endnote>
  <w:endnote w:type="continuationSeparator" w:id="0">
    <w:p w14:paraId="18541DB0" w14:textId="77777777" w:rsidR="00321FBA" w:rsidRDefault="00321FBA">
      <w:r>
        <w:continuationSeparator/>
      </w:r>
    </w:p>
  </w:endnote>
  <w:endnote w:type="continuationNotice" w:id="1">
    <w:p w14:paraId="1BCAFDBA" w14:textId="77777777" w:rsidR="00321FBA" w:rsidRDefault="00321F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97309" w14:textId="77777777" w:rsidR="00321FBA" w:rsidRDefault="00321FBA"/>
  </w:footnote>
  <w:footnote w:type="continuationSeparator" w:id="0">
    <w:p w14:paraId="701679B4" w14:textId="77777777" w:rsidR="00321FBA" w:rsidRDefault="00321FBA">
      <w:r>
        <w:continuationSeparator/>
      </w:r>
    </w:p>
  </w:footnote>
  <w:footnote w:type="continuationNotice" w:id="1">
    <w:p w14:paraId="47CFAC95" w14:textId="77777777" w:rsidR="00321FBA" w:rsidRDefault="00321F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7902CF"/>
    <w:multiLevelType w:val="hybridMultilevel"/>
    <w:tmpl w:val="DD0A74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D6B4C39"/>
    <w:multiLevelType w:val="hybridMultilevel"/>
    <w:tmpl w:val="EB3621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6569135">
    <w:abstractNumId w:val="20"/>
  </w:num>
  <w:num w:numId="2" w16cid:durableId="860826119">
    <w:abstractNumId w:val="16"/>
  </w:num>
  <w:num w:numId="3" w16cid:durableId="1161897015">
    <w:abstractNumId w:val="0"/>
  </w:num>
  <w:num w:numId="4" w16cid:durableId="281378560">
    <w:abstractNumId w:val="6"/>
  </w:num>
  <w:num w:numId="5" w16cid:durableId="703286238">
    <w:abstractNumId w:val="17"/>
  </w:num>
  <w:num w:numId="6" w16cid:durableId="2112507399">
    <w:abstractNumId w:val="2"/>
  </w:num>
  <w:num w:numId="7" w16cid:durableId="1433087039">
    <w:abstractNumId w:val="13"/>
  </w:num>
  <w:num w:numId="8" w16cid:durableId="714500485">
    <w:abstractNumId w:val="10"/>
  </w:num>
  <w:num w:numId="9" w16cid:durableId="282228540">
    <w:abstractNumId w:val="1"/>
  </w:num>
  <w:num w:numId="10" w16cid:durableId="400519147">
    <w:abstractNumId w:val="1"/>
  </w:num>
  <w:num w:numId="11" w16cid:durableId="1440442721">
    <w:abstractNumId w:val="3"/>
  </w:num>
  <w:num w:numId="12" w16cid:durableId="1206985462">
    <w:abstractNumId w:val="4"/>
  </w:num>
  <w:num w:numId="13" w16cid:durableId="88239371">
    <w:abstractNumId w:val="15"/>
  </w:num>
  <w:num w:numId="14" w16cid:durableId="97264213">
    <w:abstractNumId w:val="11"/>
  </w:num>
  <w:num w:numId="15" w16cid:durableId="1698194188">
    <w:abstractNumId w:val="7"/>
  </w:num>
  <w:num w:numId="16" w16cid:durableId="427039357">
    <w:abstractNumId w:val="14"/>
  </w:num>
  <w:num w:numId="17" w16cid:durableId="707948457">
    <w:abstractNumId w:val="5"/>
  </w:num>
  <w:num w:numId="18" w16cid:durableId="955482054">
    <w:abstractNumId w:val="12"/>
  </w:num>
  <w:num w:numId="19" w16cid:durableId="643003935">
    <w:abstractNumId w:val="18"/>
  </w:num>
  <w:num w:numId="20" w16cid:durableId="2130587042">
    <w:abstractNumId w:val="8"/>
  </w:num>
  <w:num w:numId="21" w16cid:durableId="1379861827">
    <w:abstractNumId w:val="9"/>
  </w:num>
  <w:num w:numId="22" w16cid:durableId="44088486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35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FBA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97E1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D2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852/width_97/height_235/preserveAspectRatio_0/scope_0/filename_1fMDQlgw5-AZP8FdKYSy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269/width_86/height_219/preserveAspectRatio_0/scope_0/filename_V1WNI74fQE4j_IPkq9Nq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storage_Edited/filename_URunNN2IpIZdiEiAhVOD.jpg/id_28270/scope_0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853/width_95/height_233/preserveAspectRatio_0/scope_0/filename_mEQqD2eBFwbDHSv3axXG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337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Tumme – Artrit, artros, fraktur, bennetfraktur, luxation i leden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2022-05-18T04:42:00.0000000Z</dcterms:created>
  <dcterms:modified xsi:type="dcterms:W3CDTF">2023-09-11T09:38:00.0000000Z</dcterms:modified>
</coreProperties>
</file>