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3A380A" w14:textId="77777777" w:rsidR="00045B72" w:rsidRDefault="00045B72" w:rsidP="00B6504E">
      <w:pPr>
        <w:pStyle w:val="Rubrik2"/>
        <w:ind w:right="-2"/>
        <w:sectPr w:rsidR="00045B72" w:rsidSect="00045B7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F987D2A" w14:textId="423F7281" w:rsidR="00045B72" w:rsidRPr="00045B72" w:rsidRDefault="006E3137" w:rsidP="00B6504E">
      <w:pPr>
        <w:pStyle w:val="Rubrik1"/>
        <w:ind w:right="-2"/>
        <w:rPr>
          <w:szCs w:val="20"/>
        </w:rPr>
      </w:pPr>
      <w:r w:rsidRPr="00045B72">
        <w:t>Traumalarm Nivå 1 – Radiologi – NÄL</w:t>
      </w:r>
      <w:r w:rsidR="00045B72" w:rsidRPr="00045B7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E80DB6" wp14:editId="50BBF3D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62B30B" w14:textId="77777777" w:rsidR="00045B72" w:rsidRPr="003D37FD" w:rsidRDefault="00045B72" w:rsidP="00045B7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27050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9E80DB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662B30B" w14:textId="77777777" w:rsidR="00045B72" w:rsidRPr="003D37FD" w:rsidRDefault="00045B72" w:rsidP="00045B7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27050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62CBCC42" w14:textId="77777777" w:rsidR="00A36DBF" w:rsidRPr="00181BD9" w:rsidRDefault="00A36DBF" w:rsidP="00A36DBF">
      <w:pPr>
        <w:pStyle w:val="Rubrik2"/>
        <w:tabs>
          <w:tab w:val="right" w:pos="8931"/>
        </w:tabs>
        <w:ind w:right="-2"/>
      </w:pPr>
      <w:bookmarkStart w:id="1" w:name="_1314629194"/>
      <w:bookmarkStart w:id="2" w:name="Rubrik"/>
      <w:bookmarkEnd w:id="1"/>
      <w:bookmarkEnd w:id="2"/>
      <w:r w:rsidRPr="00181BD9">
        <w:t>Sammanfattning/syfte</w:t>
      </w:r>
    </w:p>
    <w:p w14:paraId="3F67E235" w14:textId="549DCD31" w:rsidR="00A36DBF" w:rsidRPr="00181BD9" w:rsidRDefault="00A36DBF" w:rsidP="00A36DBF">
      <w:pPr>
        <w:ind w:right="-2"/>
      </w:pPr>
      <w:r w:rsidRPr="00181BD9">
        <w:t xml:space="preserve">Rutiner för röntgenpersonal vid </w:t>
      </w:r>
      <w:r w:rsidR="000701AF">
        <w:t>T</w:t>
      </w:r>
      <w:r w:rsidRPr="00181BD9">
        <w:t>raumalarm Nivå 1.</w:t>
      </w:r>
    </w:p>
    <w:p w14:paraId="69D2B8CE" w14:textId="13CDE593" w:rsidR="00045B72" w:rsidRPr="00045B72" w:rsidRDefault="00A36DBF" w:rsidP="00B6504E">
      <w:pPr>
        <w:pStyle w:val="Rubrik2"/>
        <w:ind w:right="-2"/>
      </w:pPr>
      <w:r>
        <w:t>Förändringar sedan föregående</w:t>
      </w:r>
      <w:r w:rsidR="00045B72" w:rsidRPr="00045B72">
        <w:t xml:space="preserve"> version</w:t>
      </w:r>
    </w:p>
    <w:p w14:paraId="6818E937" w14:textId="2595681A" w:rsidR="00045B72" w:rsidRPr="00045B72" w:rsidRDefault="00111C18" w:rsidP="00B6504E">
      <w:pPr>
        <w:ind w:right="-2"/>
      </w:pPr>
      <w:r>
        <w:t xml:space="preserve">Förändring av mobilettens placering vid </w:t>
      </w:r>
      <w:r w:rsidR="000701AF">
        <w:t>T</w:t>
      </w:r>
      <w:r>
        <w:t xml:space="preserve">raumalarm </w:t>
      </w:r>
      <w:r w:rsidR="000701AF">
        <w:t>Nivå 1</w:t>
      </w:r>
    </w:p>
    <w:p w14:paraId="4E7FA854" w14:textId="77777777" w:rsidR="00045B72" w:rsidRPr="00181BD9" w:rsidRDefault="00045B72" w:rsidP="00B6504E">
      <w:pPr>
        <w:pStyle w:val="Rubrik2"/>
        <w:ind w:right="-2"/>
      </w:pPr>
      <w:r w:rsidRPr="00181BD9">
        <w:t>Traumalarm Nivå 1 – röntgenavdelningen</w:t>
      </w:r>
    </w:p>
    <w:p w14:paraId="12697F7A" w14:textId="53F4A7C4" w:rsidR="00045B72" w:rsidRPr="00045B72" w:rsidRDefault="00045B72" w:rsidP="006F5DC3">
      <w:pPr>
        <w:pStyle w:val="Punktlista"/>
        <w:ind w:left="1701" w:right="-2"/>
        <w:rPr>
          <w:rFonts w:ascii="Arial" w:hAnsi="Arial"/>
        </w:rPr>
      </w:pPr>
      <w:r w:rsidRPr="00045B72">
        <w:t xml:space="preserve">Vid </w:t>
      </w:r>
      <w:r w:rsidR="000701AF">
        <w:t>T</w:t>
      </w:r>
      <w:r w:rsidRPr="00045B72">
        <w:t xml:space="preserve">raumalarm Nivå 1 larmas röntgenpersonalen av telefonväxeln via två traumatelefoner som alltid är bemannade. </w:t>
      </w:r>
    </w:p>
    <w:p w14:paraId="744C2071" w14:textId="77777777" w:rsidR="00045B72" w:rsidRPr="00045B72" w:rsidRDefault="00045B72" w:rsidP="006F5DC3">
      <w:pPr>
        <w:pStyle w:val="Punktlista"/>
        <w:ind w:left="1701" w:right="-2"/>
      </w:pPr>
      <w:r w:rsidRPr="00045B72">
        <w:t>För optimal handläggning bör personal placerade vid två olika modaliteter ha varsin larmtelefon. Röntgenpersonalen ska vara tillgänglig för bildtagning på akutrummet och ska även frigöra en datortomograf.</w:t>
      </w:r>
    </w:p>
    <w:p w14:paraId="278586F0" w14:textId="77777777" w:rsidR="00045B72" w:rsidRPr="00045B72" w:rsidRDefault="00045B72" w:rsidP="006F5DC3">
      <w:pPr>
        <w:pStyle w:val="Punktlista"/>
        <w:ind w:left="1701" w:right="-2"/>
      </w:pPr>
      <w:r w:rsidRPr="00045B72">
        <w:rPr>
          <w:b/>
          <w:bCs/>
        </w:rPr>
        <w:t>Vardagar</w:t>
      </w:r>
      <w:r w:rsidRPr="00045B72">
        <w:t>: Sjuksköterska med extern placering och undersköterskan, placerad på labb 12 alternativt labb 13, går till akutrummet för bildtagning.</w:t>
      </w:r>
    </w:p>
    <w:p w14:paraId="489670A4" w14:textId="77777777" w:rsidR="00045B72" w:rsidRPr="00045B72" w:rsidRDefault="00045B72" w:rsidP="006F5DC3">
      <w:pPr>
        <w:pStyle w:val="Punktlista"/>
        <w:ind w:left="1701" w:right="-2"/>
      </w:pPr>
      <w:r w:rsidRPr="00045B72">
        <w:rPr>
          <w:b/>
          <w:bCs/>
        </w:rPr>
        <w:t>Helg, kväll och natt</w:t>
      </w:r>
      <w:r w:rsidRPr="00045B72">
        <w:t>: Laget som är tillgängligt går till akutrummet för bildtagning.</w:t>
      </w:r>
    </w:p>
    <w:p w14:paraId="4E6C1A0B" w14:textId="77777777" w:rsidR="00045B72" w:rsidRPr="00045B72" w:rsidRDefault="00045B72" w:rsidP="006F5DC3">
      <w:pPr>
        <w:pStyle w:val="Punktlista"/>
        <w:ind w:left="1701" w:right="-2"/>
      </w:pPr>
      <w:r w:rsidRPr="00045B72">
        <w:t>Arbetsfördelning vid traumalarm:</w:t>
      </w:r>
    </w:p>
    <w:tbl>
      <w:tblPr>
        <w:tblpPr w:leftFromText="141" w:rightFromText="141" w:vertAnchor="text" w:horzAnchor="page" w:tblpX="2711" w:tblpY="35"/>
        <w:tblW w:w="62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3"/>
        <w:gridCol w:w="3261"/>
      </w:tblGrid>
      <w:tr w:rsidR="00045B72" w:rsidRPr="00BC531E" w14:paraId="040C4D92" w14:textId="77777777" w:rsidTr="006E54DB">
        <w:tc>
          <w:tcPr>
            <w:tcW w:w="2943" w:type="dxa"/>
            <w:shd w:val="clear" w:color="auto" w:fill="DEEAF6"/>
          </w:tcPr>
          <w:p w14:paraId="2430095D" w14:textId="77777777" w:rsidR="00045B72" w:rsidRPr="00BC531E" w:rsidRDefault="00045B72" w:rsidP="006E54DB">
            <w:pPr>
              <w:spacing w:after="0" w:line="240" w:lineRule="auto"/>
              <w:ind w:left="0" w:right="-2"/>
              <w:jc w:val="center"/>
              <w:rPr>
                <w:b/>
                <w:szCs w:val="20"/>
              </w:rPr>
            </w:pPr>
            <w:r w:rsidRPr="00BC531E">
              <w:rPr>
                <w:b/>
                <w:szCs w:val="20"/>
              </w:rPr>
              <w:t>Lag 1</w:t>
            </w:r>
          </w:p>
        </w:tc>
        <w:tc>
          <w:tcPr>
            <w:tcW w:w="3261" w:type="dxa"/>
            <w:shd w:val="clear" w:color="auto" w:fill="DEEAF6"/>
          </w:tcPr>
          <w:p w14:paraId="61E407CE" w14:textId="77777777" w:rsidR="00045B72" w:rsidRPr="00BC531E" w:rsidRDefault="00045B72" w:rsidP="006E54DB">
            <w:pPr>
              <w:spacing w:after="0" w:line="240" w:lineRule="auto"/>
              <w:ind w:left="0" w:right="-2"/>
              <w:jc w:val="center"/>
              <w:rPr>
                <w:b/>
                <w:szCs w:val="20"/>
              </w:rPr>
            </w:pPr>
            <w:r w:rsidRPr="00BC531E">
              <w:rPr>
                <w:b/>
                <w:szCs w:val="20"/>
              </w:rPr>
              <w:t>Lag 2</w:t>
            </w:r>
          </w:p>
        </w:tc>
      </w:tr>
      <w:tr w:rsidR="00045B72" w:rsidRPr="00045B72" w14:paraId="163A10BF" w14:textId="77777777" w:rsidTr="006E54DB">
        <w:tc>
          <w:tcPr>
            <w:tcW w:w="2943" w:type="dxa"/>
            <w:shd w:val="clear" w:color="auto" w:fill="auto"/>
          </w:tcPr>
          <w:p w14:paraId="67088472" w14:textId="77777777" w:rsidR="00045B72" w:rsidRPr="00BC531E" w:rsidRDefault="00045B72" w:rsidP="006E54DB">
            <w:pPr>
              <w:spacing w:after="0" w:line="240" w:lineRule="auto"/>
              <w:ind w:left="0" w:right="-2"/>
              <w:rPr>
                <w:szCs w:val="20"/>
              </w:rPr>
            </w:pPr>
            <w:r w:rsidRPr="00BC531E">
              <w:rPr>
                <w:szCs w:val="20"/>
              </w:rPr>
              <w:t>Möter upp resterande traumateam vid akutrummet på Akutmottagningen.</w:t>
            </w:r>
            <w:r w:rsidRPr="00BC531E">
              <w:rPr>
                <w:szCs w:val="20"/>
              </w:rPr>
              <w:br/>
            </w:r>
          </w:p>
        </w:tc>
        <w:tc>
          <w:tcPr>
            <w:tcW w:w="3261" w:type="dxa"/>
            <w:shd w:val="clear" w:color="auto" w:fill="auto"/>
          </w:tcPr>
          <w:p w14:paraId="4CCE0246" w14:textId="77777777" w:rsidR="00045B72" w:rsidRPr="00045B72" w:rsidRDefault="00045B72" w:rsidP="006E54DB">
            <w:pPr>
              <w:spacing w:after="0" w:line="240" w:lineRule="auto"/>
              <w:ind w:left="0" w:right="-2"/>
              <w:rPr>
                <w:szCs w:val="20"/>
              </w:rPr>
            </w:pPr>
            <w:r w:rsidRPr="00BC531E">
              <w:rPr>
                <w:szCs w:val="20"/>
              </w:rPr>
              <w:t>Frigör datortomografen från patient.</w:t>
            </w:r>
          </w:p>
        </w:tc>
      </w:tr>
    </w:tbl>
    <w:p w14:paraId="4CA136A5" w14:textId="77777777" w:rsidR="00045B72" w:rsidRPr="00045B72" w:rsidRDefault="00045B72" w:rsidP="00B6504E">
      <w:pPr>
        <w:spacing w:after="0" w:line="240" w:lineRule="auto"/>
        <w:ind w:left="0" w:right="-2"/>
        <w:rPr>
          <w:szCs w:val="20"/>
        </w:rPr>
      </w:pPr>
    </w:p>
    <w:p w14:paraId="5FBA27D0" w14:textId="77777777" w:rsidR="00045B72" w:rsidRPr="00045B72" w:rsidRDefault="00045B72" w:rsidP="00B6504E">
      <w:pPr>
        <w:spacing w:after="0" w:line="240" w:lineRule="auto"/>
        <w:ind w:left="0" w:right="-2"/>
        <w:rPr>
          <w:szCs w:val="20"/>
        </w:rPr>
      </w:pPr>
    </w:p>
    <w:p w14:paraId="03964888" w14:textId="77777777" w:rsidR="00045B72" w:rsidRPr="00045B72" w:rsidRDefault="00045B72" w:rsidP="00B6504E">
      <w:pPr>
        <w:spacing w:after="0" w:line="240" w:lineRule="auto"/>
        <w:ind w:left="0" w:right="-2"/>
        <w:rPr>
          <w:szCs w:val="20"/>
        </w:rPr>
      </w:pPr>
    </w:p>
    <w:p w14:paraId="37694773" w14:textId="77777777" w:rsidR="00045B72" w:rsidRPr="00045B72" w:rsidRDefault="00045B72" w:rsidP="00B6504E">
      <w:pPr>
        <w:spacing w:after="0" w:line="240" w:lineRule="auto"/>
        <w:ind w:left="0" w:right="-2"/>
        <w:rPr>
          <w:szCs w:val="20"/>
        </w:rPr>
      </w:pPr>
    </w:p>
    <w:p w14:paraId="5CE6C989" w14:textId="77777777" w:rsidR="00045B72" w:rsidRPr="00045B72" w:rsidRDefault="00045B72" w:rsidP="00B6504E">
      <w:pPr>
        <w:spacing w:after="0" w:line="240" w:lineRule="auto"/>
        <w:ind w:left="0" w:right="-2"/>
        <w:rPr>
          <w:szCs w:val="20"/>
        </w:rPr>
      </w:pPr>
    </w:p>
    <w:p w14:paraId="1CCE86E8" w14:textId="77777777" w:rsidR="00045B72" w:rsidRPr="00045B72" w:rsidRDefault="00045B72" w:rsidP="00B6504E">
      <w:pPr>
        <w:spacing w:after="0" w:line="240" w:lineRule="auto"/>
        <w:ind w:left="0" w:right="-2"/>
        <w:rPr>
          <w:szCs w:val="20"/>
        </w:rPr>
      </w:pPr>
    </w:p>
    <w:p w14:paraId="3A1A289B" w14:textId="77777777" w:rsidR="00045B72" w:rsidRPr="00F173D7" w:rsidRDefault="00045B72" w:rsidP="006F5DC3">
      <w:pPr>
        <w:pStyle w:val="Punktlista"/>
        <w:ind w:left="1701" w:right="-2"/>
      </w:pPr>
      <w:r w:rsidRPr="00611631">
        <w:rPr>
          <w:b/>
          <w:bCs/>
          <w:highlight w:val="yellow"/>
        </w:rPr>
        <w:t>Först när larmet är avblåst eller när traumakirurgen bekräftat att DT-undersökningen inte är aktuell, får ordinarie DT-verksamhet fortsätta</w:t>
      </w:r>
      <w:r w:rsidRPr="00F173D7">
        <w:t xml:space="preserve">. </w:t>
      </w:r>
    </w:p>
    <w:p w14:paraId="1894903D" w14:textId="77777777" w:rsidR="00045B72" w:rsidRPr="00045B72" w:rsidRDefault="00045B72" w:rsidP="00B6504E">
      <w:pPr>
        <w:spacing w:after="0" w:line="240" w:lineRule="auto"/>
        <w:ind w:left="0" w:right="-2"/>
        <w:rPr>
          <w:szCs w:val="20"/>
        </w:rPr>
      </w:pPr>
    </w:p>
    <w:p w14:paraId="166E240B" w14:textId="77777777" w:rsidR="00045B72" w:rsidRPr="00181BD9" w:rsidRDefault="00045B72" w:rsidP="00B6504E">
      <w:pPr>
        <w:pStyle w:val="Rubrik2"/>
        <w:ind w:right="-2"/>
      </w:pPr>
      <w:r w:rsidRPr="00045B72">
        <w:rPr>
          <w:rFonts w:ascii="Arial Fet" w:hAnsi="Arial Fet" w:cs="Arial"/>
          <w:b/>
          <w:iCs/>
          <w:sz w:val="28"/>
          <w:szCs w:val="28"/>
        </w:rPr>
        <w:br w:type="page"/>
      </w:r>
      <w:r w:rsidRPr="00181BD9">
        <w:lastRenderedPageBreak/>
        <w:t>Innan undersökning</w:t>
      </w:r>
    </w:p>
    <w:p w14:paraId="59FE281A" w14:textId="5089CA8C" w:rsidR="00045B72" w:rsidRPr="00155DBE" w:rsidRDefault="0017506A" w:rsidP="00426BFC">
      <w:pPr>
        <w:pStyle w:val="Punktlista"/>
        <w:ind w:left="1712" w:right="-2" w:hanging="357"/>
      </w:pPr>
      <w:r>
        <w:t xml:space="preserve">Ansvarig röntgensjuksköterska hämtar den externa </w:t>
      </w:r>
      <w:proofErr w:type="spellStart"/>
      <w:r w:rsidR="00230D77">
        <w:t>mobiletten</w:t>
      </w:r>
      <w:proofErr w:type="spellEnd"/>
      <w:r>
        <w:t xml:space="preserve"> (NURN Mobil 1).</w:t>
      </w:r>
      <w:r w:rsidR="00496707">
        <w:t xml:space="preserve"> </w:t>
      </w:r>
      <w:r w:rsidR="00045B72" w:rsidRPr="00155DBE">
        <w:t xml:space="preserve">Placering av transportabel </w:t>
      </w:r>
      <w:proofErr w:type="spellStart"/>
      <w:r w:rsidR="00045B72" w:rsidRPr="00155DBE">
        <w:t>mobilett</w:t>
      </w:r>
      <w:proofErr w:type="spellEnd"/>
      <w:r w:rsidR="00045B72" w:rsidRPr="00155DBE">
        <w:t xml:space="preserve">: </w:t>
      </w:r>
      <w:r w:rsidR="00F0337B">
        <w:t>m</w:t>
      </w:r>
      <w:r w:rsidR="00496707">
        <w:t xml:space="preserve">ellan </w:t>
      </w:r>
      <w:proofErr w:type="spellStart"/>
      <w:r w:rsidR="00496707">
        <w:t>lab</w:t>
      </w:r>
      <w:proofErr w:type="spellEnd"/>
      <w:r w:rsidR="00496707">
        <w:t xml:space="preserve"> 12 och 13.</w:t>
      </w:r>
    </w:p>
    <w:p w14:paraId="0655500E" w14:textId="3EAAA0C7" w:rsidR="00045B72" w:rsidRDefault="00045B72" w:rsidP="00B6504E">
      <w:pPr>
        <w:pStyle w:val="Punktlista"/>
        <w:ind w:left="1712" w:right="-2" w:hanging="357"/>
      </w:pPr>
      <w:r w:rsidRPr="00155DBE">
        <w:t xml:space="preserve">Starta </w:t>
      </w:r>
      <w:proofErr w:type="spellStart"/>
      <w:r w:rsidR="00230D77">
        <w:t>mobiletten</w:t>
      </w:r>
      <w:proofErr w:type="spellEnd"/>
      <w:r w:rsidRPr="00155DBE">
        <w:t>.</w:t>
      </w:r>
    </w:p>
    <w:p w14:paraId="2ACE3730" w14:textId="17535FEF" w:rsidR="001C3EDE" w:rsidRDefault="001C3EDE" w:rsidP="00B6504E">
      <w:pPr>
        <w:pStyle w:val="Punktlista"/>
        <w:ind w:left="1712" w:right="-2" w:hanging="357"/>
      </w:pPr>
      <w:r>
        <w:t xml:space="preserve">Ta med </w:t>
      </w:r>
      <w:proofErr w:type="spellStart"/>
      <w:r w:rsidR="00611631">
        <w:t>mobiletten</w:t>
      </w:r>
      <w:proofErr w:type="spellEnd"/>
      <w:r>
        <w:t xml:space="preserve"> till traumarummet (följ skyltarna inne på akuten)</w:t>
      </w:r>
      <w:r w:rsidR="003736C0">
        <w:t>.</w:t>
      </w:r>
    </w:p>
    <w:p w14:paraId="5B40C7F9" w14:textId="62EF77DC" w:rsidR="003736C0" w:rsidRPr="00155DBE" w:rsidRDefault="003736C0" w:rsidP="00B6504E">
      <w:pPr>
        <w:pStyle w:val="Punktlista"/>
        <w:ind w:left="1712" w:right="-2" w:hanging="357"/>
      </w:pPr>
      <w:r>
        <w:t>Starta RIS-datorn på akuten.</w:t>
      </w:r>
    </w:p>
    <w:p w14:paraId="11ECDE10" w14:textId="1BAEBAB8" w:rsidR="00045B72" w:rsidRPr="00155DBE" w:rsidRDefault="00045B72" w:rsidP="00B6504E">
      <w:pPr>
        <w:pStyle w:val="Punktlista"/>
        <w:ind w:left="1712" w:right="-2" w:hanging="357"/>
      </w:pPr>
      <w:r w:rsidRPr="00155DBE">
        <w:t>Ta på plastförkläden samt klistermärken; RTG-SSK och RTG-USK,</w:t>
      </w:r>
      <w:r w:rsidRPr="00155DBE">
        <w:br/>
        <w:t>skriv namn på klisterlapparna</w:t>
      </w:r>
      <w:r w:rsidR="003736C0">
        <w:t xml:space="preserve"> (finns inne på traumarummet)</w:t>
      </w:r>
      <w:r w:rsidRPr="00155DBE">
        <w:t>.</w:t>
      </w:r>
    </w:p>
    <w:p w14:paraId="470FCF66" w14:textId="77777777" w:rsidR="00045B72" w:rsidRPr="003736C0" w:rsidRDefault="00045B72" w:rsidP="00B6504E">
      <w:pPr>
        <w:pStyle w:val="Punktlista"/>
        <w:ind w:left="1712" w:right="-2" w:hanging="357"/>
        <w:rPr>
          <w:b/>
          <w:bCs/>
          <w:i/>
          <w:iCs/>
        </w:rPr>
      </w:pPr>
      <w:r w:rsidRPr="003736C0">
        <w:rPr>
          <w:b/>
          <w:bCs/>
          <w:i/>
          <w:iCs/>
        </w:rPr>
        <w:t>Håll kontinuerlig kontakt med personalen på DT-lab. och radiolog samt informera om:</w:t>
      </w:r>
    </w:p>
    <w:p w14:paraId="44944FC0" w14:textId="77777777" w:rsidR="00045B72" w:rsidRPr="00155DBE" w:rsidRDefault="00045B72" w:rsidP="00A96520">
      <w:pPr>
        <w:pStyle w:val="Punktlista"/>
        <w:numPr>
          <w:ilvl w:val="1"/>
          <w:numId w:val="14"/>
        </w:numPr>
        <w:ind w:left="1985" w:right="-2"/>
      </w:pPr>
      <w:r w:rsidRPr="00155DBE">
        <w:t>Antal skadade.</w:t>
      </w:r>
    </w:p>
    <w:p w14:paraId="08C44E79" w14:textId="77777777" w:rsidR="00045B72" w:rsidRPr="00155DBE" w:rsidRDefault="00045B72" w:rsidP="00A96520">
      <w:pPr>
        <w:pStyle w:val="Punktlista"/>
        <w:numPr>
          <w:ilvl w:val="1"/>
          <w:numId w:val="14"/>
        </w:numPr>
        <w:ind w:left="1985" w:right="-2"/>
      </w:pPr>
      <w:r w:rsidRPr="00155DBE">
        <w:t>Hur svårt skadade personerna är.</w:t>
      </w:r>
    </w:p>
    <w:p w14:paraId="6E0323A3" w14:textId="77777777" w:rsidR="00045B72" w:rsidRPr="00155DBE" w:rsidRDefault="00045B72" w:rsidP="00A96520">
      <w:pPr>
        <w:pStyle w:val="Punktlista"/>
        <w:numPr>
          <w:ilvl w:val="1"/>
          <w:numId w:val="14"/>
        </w:numPr>
        <w:ind w:left="1985" w:right="-2"/>
      </w:pPr>
      <w:r w:rsidRPr="00155DBE">
        <w:t>Vilka undersökningar som är aktuella?</w:t>
      </w:r>
    </w:p>
    <w:p w14:paraId="097B2073" w14:textId="77777777" w:rsidR="00045B72" w:rsidRPr="00155DBE" w:rsidRDefault="00045B72" w:rsidP="00A96520">
      <w:pPr>
        <w:pStyle w:val="Punktlista"/>
        <w:numPr>
          <w:ilvl w:val="1"/>
          <w:numId w:val="14"/>
        </w:numPr>
        <w:ind w:left="1985" w:right="-2"/>
      </w:pPr>
      <w:r w:rsidRPr="00155DBE">
        <w:t xml:space="preserve">Meddela om det är Nivå 2-larm som uppgraderats till </w:t>
      </w:r>
      <w:r w:rsidRPr="00A96520">
        <w:rPr>
          <w:b/>
          <w:bCs/>
        </w:rPr>
        <w:t>Nivå 1</w:t>
      </w:r>
      <w:r w:rsidRPr="00155DBE">
        <w:t>.</w:t>
      </w:r>
    </w:p>
    <w:p w14:paraId="5398958C" w14:textId="77777777" w:rsidR="00045B72" w:rsidRPr="00181BD9" w:rsidRDefault="00045B72" w:rsidP="00B6504E">
      <w:pPr>
        <w:pStyle w:val="Rubrik2"/>
        <w:ind w:right="-2"/>
      </w:pPr>
      <w:r w:rsidRPr="00181BD9">
        <w:t>Röntgenremiss</w:t>
      </w:r>
    </w:p>
    <w:p w14:paraId="1FADF76D" w14:textId="77777777" w:rsidR="00045B72" w:rsidRPr="00045B72" w:rsidRDefault="00045B72" w:rsidP="00B6504E">
      <w:pPr>
        <w:pStyle w:val="Punktlista"/>
        <w:ind w:left="1712" w:right="-2" w:hanging="357"/>
      </w:pPr>
      <w:r w:rsidRPr="00045B72">
        <w:t xml:space="preserve">Vid traumalarm Nivå 1ska traumaledaren skriva röntgenremiss för </w:t>
      </w:r>
      <w:proofErr w:type="gramStart"/>
      <w:r w:rsidRPr="00045B72">
        <w:t>röntgen thorax</w:t>
      </w:r>
      <w:proofErr w:type="gramEnd"/>
      <w:r w:rsidRPr="00045B72">
        <w:t xml:space="preserve">, röntgen bäcken och DT-multitrauma, men </w:t>
      </w:r>
      <w:r w:rsidRPr="00A96520">
        <w:rPr>
          <w:i/>
          <w:iCs/>
        </w:rPr>
        <w:t>röntgenpersonalen ska vara behjälplig vid behov</w:t>
      </w:r>
      <w:r w:rsidRPr="00045B72">
        <w:t>.</w:t>
      </w:r>
    </w:p>
    <w:p w14:paraId="6FF9C2B9" w14:textId="77777777" w:rsidR="00045B72" w:rsidRPr="00155DBE" w:rsidRDefault="00045B72" w:rsidP="00B6504E">
      <w:pPr>
        <w:pStyle w:val="Punktlista"/>
        <w:ind w:left="1712" w:right="-2" w:hanging="357"/>
      </w:pPr>
      <w:r w:rsidRPr="00155DBE">
        <w:t xml:space="preserve">Finns tillgängligt person- eller </w:t>
      </w:r>
      <w:proofErr w:type="spellStart"/>
      <w:r w:rsidRPr="00155DBE">
        <w:t>Meliornummer</w:t>
      </w:r>
      <w:proofErr w:type="spellEnd"/>
      <w:r w:rsidRPr="00155DBE">
        <w:t xml:space="preserve">, skriv remiss – annars </w:t>
      </w:r>
      <w:r w:rsidRPr="00A96520">
        <w:rPr>
          <w:b/>
          <w:bCs/>
        </w:rPr>
        <w:t>VÄNTA</w:t>
      </w:r>
      <w:r w:rsidRPr="00155DBE">
        <w:t>.</w:t>
      </w:r>
    </w:p>
    <w:p w14:paraId="5BB020E7" w14:textId="77777777" w:rsidR="00045B72" w:rsidRPr="00155DBE" w:rsidRDefault="00045B72" w:rsidP="00B6504E">
      <w:pPr>
        <w:pStyle w:val="Punktlista"/>
        <w:ind w:left="1712" w:right="-2" w:hanging="357"/>
      </w:pPr>
      <w:r w:rsidRPr="00A96520">
        <w:rPr>
          <w:b/>
          <w:bCs/>
        </w:rPr>
        <w:t>Skriv inte in personnummer manuellt</w:t>
      </w:r>
      <w:r w:rsidRPr="00155DBE">
        <w:t xml:space="preserve"> då bilderna lägger sig som overifierade i PACS.</w:t>
      </w:r>
    </w:p>
    <w:p w14:paraId="0EEB14C3" w14:textId="5A99ACE0" w:rsidR="00045B72" w:rsidRPr="00155DBE" w:rsidRDefault="00045B72" w:rsidP="00B6504E">
      <w:pPr>
        <w:pStyle w:val="Punktlista"/>
        <w:ind w:left="1712" w:right="-2" w:hanging="357"/>
      </w:pPr>
      <w:r w:rsidRPr="00155DBE">
        <w:t>Kö</w:t>
      </w:r>
      <w:r w:rsidR="00197277">
        <w:t xml:space="preserve"> in</w:t>
      </w:r>
      <w:r w:rsidRPr="00155DBE">
        <w:t xml:space="preserve"> </w:t>
      </w:r>
      <w:proofErr w:type="spellStart"/>
      <w:r w:rsidR="00230D77">
        <w:t>mobiletten</w:t>
      </w:r>
      <w:proofErr w:type="spellEnd"/>
      <w:r w:rsidRPr="00155DBE">
        <w:t xml:space="preserve"> </w:t>
      </w:r>
      <w:r w:rsidR="00197277">
        <w:t>på</w:t>
      </w:r>
      <w:r w:rsidRPr="00155DBE">
        <w:t xml:space="preserve"> </w:t>
      </w:r>
      <w:r w:rsidR="00197277">
        <w:t>traumarummet</w:t>
      </w:r>
      <w:r w:rsidR="0046788B">
        <w:t xml:space="preserve"> och parkera till vänster om traumabritsen. </w:t>
      </w:r>
    </w:p>
    <w:p w14:paraId="6B884452" w14:textId="77777777" w:rsidR="00045B72" w:rsidRPr="00045B72" w:rsidRDefault="00045B72" w:rsidP="00B6504E">
      <w:pPr>
        <w:pStyle w:val="Punktlista"/>
        <w:ind w:left="1712" w:right="-2" w:hanging="357"/>
        <w:rPr>
          <w:szCs w:val="20"/>
        </w:rPr>
      </w:pPr>
      <w:r w:rsidRPr="00155DBE">
        <w:t xml:space="preserve">Vid stort trauma med flera personer inblandade där person- eller </w:t>
      </w:r>
      <w:proofErr w:type="spellStart"/>
      <w:r w:rsidRPr="00155DBE">
        <w:t>Meliornummer</w:t>
      </w:r>
      <w:proofErr w:type="spellEnd"/>
      <w:r w:rsidRPr="00155DBE">
        <w:t xml:space="preserve"> finns, registrera alla remisser</w:t>
      </w:r>
      <w:r w:rsidRPr="00045B72">
        <w:rPr>
          <w:szCs w:val="20"/>
        </w:rPr>
        <w:t xml:space="preserve"> på samma gång.</w:t>
      </w:r>
    </w:p>
    <w:p w14:paraId="65B1E291" w14:textId="77777777" w:rsidR="00045B72" w:rsidRPr="00181BD9" w:rsidRDefault="00045B72" w:rsidP="00B6504E">
      <w:pPr>
        <w:pStyle w:val="Rubrik2"/>
        <w:ind w:right="-2"/>
      </w:pPr>
      <w:r w:rsidRPr="00181BD9">
        <w:t>Undersökning</w:t>
      </w:r>
    </w:p>
    <w:p w14:paraId="744DBA5A" w14:textId="4D632D84" w:rsidR="00045B72" w:rsidRPr="00155DBE" w:rsidRDefault="00045B72" w:rsidP="00B6504E">
      <w:pPr>
        <w:pStyle w:val="Punktlista"/>
        <w:ind w:left="1712" w:right="-2" w:hanging="357"/>
      </w:pPr>
      <w:r w:rsidRPr="00155DBE">
        <w:t xml:space="preserve">Välj rätt patient i </w:t>
      </w:r>
      <w:proofErr w:type="spellStart"/>
      <w:r w:rsidR="00230D77">
        <w:t>mobiletten</w:t>
      </w:r>
      <w:proofErr w:type="spellEnd"/>
      <w:r w:rsidRPr="00155DBE">
        <w:t>.</w:t>
      </w:r>
    </w:p>
    <w:p w14:paraId="64F2FB31" w14:textId="77777777" w:rsidR="00045B72" w:rsidRPr="00155DBE" w:rsidRDefault="00045B72" w:rsidP="00B6504E">
      <w:pPr>
        <w:pStyle w:val="Punktlista"/>
        <w:ind w:left="1712" w:right="-2" w:hanging="357"/>
      </w:pPr>
      <w:r w:rsidRPr="00155DBE">
        <w:t>Lyssna på rapportering från ambulansen.</w:t>
      </w:r>
    </w:p>
    <w:p w14:paraId="589B613D" w14:textId="77777777" w:rsidR="00045B72" w:rsidRPr="00155DBE" w:rsidRDefault="00045B72" w:rsidP="00B6504E">
      <w:pPr>
        <w:pStyle w:val="Punktlista"/>
        <w:ind w:left="1712" w:right="-2" w:hanging="357"/>
      </w:pPr>
      <w:r w:rsidRPr="00155DBE">
        <w:t xml:space="preserve">Hjälp </w:t>
      </w:r>
      <w:r w:rsidRPr="00AE4EF9">
        <w:rPr>
          <w:i/>
          <w:iCs/>
        </w:rPr>
        <w:t>akutens undersköterskor</w:t>
      </w:r>
      <w:r w:rsidRPr="00155DBE">
        <w:t>.</w:t>
      </w:r>
    </w:p>
    <w:p w14:paraId="5BEE4437" w14:textId="3C246D4A" w:rsidR="00045B72" w:rsidRPr="00155DBE" w:rsidRDefault="00045B72" w:rsidP="00B6504E">
      <w:pPr>
        <w:pStyle w:val="Punktlista"/>
        <w:ind w:left="1712" w:right="-2" w:hanging="357"/>
      </w:pPr>
      <w:r w:rsidRPr="00155DBE">
        <w:t xml:space="preserve">Se till att traumapatienten LIGGER RAKT på traumatransfern inför </w:t>
      </w:r>
      <w:r w:rsidR="009177D3">
        <w:br/>
      </w:r>
      <w:r w:rsidRPr="00155DBE">
        <w:t>DT-undersökning efter stockvändningen.</w:t>
      </w:r>
    </w:p>
    <w:p w14:paraId="6644C06C" w14:textId="77777777" w:rsidR="00045B72" w:rsidRPr="00155DBE" w:rsidRDefault="00045B72" w:rsidP="00B6504E">
      <w:pPr>
        <w:pStyle w:val="Punktlista"/>
        <w:ind w:left="1712" w:right="-2" w:hanging="357"/>
      </w:pPr>
      <w:r w:rsidRPr="00155DBE">
        <w:t>Lägg detektorn i ”</w:t>
      </w:r>
      <w:proofErr w:type="spellStart"/>
      <w:r w:rsidRPr="00155DBE">
        <w:t>pottern</w:t>
      </w:r>
      <w:proofErr w:type="spellEnd"/>
      <w:r w:rsidRPr="00155DBE">
        <w:t>”.</w:t>
      </w:r>
    </w:p>
    <w:p w14:paraId="7696EB8A" w14:textId="77777777" w:rsidR="00045B72" w:rsidRPr="00155DBE" w:rsidRDefault="00045B72" w:rsidP="00B6504E">
      <w:pPr>
        <w:pStyle w:val="Punktlista"/>
        <w:ind w:left="1712" w:right="-2" w:hanging="357"/>
      </w:pPr>
      <w:r w:rsidRPr="00155DBE">
        <w:t>Ta eventuellt bort sug, armstöd eller andra saker som kan vara i vägen.</w:t>
      </w:r>
    </w:p>
    <w:p w14:paraId="4F5EB9A5" w14:textId="0C5CBF62" w:rsidR="00045B72" w:rsidRPr="00A72C4C" w:rsidRDefault="00045B72" w:rsidP="00A72C4C">
      <w:pPr>
        <w:pStyle w:val="Punktlista"/>
        <w:spacing w:before="60" w:after="60" w:line="240" w:lineRule="auto"/>
        <w:ind w:left="1701" w:right="-2" w:hanging="357"/>
        <w:rPr>
          <w:szCs w:val="20"/>
        </w:rPr>
      </w:pPr>
      <w:r w:rsidRPr="00155DBE">
        <w:t>Vid bildtagning informera alla om att bild tas</w:t>
      </w:r>
      <w:r w:rsidR="00A72C4C">
        <w:t>.</w:t>
      </w:r>
    </w:p>
    <w:p w14:paraId="3F4F8FB1" w14:textId="77777777" w:rsidR="00611631" w:rsidRDefault="00611631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004DDFD" w14:textId="3169B4F3" w:rsidR="00045B72" w:rsidRPr="00181BD9" w:rsidRDefault="00045B72" w:rsidP="00B6504E">
      <w:pPr>
        <w:pStyle w:val="Rubrik2"/>
        <w:ind w:right="-2"/>
      </w:pPr>
      <w:r w:rsidRPr="00181BD9">
        <w:lastRenderedPageBreak/>
        <w:t>Efter bildtagning</w:t>
      </w:r>
    </w:p>
    <w:p w14:paraId="55C4EDBA" w14:textId="650515CA" w:rsidR="00045B72" w:rsidRPr="00155DBE" w:rsidRDefault="00045B72" w:rsidP="00B6504E">
      <w:pPr>
        <w:pStyle w:val="Punktlista"/>
        <w:ind w:left="1712" w:right="-2" w:hanging="357"/>
      </w:pPr>
      <w:r w:rsidRPr="00155DBE">
        <w:t>Fråga traumaledaren om h</w:t>
      </w:r>
      <w:r w:rsidR="007C4CEC">
        <w:t>en</w:t>
      </w:r>
      <w:r w:rsidRPr="00155DBE">
        <w:t xml:space="preserve"> vill se bilderna.</w:t>
      </w:r>
    </w:p>
    <w:p w14:paraId="7EE0E8F6" w14:textId="6111325F" w:rsidR="00045B72" w:rsidRPr="00155DBE" w:rsidRDefault="00045B72" w:rsidP="00B6504E">
      <w:pPr>
        <w:pStyle w:val="Punktlista"/>
        <w:ind w:left="1712" w:right="-2" w:hanging="357"/>
      </w:pPr>
      <w:r w:rsidRPr="00155DBE">
        <w:t xml:space="preserve">Fråga traumaledaren </w:t>
      </w:r>
      <w:r w:rsidR="007C4CEC">
        <w:t xml:space="preserve">(hands off) </w:t>
      </w:r>
      <w:r w:rsidRPr="00155DBE">
        <w:t>om fler röntgenbilder behövs. Om inte, informera alla om att röntgenpersonalen återgår till röntgenavdelningen.</w:t>
      </w:r>
    </w:p>
    <w:p w14:paraId="316B8500" w14:textId="77777777" w:rsidR="00045B72" w:rsidRDefault="00045B72" w:rsidP="00B6504E">
      <w:pPr>
        <w:pStyle w:val="Punktlista"/>
        <w:ind w:left="1712" w:right="-2" w:hanging="357"/>
      </w:pPr>
      <w:r w:rsidRPr="00155DBE">
        <w:t>Gå till röntgen och förbered för eventuell vidare DT-undersökning.</w:t>
      </w:r>
    </w:p>
    <w:p w14:paraId="4125A09D" w14:textId="5EE00E70" w:rsidR="007C4CEC" w:rsidRPr="00155DBE" w:rsidRDefault="007C4CEC" w:rsidP="00B6504E">
      <w:pPr>
        <w:pStyle w:val="Punktlista"/>
        <w:ind w:left="1712" w:right="-2" w:hanging="357"/>
      </w:pPr>
      <w:r>
        <w:t xml:space="preserve">Ställ tillbaka </w:t>
      </w:r>
      <w:proofErr w:type="spellStart"/>
      <w:r w:rsidR="00230D77">
        <w:t>mobiletten</w:t>
      </w:r>
      <w:proofErr w:type="spellEnd"/>
      <w:r>
        <w:t xml:space="preserve"> mellan </w:t>
      </w:r>
      <w:proofErr w:type="spellStart"/>
      <w:r>
        <w:t>lab</w:t>
      </w:r>
      <w:proofErr w:type="spellEnd"/>
      <w:r>
        <w:t xml:space="preserve"> 12</w:t>
      </w:r>
      <w:r w:rsidR="008A194B">
        <w:t>/13</w:t>
      </w:r>
    </w:p>
    <w:bookmarkEnd w:id="0"/>
    <w:p w14:paraId="76B9F95B" w14:textId="24513497" w:rsidR="00536A5A" w:rsidRPr="00536A5A" w:rsidRDefault="00536A5A" w:rsidP="00B6504E">
      <w:pPr>
        <w:spacing w:after="0" w:line="240" w:lineRule="auto"/>
        <w:ind w:left="0" w:right="-2"/>
      </w:pPr>
    </w:p>
    <w:sectPr w:rsidR="00536A5A" w:rsidRPr="00536A5A" w:rsidSect="00045B7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D764AF" w14:textId="77777777" w:rsidR="00557850" w:rsidRDefault="00557850">
      <w:r>
        <w:separator/>
      </w:r>
    </w:p>
  </w:endnote>
  <w:endnote w:type="continuationSeparator" w:id="0">
    <w:p w14:paraId="3F00DFF5" w14:textId="77777777" w:rsidR="00557850" w:rsidRDefault="00557850">
      <w:r>
        <w:continuationSeparator/>
      </w:r>
    </w:p>
  </w:endnote>
  <w:endnote w:type="continuationNotice" w:id="1">
    <w:p w14:paraId="52C42F74" w14:textId="77777777" w:rsidR="00557850" w:rsidRDefault="0055785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DC51BA" w14:textId="77777777" w:rsidR="00557850" w:rsidRDefault="00557850"/>
  </w:footnote>
  <w:footnote w:type="continuationSeparator" w:id="0">
    <w:p w14:paraId="3EDA9A1F" w14:textId="77777777" w:rsidR="00557850" w:rsidRDefault="00557850">
      <w:r>
        <w:continuationSeparator/>
      </w:r>
    </w:p>
  </w:footnote>
  <w:footnote w:type="continuationNotice" w:id="1">
    <w:p w14:paraId="29422AA8" w14:textId="77777777" w:rsidR="00557850" w:rsidRDefault="0055785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E87264"/>
    <w:multiLevelType w:val="hybridMultilevel"/>
    <w:tmpl w:val="658E55C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EE9242F"/>
    <w:multiLevelType w:val="hybridMultilevel"/>
    <w:tmpl w:val="CA0812C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6BDA0544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210EF1"/>
    <w:multiLevelType w:val="hybridMultilevel"/>
    <w:tmpl w:val="CA92DA1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705FCA"/>
    <w:multiLevelType w:val="hybridMultilevel"/>
    <w:tmpl w:val="0FE2C86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4002D68"/>
    <w:multiLevelType w:val="hybridMultilevel"/>
    <w:tmpl w:val="4010195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7FC3EAE"/>
    <w:multiLevelType w:val="hybridMultilevel"/>
    <w:tmpl w:val="ABB83C8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A835362"/>
    <w:multiLevelType w:val="hybridMultilevel"/>
    <w:tmpl w:val="E4A2ABA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4"/>
  </w:num>
  <w:num w:numId="2">
    <w:abstractNumId w:val="18"/>
  </w:num>
  <w:num w:numId="3">
    <w:abstractNumId w:val="0"/>
  </w:num>
  <w:num w:numId="4">
    <w:abstractNumId w:val="8"/>
  </w:num>
  <w:num w:numId="5">
    <w:abstractNumId w:val="20"/>
  </w:num>
  <w:num w:numId="6">
    <w:abstractNumId w:val="3"/>
  </w:num>
  <w:num w:numId="7">
    <w:abstractNumId w:val="13"/>
  </w:num>
  <w:num w:numId="8">
    <w:abstractNumId w:val="10"/>
  </w:num>
  <w:num w:numId="9">
    <w:abstractNumId w:val="1"/>
  </w:num>
  <w:num w:numId="10">
    <w:abstractNumId w:val="1"/>
  </w:num>
  <w:num w:numId="11">
    <w:abstractNumId w:val="4"/>
  </w:num>
  <w:num w:numId="12">
    <w:abstractNumId w:val="6"/>
  </w:num>
  <w:num w:numId="13">
    <w:abstractNumId w:val="17"/>
  </w:num>
  <w:num w:numId="14">
    <w:abstractNumId w:val="11"/>
  </w:num>
  <w:num w:numId="15">
    <w:abstractNumId w:val="9"/>
  </w:num>
  <w:num w:numId="16">
    <w:abstractNumId w:val="16"/>
  </w:num>
  <w:num w:numId="17">
    <w:abstractNumId w:val="7"/>
  </w:num>
  <w:num w:numId="18">
    <w:abstractNumId w:val="12"/>
  </w:num>
  <w:num w:numId="19">
    <w:abstractNumId w:val="23"/>
  </w:num>
  <w:num w:numId="20">
    <w:abstractNumId w:val="2"/>
  </w:num>
  <w:num w:numId="21">
    <w:abstractNumId w:val="19"/>
  </w:num>
  <w:num w:numId="22">
    <w:abstractNumId w:val="22"/>
  </w:num>
  <w:num w:numId="23">
    <w:abstractNumId w:val="14"/>
  </w:num>
  <w:num w:numId="24">
    <w:abstractNumId w:val="5"/>
  </w:num>
  <w:num w:numId="25">
    <w:abstractNumId w:val="15"/>
  </w:num>
  <w:num w:numId="26">
    <w:abstractNumId w:val="21"/>
  </w:num>
  <w:num w:numId="27">
    <w:abstractNumId w:val="11"/>
  </w:num>
  <w:num w:numId="28">
    <w:abstractNumId w:val="11"/>
  </w:num>
  <w:num w:numId="29">
    <w:abstractNumId w:val="11"/>
  </w:num>
  <w:num w:numId="30">
    <w:abstractNumId w:val="11"/>
  </w:num>
  <w:num w:numId="3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5B72"/>
    <w:rsid w:val="00050500"/>
    <w:rsid w:val="0005691C"/>
    <w:rsid w:val="00056ECB"/>
    <w:rsid w:val="00056ED5"/>
    <w:rsid w:val="000655CC"/>
    <w:rsid w:val="000700AE"/>
    <w:rsid w:val="000701AF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18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DBE"/>
    <w:rsid w:val="00157D5B"/>
    <w:rsid w:val="00161FE6"/>
    <w:rsid w:val="001647EA"/>
    <w:rsid w:val="00164C3D"/>
    <w:rsid w:val="00166D3A"/>
    <w:rsid w:val="0017506A"/>
    <w:rsid w:val="00181BD9"/>
    <w:rsid w:val="00181FDC"/>
    <w:rsid w:val="001860B9"/>
    <w:rsid w:val="00186F2B"/>
    <w:rsid w:val="001874D6"/>
    <w:rsid w:val="0019632A"/>
    <w:rsid w:val="00197277"/>
    <w:rsid w:val="001A4E7C"/>
    <w:rsid w:val="001B762C"/>
    <w:rsid w:val="001C3EDE"/>
    <w:rsid w:val="001C4D0A"/>
    <w:rsid w:val="001C5FEF"/>
    <w:rsid w:val="001D29EB"/>
    <w:rsid w:val="00211487"/>
    <w:rsid w:val="00211D91"/>
    <w:rsid w:val="00217DEC"/>
    <w:rsid w:val="00230D7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2D8D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36C0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66CE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788B"/>
    <w:rsid w:val="00470CE7"/>
    <w:rsid w:val="00470F4F"/>
    <w:rsid w:val="00472482"/>
    <w:rsid w:val="00480DC7"/>
    <w:rsid w:val="004876F6"/>
    <w:rsid w:val="0049236A"/>
    <w:rsid w:val="00492718"/>
    <w:rsid w:val="00496707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50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1631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3137"/>
    <w:rsid w:val="006E450B"/>
    <w:rsid w:val="006E54DB"/>
    <w:rsid w:val="006F0D7E"/>
    <w:rsid w:val="006F5DC3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4CEC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194B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77D3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008D"/>
    <w:rsid w:val="00A264BE"/>
    <w:rsid w:val="00A272CA"/>
    <w:rsid w:val="00A33051"/>
    <w:rsid w:val="00A36DBF"/>
    <w:rsid w:val="00A407AD"/>
    <w:rsid w:val="00A40923"/>
    <w:rsid w:val="00A41C05"/>
    <w:rsid w:val="00A42426"/>
    <w:rsid w:val="00A514B7"/>
    <w:rsid w:val="00A54A0B"/>
    <w:rsid w:val="00A65FD4"/>
    <w:rsid w:val="00A72C4C"/>
    <w:rsid w:val="00A81198"/>
    <w:rsid w:val="00A81E48"/>
    <w:rsid w:val="00A82035"/>
    <w:rsid w:val="00A90D77"/>
    <w:rsid w:val="00A92E07"/>
    <w:rsid w:val="00A96520"/>
    <w:rsid w:val="00AA0B3A"/>
    <w:rsid w:val="00AA6EB4"/>
    <w:rsid w:val="00AA767D"/>
    <w:rsid w:val="00AB0CC9"/>
    <w:rsid w:val="00AC3FF6"/>
    <w:rsid w:val="00AD73EC"/>
    <w:rsid w:val="00AE4EF9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8BA"/>
    <w:rsid w:val="00B41789"/>
    <w:rsid w:val="00B46C03"/>
    <w:rsid w:val="00B60C6C"/>
    <w:rsid w:val="00B619A9"/>
    <w:rsid w:val="00B6504E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5AC"/>
    <w:rsid w:val="00BC48A6"/>
    <w:rsid w:val="00BC531E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1C2"/>
    <w:rsid w:val="00CF0D14"/>
    <w:rsid w:val="00CF53C5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487"/>
    <w:rsid w:val="00F0337B"/>
    <w:rsid w:val="00F173D7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CF53C5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CF53C5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CF53C5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CF53C5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CF53C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42</TotalTime>
  <Pages>3</Pages>
  <Words>397</Words>
  <Characters>2555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Traumalarm Nivå 1 – Radiologi – NÄL</dc:title>
  <dc:subject/>
  <dc:creator>patrik.jens.johansson@vgregion.se</dc:creator>
  <keywords/>
  <lastModifiedBy>Mathilda Hall Ström</lastModifiedBy>
  <revision>35</revision>
  <lastPrinted>2016-03-31T10:56:00.0000000Z</lastPrinted>
  <dcterms:created xsi:type="dcterms:W3CDTF">2022-05-18T04:42:00.0000000Z</dcterms:created>
  <dcterms:modified xsi:type="dcterms:W3CDTF">2022-10-27T12:02:00.0000000Z</dcterms:modified>
</coreProperties>
</file>