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DD2125" w14:textId="77777777" w:rsidR="00441DA5" w:rsidRDefault="00441DA5" w:rsidP="00F35B05">
      <w:pPr>
        <w:pStyle w:val="Rubrik2"/>
        <w:sectPr w:rsidR="00441DA5" w:rsidSect="00441DA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6C049D" w14:textId="77777777" w:rsidR="00441DA5" w:rsidRPr="00441DA5" w:rsidRDefault="00441DA5" w:rsidP="00441DA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41DA5">
        <w:rPr>
          <w:szCs w:val="20"/>
        </w:rPr>
        <w:tab/>
      </w:r>
    </w:p>
    <w:p w14:paraId="17F9D45A" w14:textId="460C0421" w:rsidR="00441DA5" w:rsidRPr="00441DA5" w:rsidRDefault="002636F6" w:rsidP="002636F6">
      <w:pPr>
        <w:pStyle w:val="Rubrik1"/>
        <w:rPr>
          <w:szCs w:val="20"/>
        </w:rPr>
      </w:pPr>
      <w:r w:rsidRPr="00441DA5">
        <w:t>Sök efter personal som arbetar inom vård/omsorg som är anslutna till HSA inom Sverige</w:t>
      </w:r>
    </w:p>
    <w:p w14:paraId="1D6EB409" w14:textId="77777777" w:rsidR="00441DA5" w:rsidRPr="00441DA5" w:rsidRDefault="00441DA5" w:rsidP="002636F6">
      <w:pPr>
        <w:pStyle w:val="Rubrik2"/>
      </w:pPr>
      <w:bookmarkStart w:id="1" w:name="_1314629194"/>
      <w:bookmarkStart w:id="2" w:name="Rubrik"/>
      <w:bookmarkEnd w:id="1"/>
      <w:bookmarkEnd w:id="2"/>
      <w:r w:rsidRPr="00441DA5">
        <w:t>Sammanfattning</w:t>
      </w:r>
    </w:p>
    <w:p w14:paraId="3AFD910A" w14:textId="77777777" w:rsidR="00441DA5" w:rsidRDefault="00441DA5" w:rsidP="002636F6">
      <w:pPr>
        <w:pStyle w:val="Normalefterlista"/>
      </w:pPr>
      <w:r w:rsidRPr="00441DA5">
        <w:t>Instruktioner för att söka efter enheter, funktioner och personal inom alla organisationer som är anslutna till HSA (Hälso- och Sjukvårdens Adressregister) inom Sverige (landsting, kommuner och privata vårdgivare).</w:t>
      </w:r>
    </w:p>
    <w:p w14:paraId="411D223B" w14:textId="4B7BC6FA" w:rsidR="000B0044" w:rsidRDefault="000B0044" w:rsidP="00442963">
      <w:pPr>
        <w:pStyle w:val="Rubrik2"/>
      </w:pPr>
      <w:r>
        <w:t>Förändringar sedan föregående version</w:t>
      </w:r>
    </w:p>
    <w:p w14:paraId="178E4D09" w14:textId="03C074F6" w:rsidR="00442963" w:rsidRPr="00442963" w:rsidRDefault="00442963" w:rsidP="00442963">
      <w:r>
        <w:t>Inga förändringar.</w:t>
      </w:r>
    </w:p>
    <w:p w14:paraId="2CB20952" w14:textId="77777777" w:rsidR="00441DA5" w:rsidRPr="00441DA5" w:rsidRDefault="00441DA5" w:rsidP="002636F6">
      <w:pPr>
        <w:pStyle w:val="Rubrik2"/>
      </w:pPr>
      <w:r w:rsidRPr="00441DA5">
        <w:t>Åtgärder</w:t>
      </w:r>
    </w:p>
    <w:p w14:paraId="451C5CB7" w14:textId="77777777" w:rsidR="00441DA5" w:rsidRPr="00441DA5" w:rsidRDefault="00441DA5" w:rsidP="002636F6">
      <w:pPr>
        <w:numPr>
          <w:ilvl w:val="0"/>
          <w:numId w:val="20"/>
        </w:numPr>
        <w:spacing w:after="0" w:line="240" w:lineRule="auto"/>
        <w:ind w:left="993" w:right="0" w:firstLine="0"/>
        <w:rPr>
          <w:szCs w:val="20"/>
        </w:rPr>
      </w:pPr>
      <w:r w:rsidRPr="00441DA5">
        <w:rPr>
          <w:szCs w:val="20"/>
        </w:rPr>
        <w:t xml:space="preserve">På intranätet klickar du på </w:t>
      </w:r>
      <w:r w:rsidRPr="00441DA5">
        <w:rPr>
          <w:noProof/>
          <w:szCs w:val="20"/>
        </w:rPr>
        <w:t>Sök överst, till höger på sidan.</w:t>
      </w:r>
    </w:p>
    <w:p w14:paraId="6C1DAEB8" w14:textId="34E97298" w:rsidR="00441DA5" w:rsidRPr="00441DA5" w:rsidRDefault="00442963" w:rsidP="002636F6">
      <w:pPr>
        <w:numPr>
          <w:ilvl w:val="0"/>
          <w:numId w:val="20"/>
        </w:numPr>
        <w:spacing w:after="0" w:line="240" w:lineRule="auto"/>
        <w:ind w:left="993" w:right="0" w:firstLine="0"/>
        <w:rPr>
          <w:szCs w:val="20"/>
        </w:rPr>
      </w:pPr>
      <w:r w:rsidRPr="00441DA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9F1505" wp14:editId="54862C2C">
                <wp:simplePos x="0" y="0"/>
                <wp:positionH relativeFrom="column">
                  <wp:posOffset>4491990</wp:posOffset>
                </wp:positionH>
                <wp:positionV relativeFrom="paragraph">
                  <wp:posOffset>523875</wp:posOffset>
                </wp:positionV>
                <wp:extent cx="396875" cy="270510"/>
                <wp:effectExtent l="8890" t="9525" r="13335" b="15240"/>
                <wp:wrapNone/>
                <wp:docPr id="5" name="Rektangel: rundade hörn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6875" cy="27051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EF91A7C" id="Rektangel: rundade hörn 5" o:spid="_x0000_s1026" style="position:absolute;margin-left:353.7pt;margin-top:41.25pt;width:31.25pt;height:2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" filled="f" strokecolor="red" strokeweight="1pt"/>
            </w:pict>
          </mc:Fallback>
        </mc:AlternateContent>
      </w:r>
      <w:r w:rsidRPr="00441DA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A60F1E" wp14:editId="519622A0">
                <wp:simplePos x="0" y="0"/>
                <wp:positionH relativeFrom="column">
                  <wp:posOffset>1812290</wp:posOffset>
                </wp:positionH>
                <wp:positionV relativeFrom="paragraph">
                  <wp:posOffset>372382</wp:posOffset>
                </wp:positionV>
                <wp:extent cx="532765" cy="222885"/>
                <wp:effectExtent l="6350" t="12700" r="13335" b="12065"/>
                <wp:wrapNone/>
                <wp:docPr id="2" name="Rektangel: rundade hörn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2765" cy="2228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19DE70" id="Rektangel: rundade hörn 4" o:spid="_x0000_s1026" style="position:absolute;margin-left:142.7pt;margin-top:29.3pt;width:41.95pt;height:17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" filled="f" strokecolor="red" strokeweight="1pt"/>
            </w:pict>
          </mc:Fallback>
        </mc:AlternateContent>
      </w:r>
      <w:r w:rsidR="00441DA5" w:rsidRPr="00441DA5">
        <w:rPr>
          <w:szCs w:val="20"/>
        </w:rPr>
        <w:t xml:space="preserve">Markera Person och klicka på förstoringsglaset. </w:t>
      </w:r>
      <w:r w:rsidR="00441DA5" w:rsidRPr="00441DA5">
        <w:rPr>
          <w:noProof/>
          <w:szCs w:val="20"/>
        </w:rPr>
        <w:drawing>
          <wp:inline distT="0" distB="0" distL="0" distR="0" wp14:anchorId="56A18753" wp14:editId="0DD1537F">
            <wp:extent cx="4293870" cy="620395"/>
            <wp:effectExtent l="0" t="0" r="0" b="8255"/>
            <wp:docPr id="3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887607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3870" cy="620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41DA5" w:rsidRPr="00441DA5">
        <w:rPr>
          <w:noProof/>
          <w:szCs w:val="20"/>
        </w:rPr>
        <w:br/>
      </w:r>
    </w:p>
    <w:p w14:paraId="49C4CBAB" w14:textId="77777777" w:rsidR="00441DA5" w:rsidRPr="00441DA5" w:rsidRDefault="00441DA5" w:rsidP="002636F6">
      <w:pPr>
        <w:numPr>
          <w:ilvl w:val="0"/>
          <w:numId w:val="20"/>
        </w:numPr>
        <w:spacing w:after="0" w:line="240" w:lineRule="auto"/>
        <w:ind w:left="993" w:right="0" w:firstLine="0"/>
        <w:rPr>
          <w:szCs w:val="20"/>
        </w:rPr>
      </w:pPr>
      <w:r w:rsidRPr="00441DA5">
        <w:rPr>
          <w:szCs w:val="20"/>
        </w:rPr>
        <w:t>Då kommer en massa namn upp men längst ner på sidan står det:</w:t>
      </w:r>
      <w:r w:rsidRPr="00441DA5">
        <w:rPr>
          <w:szCs w:val="20"/>
        </w:rPr>
        <w:br/>
      </w:r>
      <w:r w:rsidRPr="00441DA5">
        <w:rPr>
          <w:noProof/>
          <w:szCs w:val="20"/>
        </w:rPr>
        <w:drawing>
          <wp:inline distT="0" distB="0" distL="0" distR="0" wp14:anchorId="327CE888" wp14:editId="7CF1887D">
            <wp:extent cx="4707255" cy="1025525"/>
            <wp:effectExtent l="0" t="0" r="0" b="3175"/>
            <wp:docPr id="7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1056191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7255" cy="102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63EA8" w14:textId="77777777" w:rsidR="00441DA5" w:rsidRPr="00441DA5" w:rsidRDefault="00441DA5" w:rsidP="002636F6">
      <w:pPr>
        <w:spacing w:after="0" w:line="240" w:lineRule="auto"/>
        <w:ind w:left="993" w:right="0"/>
        <w:rPr>
          <w:szCs w:val="20"/>
        </w:rPr>
      </w:pPr>
    </w:p>
    <w:p w14:paraId="595E7D36" w14:textId="77777777" w:rsidR="00441DA5" w:rsidRPr="00441DA5" w:rsidRDefault="00441DA5" w:rsidP="002636F6">
      <w:pPr>
        <w:numPr>
          <w:ilvl w:val="0"/>
          <w:numId w:val="20"/>
        </w:numPr>
        <w:spacing w:after="0" w:line="240" w:lineRule="auto"/>
        <w:ind w:left="993" w:right="0" w:firstLine="0"/>
        <w:rPr>
          <w:szCs w:val="20"/>
        </w:rPr>
      </w:pPr>
      <w:r w:rsidRPr="00441DA5">
        <w:rPr>
          <w:szCs w:val="20"/>
        </w:rPr>
        <w:t xml:space="preserve">Sätt i SITHS-kortet och klicka på länken så kommer du till </w:t>
      </w:r>
      <w:proofErr w:type="spellStart"/>
      <w:r w:rsidRPr="00441DA5">
        <w:rPr>
          <w:szCs w:val="20"/>
        </w:rPr>
        <w:t>Ineras</w:t>
      </w:r>
      <w:proofErr w:type="spellEnd"/>
      <w:r w:rsidRPr="00441DA5">
        <w:rPr>
          <w:szCs w:val="20"/>
        </w:rPr>
        <w:t xml:space="preserve"> sida och kan söka i vänsterspalten efter enheter, funktioner och personal inom vård- och omsorgsverksamheten i hela landet.</w:t>
      </w:r>
    </w:p>
    <w:p w14:paraId="18F653B7" w14:textId="064410F7" w:rsidR="000B0044" w:rsidRDefault="000B0044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7C4B7DD6" w14:textId="77777777" w:rsidR="00441DA5" w:rsidRPr="00441DA5" w:rsidRDefault="00441DA5" w:rsidP="00441DA5">
      <w:pPr>
        <w:spacing w:after="0" w:line="240" w:lineRule="auto"/>
        <w:ind w:left="720" w:right="0" w:hanging="360"/>
        <w:rPr>
          <w:szCs w:val="20"/>
        </w:rPr>
      </w:pPr>
    </w:p>
    <w:p w14:paraId="3CF657D1" w14:textId="77777777" w:rsidR="00441DA5" w:rsidRPr="00441DA5" w:rsidRDefault="00441DA5" w:rsidP="002636F6">
      <w:pPr>
        <w:numPr>
          <w:ilvl w:val="0"/>
          <w:numId w:val="20"/>
        </w:numPr>
        <w:spacing w:after="0" w:line="240" w:lineRule="auto"/>
        <w:ind w:right="0" w:firstLine="273"/>
      </w:pPr>
      <w:r w:rsidRPr="00441DA5">
        <w:rPr>
          <w:szCs w:val="20"/>
        </w:rPr>
        <w:t>Söker gör</w:t>
      </w:r>
      <w:r w:rsidRPr="00441DA5">
        <w:t xml:space="preserve"> du på följande sätt:</w:t>
      </w:r>
    </w:p>
    <w:p w14:paraId="5193B994" w14:textId="77777777" w:rsidR="00441DA5" w:rsidRPr="00441DA5" w:rsidRDefault="00441DA5" w:rsidP="00442963">
      <w:pPr>
        <w:numPr>
          <w:ilvl w:val="0"/>
          <w:numId w:val="21"/>
        </w:numPr>
        <w:tabs>
          <w:tab w:val="num" w:pos="1701"/>
        </w:tabs>
        <w:spacing w:after="0" w:line="240" w:lineRule="auto"/>
        <w:ind w:left="993" w:right="-426" w:firstLine="283"/>
      </w:pPr>
      <w:r w:rsidRPr="00441DA5">
        <w:t>Välj det län/den organisation som den person du söker är verksam inom.</w:t>
      </w:r>
    </w:p>
    <w:p w14:paraId="2B4335A3" w14:textId="77777777" w:rsidR="00441DA5" w:rsidRPr="00441DA5" w:rsidRDefault="00441DA5" w:rsidP="00442963">
      <w:pPr>
        <w:numPr>
          <w:ilvl w:val="0"/>
          <w:numId w:val="21"/>
        </w:numPr>
        <w:tabs>
          <w:tab w:val="num" w:pos="1701"/>
        </w:tabs>
        <w:spacing w:after="0" w:line="240" w:lineRule="auto"/>
        <w:ind w:left="993" w:right="-426" w:firstLine="283"/>
      </w:pPr>
      <w:r w:rsidRPr="00441DA5">
        <w:t xml:space="preserve">Skriv in ett eller flera sökord, </w:t>
      </w:r>
      <w:proofErr w:type="gramStart"/>
      <w:r w:rsidRPr="00441DA5">
        <w:t>t.ex.</w:t>
      </w:r>
      <w:proofErr w:type="gramEnd"/>
      <w:r w:rsidRPr="00441DA5">
        <w:t xml:space="preserve"> ”</w:t>
      </w:r>
      <w:proofErr w:type="spellStart"/>
      <w:r w:rsidRPr="00441DA5">
        <w:t>greta</w:t>
      </w:r>
      <w:proofErr w:type="spellEnd"/>
      <w:r w:rsidRPr="00441DA5">
        <w:t xml:space="preserve"> svensson”, ”reception karolinska”. </w:t>
      </w:r>
    </w:p>
    <w:p w14:paraId="4C6D8402" w14:textId="77777777" w:rsidR="00441DA5" w:rsidRPr="00441DA5" w:rsidRDefault="00441DA5" w:rsidP="00442963">
      <w:pPr>
        <w:numPr>
          <w:ilvl w:val="0"/>
          <w:numId w:val="21"/>
        </w:numPr>
        <w:tabs>
          <w:tab w:val="num" w:pos="1701"/>
        </w:tabs>
        <w:spacing w:after="0" w:line="240" w:lineRule="auto"/>
        <w:ind w:left="993" w:right="-426" w:firstLine="283"/>
      </w:pPr>
      <w:r w:rsidRPr="00441DA5">
        <w:t xml:space="preserve">Därefter trycker du </w:t>
      </w:r>
      <w:proofErr w:type="spellStart"/>
      <w:r w:rsidRPr="00441DA5">
        <w:t>Enter</w:t>
      </w:r>
      <w:proofErr w:type="spellEnd"/>
      <w:r w:rsidRPr="00441DA5">
        <w:t xml:space="preserve"> eller klickar på Sök. </w:t>
      </w:r>
    </w:p>
    <w:p w14:paraId="206E19BE" w14:textId="77777777" w:rsidR="00441DA5" w:rsidRPr="00441DA5" w:rsidRDefault="00441DA5" w:rsidP="00442963">
      <w:pPr>
        <w:numPr>
          <w:ilvl w:val="0"/>
          <w:numId w:val="21"/>
        </w:numPr>
        <w:tabs>
          <w:tab w:val="clear" w:pos="780"/>
        </w:tabs>
        <w:spacing w:after="0" w:line="240" w:lineRule="auto"/>
        <w:ind w:left="1701" w:right="-426" w:hanging="425"/>
      </w:pPr>
      <w:r w:rsidRPr="00441DA5">
        <w:t>Systemet presenterar då en lista över alla personer och/eller enheter som har hela eller delar av de ord som du har skrivit i namn/titel/organisationstillhörighet.</w:t>
      </w:r>
    </w:p>
    <w:p w14:paraId="3ADE5FC5" w14:textId="77777777" w:rsidR="00441DA5" w:rsidRPr="00441DA5" w:rsidRDefault="00441DA5" w:rsidP="00441DA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B0044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D913A4" w14:textId="77777777" w:rsidR="00597153" w:rsidRDefault="00597153">
      <w:r>
        <w:separator/>
      </w:r>
    </w:p>
  </w:endnote>
  <w:endnote w:type="continuationSeparator" w:id="0">
    <w:p w14:paraId="50474482" w14:textId="77777777" w:rsidR="00597153" w:rsidRDefault="00597153">
      <w:r>
        <w:continuationSeparator/>
      </w:r>
    </w:p>
  </w:endnote>
  <w:endnote w:type="continuationNotice" w:id="1">
    <w:p w14:paraId="242CFBFF" w14:textId="77777777" w:rsidR="00597153" w:rsidRDefault="0059715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4379C5" w14:textId="77777777" w:rsidR="00597153" w:rsidRDefault="00597153"/>
  </w:footnote>
  <w:footnote w:type="continuationSeparator" w:id="0">
    <w:p w14:paraId="502368DE" w14:textId="77777777" w:rsidR="00597153" w:rsidRDefault="00597153">
      <w:r>
        <w:continuationSeparator/>
      </w:r>
    </w:p>
  </w:footnote>
  <w:footnote w:type="continuationNotice" w:id="1">
    <w:p w14:paraId="7A03256D" w14:textId="77777777" w:rsidR="00597153" w:rsidRDefault="0059715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CD1687"/>
    <w:multiLevelType w:val="hybridMultilevel"/>
    <w:tmpl w:val="F66056FC"/>
    <w:lvl w:ilvl="0" w:tplc="6C6009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EDAC9DA" w:tentative="1">
      <w:start w:val="1"/>
      <w:numFmt w:val="lowerLetter"/>
      <w:lvlText w:val="%2."/>
      <w:lvlJc w:val="left"/>
      <w:pPr>
        <w:ind w:left="1440" w:hanging="360"/>
      </w:pPr>
    </w:lvl>
    <w:lvl w:ilvl="2" w:tplc="5DC8286A" w:tentative="1">
      <w:start w:val="1"/>
      <w:numFmt w:val="lowerRoman"/>
      <w:lvlText w:val="%3."/>
      <w:lvlJc w:val="right"/>
      <w:pPr>
        <w:ind w:left="2160" w:hanging="180"/>
      </w:pPr>
    </w:lvl>
    <w:lvl w:ilvl="3" w:tplc="E55692AE" w:tentative="1">
      <w:start w:val="1"/>
      <w:numFmt w:val="decimal"/>
      <w:lvlText w:val="%4."/>
      <w:lvlJc w:val="left"/>
      <w:pPr>
        <w:ind w:left="2880" w:hanging="360"/>
      </w:pPr>
    </w:lvl>
    <w:lvl w:ilvl="4" w:tplc="98B85BF6" w:tentative="1">
      <w:start w:val="1"/>
      <w:numFmt w:val="lowerLetter"/>
      <w:lvlText w:val="%5."/>
      <w:lvlJc w:val="left"/>
      <w:pPr>
        <w:ind w:left="3600" w:hanging="360"/>
      </w:pPr>
    </w:lvl>
    <w:lvl w:ilvl="5" w:tplc="619AD1A0" w:tentative="1">
      <w:start w:val="1"/>
      <w:numFmt w:val="lowerRoman"/>
      <w:lvlText w:val="%6."/>
      <w:lvlJc w:val="right"/>
      <w:pPr>
        <w:ind w:left="4320" w:hanging="180"/>
      </w:pPr>
    </w:lvl>
    <w:lvl w:ilvl="6" w:tplc="63925F02" w:tentative="1">
      <w:start w:val="1"/>
      <w:numFmt w:val="decimal"/>
      <w:lvlText w:val="%7."/>
      <w:lvlJc w:val="left"/>
      <w:pPr>
        <w:ind w:left="5040" w:hanging="360"/>
      </w:pPr>
    </w:lvl>
    <w:lvl w:ilvl="7" w:tplc="26F6F1F4" w:tentative="1">
      <w:start w:val="1"/>
      <w:numFmt w:val="lowerLetter"/>
      <w:lvlText w:val="%8."/>
      <w:lvlJc w:val="left"/>
      <w:pPr>
        <w:ind w:left="5760" w:hanging="360"/>
      </w:pPr>
    </w:lvl>
    <w:lvl w:ilvl="8" w:tplc="CA54790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8806F57"/>
    <w:multiLevelType w:val="hybridMultilevel"/>
    <w:tmpl w:val="3A4CFCF0"/>
    <w:lvl w:ilvl="0" w:tplc="FA52B726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DB70DC8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4EEE23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4FAD6B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54F6F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162197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AF0688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08A510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218CA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6107034">
    <w:abstractNumId w:val="19"/>
  </w:num>
  <w:num w:numId="2" w16cid:durableId="782113996">
    <w:abstractNumId w:val="15"/>
  </w:num>
  <w:num w:numId="3" w16cid:durableId="1302074913">
    <w:abstractNumId w:val="0"/>
  </w:num>
  <w:num w:numId="4" w16cid:durableId="2029024432">
    <w:abstractNumId w:val="7"/>
  </w:num>
  <w:num w:numId="5" w16cid:durableId="2092040780">
    <w:abstractNumId w:val="17"/>
  </w:num>
  <w:num w:numId="6" w16cid:durableId="1374160761">
    <w:abstractNumId w:val="2"/>
  </w:num>
  <w:num w:numId="7" w16cid:durableId="1622569892">
    <w:abstractNumId w:val="12"/>
  </w:num>
  <w:num w:numId="8" w16cid:durableId="983241644">
    <w:abstractNumId w:val="9"/>
  </w:num>
  <w:num w:numId="9" w16cid:durableId="959073962">
    <w:abstractNumId w:val="1"/>
  </w:num>
  <w:num w:numId="10" w16cid:durableId="350643774">
    <w:abstractNumId w:val="1"/>
  </w:num>
  <w:num w:numId="11" w16cid:durableId="1334407785">
    <w:abstractNumId w:val="3"/>
  </w:num>
  <w:num w:numId="12" w16cid:durableId="614218690">
    <w:abstractNumId w:val="4"/>
  </w:num>
  <w:num w:numId="13" w16cid:durableId="1624842459">
    <w:abstractNumId w:val="14"/>
  </w:num>
  <w:num w:numId="14" w16cid:durableId="1635672965">
    <w:abstractNumId w:val="10"/>
  </w:num>
  <w:num w:numId="15" w16cid:durableId="219051350">
    <w:abstractNumId w:val="8"/>
  </w:num>
  <w:num w:numId="16" w16cid:durableId="1810436349">
    <w:abstractNumId w:val="13"/>
  </w:num>
  <w:num w:numId="17" w16cid:durableId="226720458">
    <w:abstractNumId w:val="5"/>
  </w:num>
  <w:num w:numId="18" w16cid:durableId="1134371501">
    <w:abstractNumId w:val="11"/>
  </w:num>
  <w:num w:numId="19" w16cid:durableId="810362116">
    <w:abstractNumId w:val="18"/>
  </w:num>
  <w:num w:numId="20" w16cid:durableId="1674331008">
    <w:abstractNumId w:val="6"/>
  </w:num>
  <w:num w:numId="21" w16cid:durableId="140260574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0044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36F6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DA5"/>
    <w:rsid w:val="00442963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153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53E3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183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Sök efter personal som arbetar inom vård-omsorg som är anslutna till HSA inom Sverige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2022-05-18T04:42:00.0000000Z</dcterms:created>
  <dcterms:modified xsi:type="dcterms:W3CDTF">2023-10-13T08:05:00.0000000Z</dcterms:modified>
</coreProperties>
</file>